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EA" w:rsidRDefault="001C7FF1" w:rsidP="005026BC">
      <w:pPr>
        <w:pageBreakBefore/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filled="t">
            <v:fill color2="black"/>
            <v:imagedata r:id="rId6" o:title=""/>
          </v:shape>
        </w:pict>
      </w:r>
    </w:p>
    <w:p w:rsidR="00E033EA" w:rsidRDefault="00E033EA" w:rsidP="00E033EA">
      <w:pPr>
        <w:jc w:val="center"/>
        <w:rPr>
          <w:lang w:val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.45pt;margin-top:4.85pt;width:465.7pt;height:73.25pt;z-index:1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980699" w:rsidRDefault="00980699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980699" w:rsidRDefault="00980699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980699" w:rsidRDefault="00980699" w:rsidP="00E033EA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980699" w:rsidRDefault="00980699" w:rsidP="00E033EA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033EA" w:rsidRDefault="00E033EA" w:rsidP="00E033EA"/>
    <w:p w:rsidR="00E033EA" w:rsidRDefault="00E033EA" w:rsidP="00E033EA"/>
    <w:p w:rsidR="00E033EA" w:rsidRDefault="00E033EA" w:rsidP="00E033EA"/>
    <w:p w:rsidR="00E033EA" w:rsidRDefault="00E033EA" w:rsidP="00E033EA"/>
    <w:p w:rsidR="00E033EA" w:rsidRDefault="00E033EA" w:rsidP="00E033EA">
      <w:pPr>
        <w:rPr>
          <w:lang w:val="ru-RU"/>
        </w:rPr>
      </w:pPr>
      <w:r>
        <w:pict>
          <v:line id="_x0000_s1030" style="position:absolute;z-index:2" from="6.45pt,7pt" to="452.85pt,7.85pt" strokeweight=".71mm">
            <v:stroke joinstyle="miter"/>
          </v:line>
        </w:pict>
      </w:r>
    </w:p>
    <w:p w:rsidR="00E033EA" w:rsidRDefault="00E033EA" w:rsidP="00E033EA">
      <w:r>
        <w:pict>
          <v:shape id="_x0000_s1031" type="#_x0000_t202" style="position:absolute;margin-left:-12.05pt;margin-top:1.8pt;width:228.75pt;height:39.25pt;z-index:3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980699" w:rsidRDefault="00980699" w:rsidP="00E033EA">
                  <w:r>
                    <w:t xml:space="preserve">от  </w:t>
                  </w:r>
                  <w:r w:rsidRPr="00980699">
                    <w:rPr>
                      <w:u w:val="single"/>
                    </w:rPr>
                    <w:t xml:space="preserve">02.12.2016  </w:t>
                  </w:r>
                  <w:r>
                    <w:t xml:space="preserve">№ </w:t>
                  </w:r>
                  <w:r w:rsidRPr="003825D6">
                    <w:rPr>
                      <w:u w:val="single"/>
                    </w:rPr>
                    <w:t xml:space="preserve">    </w:t>
                  </w:r>
                  <w:r>
                    <w:rPr>
                      <w:u w:val="single"/>
                    </w:rPr>
                    <w:t>683</w:t>
                  </w:r>
                  <w:r w:rsidRPr="003825D6">
                    <w:rPr>
                      <w:u w:val="single"/>
                    </w:rPr>
                    <w:t xml:space="preserve">       </w:t>
                  </w:r>
                </w:p>
                <w:p w:rsidR="00980699" w:rsidRDefault="00980699" w:rsidP="00E033EA">
                  <w:r>
                    <w:t>г. Касли</w:t>
                  </w:r>
                </w:p>
                <w:p w:rsidR="00980699" w:rsidRDefault="00980699" w:rsidP="00E033EA"/>
                <w:p w:rsidR="00980699" w:rsidRDefault="00980699" w:rsidP="00E033EA"/>
                <w:p w:rsidR="00980699" w:rsidRDefault="00980699" w:rsidP="00E033EA"/>
                <w:p w:rsidR="00980699" w:rsidRDefault="00980699" w:rsidP="00E033EA"/>
              </w:txbxContent>
            </v:textbox>
          </v:shape>
        </w:pict>
      </w:r>
    </w:p>
    <w:p w:rsidR="00E033EA" w:rsidRDefault="00E033EA" w:rsidP="00E033EA">
      <w:r>
        <w:t xml:space="preserve">   </w:t>
      </w:r>
    </w:p>
    <w:p w:rsidR="00E033EA" w:rsidRPr="00002A15" w:rsidRDefault="00E033EA" w:rsidP="001858FF">
      <w:pPr>
        <w:widowControl w:val="0"/>
        <w:suppressAutoHyphens/>
        <w:rPr>
          <w:sz w:val="36"/>
          <w:szCs w:val="36"/>
        </w:rPr>
      </w:pPr>
    </w:p>
    <w:tbl>
      <w:tblPr>
        <w:tblW w:w="5920" w:type="dxa"/>
        <w:tblLook w:val="01E0" w:firstRow="1" w:lastRow="1" w:firstColumn="1" w:lastColumn="1" w:noHBand="0" w:noVBand="0"/>
      </w:tblPr>
      <w:tblGrid>
        <w:gridCol w:w="5920"/>
      </w:tblGrid>
      <w:tr w:rsidR="00E033EA" w:rsidRPr="00DF30AB" w:rsidTr="003825D6">
        <w:trPr>
          <w:trHeight w:val="421"/>
        </w:trPr>
        <w:tc>
          <w:tcPr>
            <w:tcW w:w="5920" w:type="dxa"/>
          </w:tcPr>
          <w:p w:rsidR="00E033EA" w:rsidRPr="00DF30AB" w:rsidRDefault="003825D6" w:rsidP="000B7E59">
            <w:pPr>
              <w:widowControl w:val="0"/>
              <w:suppressAutoHyphens/>
              <w:jc w:val="both"/>
            </w:pPr>
            <w:r>
              <w:rPr>
                <w:color w:val="000000"/>
              </w:rPr>
              <w:t>О</w:t>
            </w:r>
            <w:r w:rsidR="006425FE">
              <w:rPr>
                <w:color w:val="000000"/>
              </w:rPr>
              <w:t xml:space="preserve">б утверждении </w:t>
            </w:r>
            <w:r w:rsidR="00F81BDF">
              <w:rPr>
                <w:color w:val="000000"/>
              </w:rPr>
              <w:t xml:space="preserve">схем </w:t>
            </w:r>
            <w:r w:rsidR="006425FE">
              <w:rPr>
                <w:color w:val="000000"/>
              </w:rPr>
              <w:t xml:space="preserve">границ </w:t>
            </w:r>
            <w:r w:rsidR="00F81BDF">
              <w:rPr>
                <w:color w:val="000000"/>
              </w:rPr>
              <w:t xml:space="preserve">прилегающих территорий к организациям </w:t>
            </w:r>
            <w:r w:rsidR="00773072">
              <w:rPr>
                <w:color w:val="000000"/>
              </w:rPr>
              <w:t xml:space="preserve">и (или) объектам на которых </w:t>
            </w:r>
            <w:r>
              <w:rPr>
                <w:color w:val="000000"/>
              </w:rPr>
              <w:t>не допускается розничная продажа алкогольной продукции на территории</w:t>
            </w:r>
            <w:r w:rsidR="00D87131">
              <w:rPr>
                <w:color w:val="000000"/>
              </w:rPr>
              <w:t xml:space="preserve"> </w:t>
            </w:r>
            <w:r w:rsidR="000B7E59">
              <w:rPr>
                <w:color w:val="000000"/>
              </w:rPr>
              <w:t>Воздвиженского</w:t>
            </w:r>
            <w:r w:rsidR="00D87131">
              <w:rPr>
                <w:color w:val="000000"/>
              </w:rPr>
              <w:t xml:space="preserve"> сельского поселения</w:t>
            </w:r>
            <w:r w:rsidR="009302AC">
              <w:rPr>
                <w:color w:val="000000"/>
              </w:rPr>
              <w:t xml:space="preserve"> Каслинского муниципального района</w:t>
            </w:r>
          </w:p>
        </w:tc>
      </w:tr>
    </w:tbl>
    <w:p w:rsidR="00E033EA" w:rsidRDefault="00E033EA" w:rsidP="001858FF">
      <w:pPr>
        <w:widowControl w:val="0"/>
        <w:suppressAutoHyphens/>
      </w:pPr>
    </w:p>
    <w:p w:rsidR="00002A15" w:rsidRDefault="00E033EA" w:rsidP="001858FF">
      <w:pPr>
        <w:widowControl w:val="0"/>
        <w:suppressAutoHyphens/>
        <w:jc w:val="both"/>
        <w:rPr>
          <w:color w:val="1E1E1E"/>
        </w:rPr>
      </w:pPr>
      <w:r>
        <w:tab/>
      </w:r>
      <w:r w:rsidR="003825D6">
        <w:rPr>
          <w:color w:val="000000"/>
        </w:rPr>
        <w:t xml:space="preserve"> </w:t>
      </w:r>
      <w:r w:rsidR="003825D6" w:rsidRPr="00437E81">
        <w:rPr>
          <w:color w:val="000000"/>
        </w:rPr>
        <w:t>В соответствии с</w:t>
      </w:r>
      <w:r w:rsidR="003825D6" w:rsidRPr="00437E81">
        <w:rPr>
          <w:rStyle w:val="apple-converted-space"/>
          <w:color w:val="000000"/>
        </w:rPr>
        <w:t> </w:t>
      </w:r>
      <w:r w:rsidR="003825D6" w:rsidRPr="00437E81">
        <w:rPr>
          <w:color w:val="000000"/>
        </w:rPr>
        <w:t>пунктом 2</w:t>
      </w:r>
      <w:r w:rsidR="003825D6" w:rsidRPr="00437E81">
        <w:rPr>
          <w:rStyle w:val="apple-converted-space"/>
          <w:color w:val="000000"/>
        </w:rPr>
        <w:t> </w:t>
      </w:r>
      <w:r w:rsidR="003825D6" w:rsidRPr="00437E81">
        <w:rPr>
          <w:color w:val="000000"/>
        </w:rPr>
        <w:t>и</w:t>
      </w:r>
      <w:r w:rsidR="003825D6" w:rsidRPr="00437E81">
        <w:rPr>
          <w:rStyle w:val="apple-converted-space"/>
          <w:color w:val="000000"/>
        </w:rPr>
        <w:t> </w:t>
      </w:r>
      <w:r w:rsidR="003825D6" w:rsidRPr="00437E81">
        <w:rPr>
          <w:color w:val="000000"/>
        </w:rPr>
        <w:t>пунктом</w:t>
      </w:r>
      <w:r w:rsidR="003825D6">
        <w:rPr>
          <w:color w:val="000000"/>
        </w:rPr>
        <w:t xml:space="preserve"> 4 статьи</w:t>
      </w:r>
      <w:r w:rsidR="003825D6" w:rsidRPr="00437E81">
        <w:rPr>
          <w:color w:val="000000"/>
        </w:rPr>
        <w:t xml:space="preserve"> 16</w:t>
      </w:r>
      <w:r w:rsidR="003825D6" w:rsidRPr="00437E81">
        <w:rPr>
          <w:rStyle w:val="apple-converted-space"/>
          <w:color w:val="000000"/>
        </w:rPr>
        <w:t> </w:t>
      </w:r>
      <w:r w:rsidR="003825D6" w:rsidRPr="00437E81">
        <w:rPr>
          <w:color w:val="000000"/>
        </w:rPr>
        <w:t>Федерального закона от 22.11.1995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потреблении (распития) алкогольной продукции"</w:t>
      </w:r>
      <w:r w:rsidR="003825D6">
        <w:rPr>
          <w:color w:val="000000"/>
        </w:rPr>
        <w:t>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территорий</w:t>
      </w:r>
      <w:r w:rsidR="009302AC" w:rsidRPr="009302AC">
        <w:rPr>
          <w:color w:val="000000"/>
        </w:rPr>
        <w:t xml:space="preserve"> </w:t>
      </w:r>
      <w:r w:rsidR="009302AC">
        <w:rPr>
          <w:color w:val="000000"/>
        </w:rPr>
        <w:t>к некоторым организациям и объектам территории</w:t>
      </w:r>
      <w:r w:rsidR="003825D6">
        <w:rPr>
          <w:color w:val="000000"/>
        </w:rPr>
        <w:t>, на которых не допускается розничная продажа алкогольной продукции</w:t>
      </w:r>
      <w:r w:rsidR="003825D6" w:rsidRPr="00C62708">
        <w:rPr>
          <w:color w:val="000000"/>
        </w:rPr>
        <w:t xml:space="preserve">», </w:t>
      </w:r>
      <w:r w:rsidR="00002A15">
        <w:rPr>
          <w:color w:val="1E1E1E"/>
        </w:rPr>
        <w:t>постановлением администрации Каслинского муниципального района</w:t>
      </w:r>
      <w:r w:rsidR="00002A15" w:rsidRPr="00C62708">
        <w:rPr>
          <w:color w:val="1E1E1E"/>
        </w:rPr>
        <w:t xml:space="preserve"> </w:t>
      </w:r>
      <w:r w:rsidR="00002A15">
        <w:rPr>
          <w:color w:val="1E1E1E"/>
        </w:rPr>
        <w:t xml:space="preserve">от 11.10.2016г. №556 </w:t>
      </w:r>
      <w:r w:rsidR="00002A15" w:rsidRPr="00C62708">
        <w:rPr>
          <w:color w:val="1E1E1E"/>
        </w:rPr>
        <w:t xml:space="preserve">«О </w:t>
      </w:r>
      <w:r w:rsidR="00002A15">
        <w:rPr>
          <w:color w:val="1E1E1E"/>
        </w:rPr>
        <w:t xml:space="preserve">внесении изменений в постановление администрации Каслинского муниципального района от 04.06.2013г. №903 </w:t>
      </w:r>
      <w:r w:rsidR="00002A15" w:rsidRPr="00C62708">
        <w:rPr>
          <w:color w:val="1E1E1E"/>
        </w:rPr>
        <w:t>«О определени</w:t>
      </w:r>
      <w:r w:rsidR="00002A15">
        <w:rPr>
          <w:color w:val="1E1E1E"/>
        </w:rPr>
        <w:t xml:space="preserve">и границ </w:t>
      </w:r>
      <w:r w:rsidR="00002A15" w:rsidRPr="00C62708">
        <w:rPr>
          <w:color w:val="1E1E1E"/>
        </w:rPr>
        <w:t xml:space="preserve">прилегающих к </w:t>
      </w:r>
      <w:r w:rsidR="00002A15">
        <w:rPr>
          <w:color w:val="1E1E1E"/>
        </w:rPr>
        <w:t>некоторым организациям и объектам территорий, на которых не допускается</w:t>
      </w:r>
      <w:r w:rsidR="00002A15" w:rsidRPr="00C62708">
        <w:rPr>
          <w:color w:val="1E1E1E"/>
        </w:rPr>
        <w:t xml:space="preserve"> розничная продажа алкогольной продукции»</w:t>
      </w:r>
    </w:p>
    <w:p w:rsidR="00002A15" w:rsidRDefault="00002A15" w:rsidP="001858FF">
      <w:pPr>
        <w:widowControl w:val="0"/>
        <w:suppressAutoHyphens/>
        <w:jc w:val="both"/>
        <w:rPr>
          <w:color w:val="1E1E1E"/>
        </w:rPr>
      </w:pPr>
    </w:p>
    <w:p w:rsidR="00E033EA" w:rsidRDefault="00E033EA" w:rsidP="001858FF">
      <w:pPr>
        <w:widowControl w:val="0"/>
        <w:suppressAutoHyphens/>
        <w:jc w:val="both"/>
      </w:pPr>
      <w:r>
        <w:tab/>
        <w:t>ПОСТАНОВЛЯЮ:</w:t>
      </w:r>
    </w:p>
    <w:p w:rsidR="00E033EA" w:rsidRDefault="00E033EA" w:rsidP="001858FF">
      <w:pPr>
        <w:widowControl w:val="0"/>
        <w:suppressAutoHyphens/>
        <w:jc w:val="both"/>
      </w:pPr>
    </w:p>
    <w:p w:rsidR="00E62415" w:rsidRPr="00437E81" w:rsidRDefault="00E62415" w:rsidP="001858FF">
      <w:pPr>
        <w:widowControl w:val="0"/>
        <w:suppressAutoHyphens/>
        <w:ind w:firstLine="708"/>
        <w:jc w:val="both"/>
        <w:rPr>
          <w:color w:val="000000"/>
        </w:rPr>
      </w:pPr>
      <w:r w:rsidRPr="00437E81">
        <w:rPr>
          <w:color w:val="000000"/>
        </w:rPr>
        <w:t xml:space="preserve">1. Определить </w:t>
      </w:r>
      <w:r>
        <w:rPr>
          <w:color w:val="000000"/>
        </w:rPr>
        <w:t>перечень организаций и объектов</w:t>
      </w:r>
      <w:r w:rsidRPr="00437E81">
        <w:rPr>
          <w:color w:val="000000"/>
        </w:rPr>
        <w:t>,</w:t>
      </w:r>
      <w:r>
        <w:rPr>
          <w:color w:val="000000"/>
        </w:rPr>
        <w:t xml:space="preserve"> на прилегающих территориях к  которым</w:t>
      </w:r>
      <w:r w:rsidRPr="00437E81">
        <w:rPr>
          <w:color w:val="000000"/>
        </w:rPr>
        <w:t xml:space="preserve"> не допускается розничная продажа алкогольной продукции</w:t>
      </w:r>
      <w:r>
        <w:rPr>
          <w:color w:val="000000"/>
        </w:rPr>
        <w:t xml:space="preserve"> на территории </w:t>
      </w:r>
      <w:r w:rsidR="000B7E59">
        <w:rPr>
          <w:color w:val="000000"/>
        </w:rPr>
        <w:t xml:space="preserve">Воздвиженского </w:t>
      </w:r>
      <w:r w:rsidR="00D87131">
        <w:rPr>
          <w:color w:val="000000"/>
        </w:rPr>
        <w:t>сельского поселения</w:t>
      </w:r>
      <w:r w:rsidR="009302AC">
        <w:rPr>
          <w:color w:val="000000"/>
        </w:rPr>
        <w:t xml:space="preserve"> Каслинского муниципального района</w:t>
      </w:r>
      <w:r w:rsidR="00391B04">
        <w:rPr>
          <w:color w:val="000000"/>
        </w:rPr>
        <w:t xml:space="preserve">, </w:t>
      </w:r>
      <w:r w:rsidRPr="00437E81">
        <w:rPr>
          <w:color w:val="000000"/>
        </w:rPr>
        <w:t>согласно</w:t>
      </w:r>
      <w:r w:rsidRPr="00437E81">
        <w:rPr>
          <w:rStyle w:val="apple-converted-space"/>
          <w:color w:val="000000"/>
        </w:rPr>
        <w:t> </w:t>
      </w:r>
      <w:r w:rsidRPr="00437E81">
        <w:rPr>
          <w:color w:val="000000"/>
        </w:rPr>
        <w:t>приложению</w:t>
      </w:r>
      <w:r>
        <w:rPr>
          <w:color w:val="000000"/>
        </w:rPr>
        <w:t xml:space="preserve"> № 1</w:t>
      </w:r>
      <w:r w:rsidRPr="00437E81">
        <w:rPr>
          <w:color w:val="000000"/>
        </w:rPr>
        <w:t>.</w:t>
      </w:r>
    </w:p>
    <w:p w:rsidR="00E62415" w:rsidRDefault="006425FE" w:rsidP="001858FF">
      <w:pPr>
        <w:widowControl w:val="0"/>
        <w:suppressAutoHyphens/>
        <w:ind w:firstLine="708"/>
        <w:jc w:val="both"/>
        <w:rPr>
          <w:color w:val="000000"/>
        </w:rPr>
      </w:pPr>
      <w:r>
        <w:rPr>
          <w:color w:val="000000"/>
        </w:rPr>
        <w:t>2</w:t>
      </w:r>
      <w:r w:rsidR="00E62415">
        <w:rPr>
          <w:color w:val="000000"/>
        </w:rPr>
        <w:t>. Утвердить схемы границ прилегающих территорий к организациям</w:t>
      </w:r>
      <w:r w:rsidR="00E62415" w:rsidRPr="00CB045D">
        <w:rPr>
          <w:color w:val="000000"/>
        </w:rPr>
        <w:t xml:space="preserve"> </w:t>
      </w:r>
      <w:r w:rsidR="00E62415">
        <w:rPr>
          <w:color w:val="000000"/>
        </w:rPr>
        <w:t>и (или) объектам,</w:t>
      </w:r>
      <w:r>
        <w:rPr>
          <w:color w:val="000000"/>
        </w:rPr>
        <w:t xml:space="preserve"> указанным в п</w:t>
      </w:r>
      <w:r w:rsidR="000A7078">
        <w:rPr>
          <w:color w:val="000000"/>
        </w:rPr>
        <w:t>.</w:t>
      </w:r>
      <w:r>
        <w:rPr>
          <w:color w:val="000000"/>
        </w:rPr>
        <w:t xml:space="preserve">1 </w:t>
      </w:r>
      <w:r w:rsidR="00E62415" w:rsidRPr="00437E81">
        <w:rPr>
          <w:color w:val="000000"/>
        </w:rPr>
        <w:t>на</w:t>
      </w:r>
      <w:r>
        <w:rPr>
          <w:color w:val="000000"/>
        </w:rPr>
        <w:t>стоящего постановления,</w:t>
      </w:r>
      <w:r w:rsidR="00E62415" w:rsidRPr="00437E81">
        <w:rPr>
          <w:color w:val="000000"/>
        </w:rPr>
        <w:t xml:space="preserve"> согласно</w:t>
      </w:r>
      <w:r w:rsidR="00E62415" w:rsidRPr="00437E81">
        <w:rPr>
          <w:rStyle w:val="apple-converted-space"/>
          <w:color w:val="000000"/>
        </w:rPr>
        <w:t> </w:t>
      </w:r>
      <w:r w:rsidR="00E62415" w:rsidRPr="00437E81">
        <w:rPr>
          <w:color w:val="000000"/>
        </w:rPr>
        <w:t>приложению</w:t>
      </w:r>
      <w:r w:rsidR="00E62415">
        <w:rPr>
          <w:color w:val="000000"/>
        </w:rPr>
        <w:t xml:space="preserve"> № 2</w:t>
      </w:r>
      <w:r w:rsidR="00E62415" w:rsidRPr="00437E81">
        <w:rPr>
          <w:color w:val="000000"/>
        </w:rPr>
        <w:t>.</w:t>
      </w:r>
    </w:p>
    <w:p w:rsidR="00002A15" w:rsidRDefault="00B92DE2" w:rsidP="00002A15">
      <w:pPr>
        <w:widowControl w:val="0"/>
        <w:suppressAutoHyphens/>
        <w:ind w:firstLine="708"/>
        <w:jc w:val="both"/>
        <w:rPr>
          <w:color w:val="000000"/>
        </w:rPr>
      </w:pPr>
      <w:r>
        <w:t>3.</w:t>
      </w:r>
      <w:r w:rsidR="00002A15">
        <w:t xml:space="preserve">  </w:t>
      </w:r>
      <w:r w:rsidR="00002A15">
        <w:rPr>
          <w:color w:val="000000"/>
        </w:rPr>
        <w:t>Признать утратившим силу постановление от 28.07.2015 №767 «</w:t>
      </w:r>
      <w:r w:rsidR="00002A15" w:rsidRPr="00E242E5">
        <w:rPr>
          <w:color w:val="000000"/>
        </w:rPr>
        <w:t xml:space="preserve">Об утверждении схем границ прилегающих территорий к организациям и (или) объектам на которых не допускается розничная продажа алкогольной продукции на территории </w:t>
      </w:r>
      <w:r w:rsidR="00002A15">
        <w:rPr>
          <w:color w:val="000000"/>
        </w:rPr>
        <w:t xml:space="preserve">Воздвиженского </w:t>
      </w:r>
      <w:r w:rsidR="00002A15" w:rsidRPr="00E242E5">
        <w:rPr>
          <w:color w:val="000000"/>
        </w:rPr>
        <w:t>сельского поселения Каслинского муниципального района</w:t>
      </w:r>
      <w:r w:rsidR="00002A15">
        <w:rPr>
          <w:color w:val="000000"/>
        </w:rPr>
        <w:t>».</w:t>
      </w:r>
    </w:p>
    <w:p w:rsidR="00B92DE2" w:rsidRDefault="00002A15" w:rsidP="00B92DE2">
      <w:pPr>
        <w:widowControl w:val="0"/>
        <w:suppressAutoHyphens/>
        <w:ind w:firstLine="708"/>
        <w:jc w:val="both"/>
        <w:rPr>
          <w:color w:val="000000"/>
        </w:rPr>
      </w:pPr>
      <w:r>
        <w:t>4.</w:t>
      </w:r>
      <w:r w:rsidR="00B92DE2">
        <w:t xml:space="preserve"> Управлению делами администрации Каслинского муниципального района (Карасева А.В.) опубликовать настоящее постановление в газете «Красное знамя»</w:t>
      </w:r>
      <w:r>
        <w:t xml:space="preserve">, разместить </w:t>
      </w:r>
      <w:r w:rsidR="00B92DE2">
        <w:t xml:space="preserve">на официальном сайте администрации Каслинского муниципального района </w:t>
      </w:r>
      <w:hyperlink r:id="rId7" w:history="1">
        <w:r w:rsidR="00B92DE2">
          <w:rPr>
            <w:rStyle w:val="a7"/>
            <w:lang w:val="en-US"/>
          </w:rPr>
          <w:t>www</w:t>
        </w:r>
        <w:r w:rsidR="00B92DE2">
          <w:rPr>
            <w:rStyle w:val="a7"/>
          </w:rPr>
          <w:t>.</w:t>
        </w:r>
        <w:proofErr w:type="spellStart"/>
        <w:r w:rsidR="00B92DE2">
          <w:rPr>
            <w:rStyle w:val="a7"/>
            <w:lang w:val="en-US"/>
          </w:rPr>
          <w:t>kasli</w:t>
        </w:r>
        <w:proofErr w:type="spellEnd"/>
        <w:r w:rsidR="00B92DE2">
          <w:rPr>
            <w:rStyle w:val="a7"/>
          </w:rPr>
          <w:t>.</w:t>
        </w:r>
        <w:r w:rsidR="00B92DE2">
          <w:rPr>
            <w:rStyle w:val="a7"/>
            <w:lang w:val="en-US"/>
          </w:rPr>
          <w:t>org</w:t>
        </w:r>
      </w:hyperlink>
      <w:r w:rsidR="00B92DE2">
        <w:t>.</w:t>
      </w:r>
    </w:p>
    <w:p w:rsidR="0054764B" w:rsidRPr="00437E81" w:rsidRDefault="00002A15" w:rsidP="0054764B">
      <w:pPr>
        <w:widowControl w:val="0"/>
        <w:suppressAutoHyphens/>
        <w:ind w:firstLine="708"/>
        <w:jc w:val="both"/>
        <w:rPr>
          <w:color w:val="000000"/>
        </w:rPr>
      </w:pPr>
      <w:r>
        <w:rPr>
          <w:color w:val="000000"/>
        </w:rPr>
        <w:t>5</w:t>
      </w:r>
      <w:r w:rsidR="00E62415">
        <w:rPr>
          <w:color w:val="000000"/>
        </w:rPr>
        <w:t>.</w:t>
      </w:r>
      <w:r w:rsidR="00E62415" w:rsidRPr="00437E81">
        <w:rPr>
          <w:color w:val="000000"/>
        </w:rPr>
        <w:t xml:space="preserve"> </w:t>
      </w:r>
      <w:r w:rsidR="0054764B" w:rsidRPr="00437E81">
        <w:rPr>
          <w:color w:val="000000"/>
        </w:rPr>
        <w:t>Контроль за исполн</w:t>
      </w:r>
      <w:r w:rsidR="0054764B">
        <w:rPr>
          <w:color w:val="000000"/>
        </w:rPr>
        <w:t>ением настоящего постановления возложить на первого заместителя главы Каслинского муниципального района Горобца</w:t>
      </w:r>
      <w:r w:rsidR="00081FED" w:rsidRPr="00081FED">
        <w:rPr>
          <w:color w:val="000000"/>
        </w:rPr>
        <w:t xml:space="preserve"> </w:t>
      </w:r>
      <w:r w:rsidR="00081FED">
        <w:rPr>
          <w:color w:val="000000"/>
        </w:rPr>
        <w:t>В.В</w:t>
      </w:r>
      <w:r w:rsidR="0054764B">
        <w:rPr>
          <w:color w:val="000000"/>
        </w:rPr>
        <w:t>.</w:t>
      </w:r>
    </w:p>
    <w:p w:rsidR="0054764B" w:rsidRDefault="0054764B" w:rsidP="0054764B">
      <w:pPr>
        <w:widowControl w:val="0"/>
        <w:tabs>
          <w:tab w:val="num" w:pos="1100"/>
        </w:tabs>
        <w:suppressAutoHyphens/>
        <w:jc w:val="both"/>
      </w:pPr>
    </w:p>
    <w:p w:rsidR="0054764B" w:rsidRDefault="0054764B" w:rsidP="0054764B"/>
    <w:p w:rsidR="0054764B" w:rsidRPr="005656B5" w:rsidRDefault="0054764B" w:rsidP="0054764B">
      <w:pPr>
        <w:jc w:val="both"/>
      </w:pPr>
      <w:r>
        <w:t>Глава</w:t>
      </w:r>
    </w:p>
    <w:p w:rsidR="0054764B" w:rsidRDefault="0054764B" w:rsidP="0054764B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Гр</w:t>
      </w:r>
      <w:r>
        <w:t>а</w:t>
      </w:r>
      <w:r>
        <w:t>чев</w:t>
      </w:r>
    </w:p>
    <w:p w:rsidR="00980699" w:rsidRDefault="00980699" w:rsidP="0054764B">
      <w:pPr>
        <w:jc w:val="both"/>
      </w:pPr>
    </w:p>
    <w:p w:rsidR="00980699" w:rsidRPr="0043073B" w:rsidRDefault="00980699" w:rsidP="0054764B">
      <w:pPr>
        <w:jc w:val="both"/>
      </w:pPr>
    </w:p>
    <w:p w:rsidR="001858FF" w:rsidRDefault="001858FF" w:rsidP="009500BB">
      <w:pPr>
        <w:autoSpaceDE w:val="0"/>
        <w:autoSpaceDN w:val="0"/>
        <w:adjustRightInd w:val="0"/>
      </w:pPr>
    </w:p>
    <w:p w:rsidR="001858FF" w:rsidRDefault="001858FF" w:rsidP="001858FF">
      <w:pPr>
        <w:autoSpaceDE w:val="0"/>
        <w:autoSpaceDN w:val="0"/>
        <w:adjustRightInd w:val="0"/>
        <w:jc w:val="right"/>
      </w:pPr>
      <w:r>
        <w:t>Приложение №1</w:t>
      </w:r>
    </w:p>
    <w:p w:rsidR="001858FF" w:rsidRDefault="001858FF" w:rsidP="001858FF">
      <w:pPr>
        <w:autoSpaceDE w:val="0"/>
        <w:autoSpaceDN w:val="0"/>
        <w:adjustRightInd w:val="0"/>
        <w:jc w:val="right"/>
      </w:pPr>
      <w:r>
        <w:t>к постановлению администрации</w:t>
      </w:r>
    </w:p>
    <w:p w:rsidR="001858FF" w:rsidRDefault="001858FF" w:rsidP="001858FF">
      <w:pPr>
        <w:autoSpaceDE w:val="0"/>
        <w:autoSpaceDN w:val="0"/>
        <w:adjustRightInd w:val="0"/>
        <w:jc w:val="right"/>
      </w:pPr>
      <w:r>
        <w:t>Каслинского муниципального района</w:t>
      </w:r>
    </w:p>
    <w:p w:rsidR="00980699" w:rsidRDefault="00980699" w:rsidP="00980699">
      <w:pPr>
        <w:jc w:val="right"/>
      </w:pPr>
      <w:r>
        <w:t xml:space="preserve">от  </w:t>
      </w:r>
      <w:r w:rsidRPr="00980699">
        <w:rPr>
          <w:u w:val="single"/>
        </w:rPr>
        <w:t xml:space="preserve">02.12.2016  </w:t>
      </w:r>
      <w:r>
        <w:t xml:space="preserve">№ </w:t>
      </w:r>
      <w:r w:rsidRPr="003825D6">
        <w:rPr>
          <w:u w:val="single"/>
        </w:rPr>
        <w:t xml:space="preserve">    </w:t>
      </w:r>
      <w:r>
        <w:rPr>
          <w:u w:val="single"/>
        </w:rPr>
        <w:t>683</w:t>
      </w:r>
      <w:r w:rsidRPr="003825D6">
        <w:rPr>
          <w:u w:val="single"/>
        </w:rPr>
        <w:t xml:space="preserve">       </w:t>
      </w:r>
    </w:p>
    <w:p w:rsidR="001858FF" w:rsidRDefault="001858FF" w:rsidP="00980699">
      <w:pPr>
        <w:autoSpaceDE w:val="0"/>
        <w:autoSpaceDN w:val="0"/>
        <w:adjustRightInd w:val="0"/>
        <w:rPr>
          <w:u w:val="single"/>
        </w:rPr>
      </w:pPr>
    </w:p>
    <w:p w:rsidR="00F10D84" w:rsidRDefault="00F10D84" w:rsidP="00F10D84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F10D84" w:rsidRDefault="00F10D84" w:rsidP="00F10D84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F10D84" w:rsidRDefault="00F10D84" w:rsidP="00F10D84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858FF">
        <w:rPr>
          <w:b/>
        </w:rPr>
        <w:t>Перечень организаций и объектов</w:t>
      </w:r>
      <w:r>
        <w:rPr>
          <w:b/>
        </w:rPr>
        <w:t xml:space="preserve">, на прилегающих территориях к которым не допускается розничная продажа алкогольной продукции на территории </w:t>
      </w:r>
    </w:p>
    <w:p w:rsidR="00F10D84" w:rsidRDefault="000B7E59" w:rsidP="00F10D84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0B7E59">
        <w:rPr>
          <w:b/>
          <w:color w:val="000000"/>
        </w:rPr>
        <w:t>Воздвиженского</w:t>
      </w:r>
      <w:r>
        <w:rPr>
          <w:b/>
        </w:rPr>
        <w:t xml:space="preserve"> </w:t>
      </w:r>
      <w:r w:rsidR="00F10D84">
        <w:rPr>
          <w:b/>
        </w:rPr>
        <w:t>сельского поселения</w:t>
      </w:r>
      <w:r w:rsidR="009302AC">
        <w:rPr>
          <w:b/>
        </w:rPr>
        <w:t xml:space="preserve"> Каслинского муниципального района</w:t>
      </w:r>
    </w:p>
    <w:p w:rsidR="00F10D84" w:rsidRDefault="00F10D84" w:rsidP="00D87131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4253"/>
      </w:tblGrid>
      <w:tr w:rsidR="00F10D84" w:rsidRPr="00F75D00" w:rsidTr="00F75D00">
        <w:tc>
          <w:tcPr>
            <w:tcW w:w="817" w:type="dxa"/>
          </w:tcPr>
          <w:p w:rsidR="00F10D84" w:rsidRPr="00F75D00" w:rsidRDefault="00F10D84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75D00">
              <w:rPr>
                <w:b/>
              </w:rPr>
              <w:t>№</w:t>
            </w:r>
            <w:proofErr w:type="spellStart"/>
            <w:r w:rsidRPr="00F75D00">
              <w:rPr>
                <w:b/>
              </w:rPr>
              <w:t>п</w:t>
            </w:r>
            <w:proofErr w:type="spellEnd"/>
            <w:r w:rsidRPr="00F75D00">
              <w:rPr>
                <w:b/>
              </w:rPr>
              <w:t>/</w:t>
            </w:r>
            <w:proofErr w:type="spellStart"/>
            <w:r w:rsidRPr="00F75D00">
              <w:rPr>
                <w:b/>
              </w:rPr>
              <w:t>п</w:t>
            </w:r>
            <w:proofErr w:type="spellEnd"/>
          </w:p>
        </w:tc>
        <w:tc>
          <w:tcPr>
            <w:tcW w:w="4536" w:type="dxa"/>
          </w:tcPr>
          <w:p w:rsidR="00F10D84" w:rsidRPr="00F75D00" w:rsidRDefault="00F10D84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75D00">
              <w:rPr>
                <w:b/>
              </w:rPr>
              <w:t>Наименование учреждения, организации</w:t>
            </w:r>
          </w:p>
        </w:tc>
        <w:tc>
          <w:tcPr>
            <w:tcW w:w="4253" w:type="dxa"/>
          </w:tcPr>
          <w:p w:rsidR="00F10D84" w:rsidRPr="00F75D00" w:rsidRDefault="00F10D84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75D00">
              <w:rPr>
                <w:b/>
              </w:rPr>
              <w:t>Адрес места нахождения</w:t>
            </w:r>
          </w:p>
        </w:tc>
      </w:tr>
      <w:tr w:rsidR="00F10D84" w:rsidRPr="00F75D00" w:rsidTr="00F75D00">
        <w:tc>
          <w:tcPr>
            <w:tcW w:w="817" w:type="dxa"/>
          </w:tcPr>
          <w:p w:rsidR="00F10D84" w:rsidRPr="00A02C85" w:rsidRDefault="00A02C85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02C85">
              <w:t>1</w:t>
            </w:r>
          </w:p>
        </w:tc>
        <w:tc>
          <w:tcPr>
            <w:tcW w:w="4536" w:type="dxa"/>
          </w:tcPr>
          <w:p w:rsidR="000B7E59" w:rsidRDefault="000B7E59" w:rsidP="000B7E59">
            <w:pPr>
              <w:jc w:val="center"/>
            </w:pPr>
            <w:r>
              <w:t xml:space="preserve">МУ «ДК п. Воздвиженка» </w:t>
            </w:r>
          </w:p>
          <w:p w:rsidR="00F10D84" w:rsidRPr="00A02C85" w:rsidRDefault="00F10D84" w:rsidP="000B7E59">
            <w:pPr>
              <w:jc w:val="center"/>
            </w:pPr>
          </w:p>
        </w:tc>
        <w:tc>
          <w:tcPr>
            <w:tcW w:w="4253" w:type="dxa"/>
          </w:tcPr>
          <w:p w:rsidR="000B7E59" w:rsidRDefault="000B7E59" w:rsidP="000B7E59">
            <w:pPr>
              <w:jc w:val="center"/>
            </w:pPr>
            <w:r>
              <w:t>п. Воздвиженка, ул. Мира, 51</w:t>
            </w:r>
          </w:p>
          <w:p w:rsidR="00F10D84" w:rsidRPr="00F75D00" w:rsidRDefault="00F10D84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10D84" w:rsidRPr="00F75D00" w:rsidTr="00F75D00">
        <w:tc>
          <w:tcPr>
            <w:tcW w:w="817" w:type="dxa"/>
          </w:tcPr>
          <w:p w:rsidR="00F10D84" w:rsidRPr="00A02C85" w:rsidRDefault="00A02C85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02C85">
              <w:t>2</w:t>
            </w:r>
          </w:p>
        </w:tc>
        <w:tc>
          <w:tcPr>
            <w:tcW w:w="4536" w:type="dxa"/>
          </w:tcPr>
          <w:p w:rsidR="00617807" w:rsidRDefault="000B7E59" w:rsidP="000B7E59">
            <w:pPr>
              <w:jc w:val="center"/>
            </w:pPr>
            <w:r w:rsidRPr="0064508A">
              <w:t>МОУ «</w:t>
            </w:r>
            <w:r>
              <w:t>Воздвиженская</w:t>
            </w:r>
            <w:r w:rsidRPr="0064508A">
              <w:t xml:space="preserve"> </w:t>
            </w:r>
            <w:r>
              <w:t>С</w:t>
            </w:r>
            <w:r w:rsidRPr="0064508A">
              <w:t>ОШ №3</w:t>
            </w:r>
            <w:r>
              <w:t>6</w:t>
            </w:r>
            <w:r w:rsidRPr="0064508A">
              <w:t xml:space="preserve">» </w:t>
            </w:r>
          </w:p>
          <w:p w:rsidR="000B7E59" w:rsidRPr="0064508A" w:rsidRDefault="000B7E59" w:rsidP="000B7E59">
            <w:pPr>
              <w:jc w:val="center"/>
            </w:pPr>
            <w:r w:rsidRPr="0064508A">
              <w:t>Ка</w:t>
            </w:r>
            <w:r w:rsidRPr="0064508A">
              <w:t>с</w:t>
            </w:r>
            <w:r w:rsidRPr="0064508A">
              <w:t>линского муниципального района</w:t>
            </w:r>
          </w:p>
          <w:p w:rsidR="00F10D84" w:rsidRPr="00A730D8" w:rsidRDefault="00F10D84" w:rsidP="000B7E59">
            <w:pPr>
              <w:jc w:val="center"/>
            </w:pPr>
          </w:p>
        </w:tc>
        <w:tc>
          <w:tcPr>
            <w:tcW w:w="4253" w:type="dxa"/>
          </w:tcPr>
          <w:p w:rsidR="000B7E59" w:rsidRDefault="000B7E59" w:rsidP="000B7E59">
            <w:pPr>
              <w:jc w:val="center"/>
            </w:pPr>
            <w:r w:rsidRPr="0064508A">
              <w:t xml:space="preserve">п. </w:t>
            </w:r>
            <w:r>
              <w:t>Воздвиженка</w:t>
            </w:r>
            <w:r w:rsidRPr="0064508A">
              <w:t xml:space="preserve">, ул. </w:t>
            </w:r>
            <w:r>
              <w:t>Мира</w:t>
            </w:r>
            <w:r w:rsidRPr="0064508A">
              <w:t>, д.</w:t>
            </w:r>
            <w:r>
              <w:t>5</w:t>
            </w:r>
            <w:r w:rsidRPr="0064508A">
              <w:t>5</w:t>
            </w:r>
          </w:p>
          <w:p w:rsidR="00F10D84" w:rsidRPr="00A730D8" w:rsidRDefault="00F10D84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10D84" w:rsidRPr="00F75D00" w:rsidTr="00F75D00">
        <w:tc>
          <w:tcPr>
            <w:tcW w:w="817" w:type="dxa"/>
          </w:tcPr>
          <w:p w:rsidR="00F10D84" w:rsidRPr="00A02C85" w:rsidRDefault="00A02C85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02C85">
              <w:t>3</w:t>
            </w:r>
          </w:p>
        </w:tc>
        <w:tc>
          <w:tcPr>
            <w:tcW w:w="4536" w:type="dxa"/>
          </w:tcPr>
          <w:p w:rsidR="00617807" w:rsidRDefault="00617807" w:rsidP="000B7E59">
            <w:pPr>
              <w:jc w:val="center"/>
            </w:pPr>
            <w:r>
              <w:t>Фельдшерско-акушерский пункт</w:t>
            </w:r>
          </w:p>
          <w:p w:rsidR="000B7E59" w:rsidRDefault="009302AC" w:rsidP="000B7E59">
            <w:pPr>
              <w:jc w:val="center"/>
            </w:pPr>
            <w:r>
              <w:t xml:space="preserve"> п. Во</w:t>
            </w:r>
            <w:r>
              <w:t>з</w:t>
            </w:r>
            <w:r>
              <w:t>движенка</w:t>
            </w:r>
            <w:r w:rsidR="000B7E59">
              <w:t xml:space="preserve"> </w:t>
            </w:r>
          </w:p>
          <w:p w:rsidR="00F10D84" w:rsidRPr="00A730D8" w:rsidRDefault="00F10D84" w:rsidP="00F75D00">
            <w:pPr>
              <w:jc w:val="center"/>
            </w:pPr>
          </w:p>
        </w:tc>
        <w:tc>
          <w:tcPr>
            <w:tcW w:w="4253" w:type="dxa"/>
          </w:tcPr>
          <w:p w:rsidR="00F10D84" w:rsidRPr="00A730D8" w:rsidRDefault="000B7E59" w:rsidP="00A730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t>п. Во</w:t>
            </w:r>
            <w:r>
              <w:t>з</w:t>
            </w:r>
            <w:r>
              <w:t>движенка,</w:t>
            </w:r>
            <w:r w:rsidRPr="00D331C9">
              <w:t xml:space="preserve"> </w:t>
            </w:r>
            <w:r>
              <w:t>ул. Мира 59</w:t>
            </w:r>
          </w:p>
        </w:tc>
      </w:tr>
      <w:tr w:rsidR="00F10D84" w:rsidRPr="00F75D00" w:rsidTr="00F75D00">
        <w:tc>
          <w:tcPr>
            <w:tcW w:w="817" w:type="dxa"/>
          </w:tcPr>
          <w:p w:rsidR="00F10D84" w:rsidRPr="00A02C85" w:rsidRDefault="00A02C85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A02C85">
              <w:t>4</w:t>
            </w:r>
          </w:p>
        </w:tc>
        <w:tc>
          <w:tcPr>
            <w:tcW w:w="4536" w:type="dxa"/>
          </w:tcPr>
          <w:p w:rsidR="00617807" w:rsidRDefault="000B7E59" w:rsidP="000B7E59">
            <w:pPr>
              <w:jc w:val="center"/>
            </w:pPr>
            <w:r>
              <w:t xml:space="preserve">Площадь, прилегающая к зданию </w:t>
            </w:r>
          </w:p>
          <w:p w:rsidR="00617807" w:rsidRDefault="000B7E59" w:rsidP="000B7E59">
            <w:pPr>
              <w:jc w:val="center"/>
            </w:pPr>
            <w:r>
              <w:t xml:space="preserve">администрации Воздвиженского </w:t>
            </w:r>
          </w:p>
          <w:p w:rsidR="000B7E59" w:rsidRDefault="000B7E59" w:rsidP="000B7E59">
            <w:pPr>
              <w:jc w:val="center"/>
            </w:pPr>
            <w:r>
              <w:t>сельск</w:t>
            </w:r>
            <w:r>
              <w:t>о</w:t>
            </w:r>
            <w:r>
              <w:t>го поселения</w:t>
            </w:r>
          </w:p>
          <w:p w:rsidR="00F10D84" w:rsidRPr="00A730D8" w:rsidRDefault="00F10D84" w:rsidP="00F75D00">
            <w:pPr>
              <w:jc w:val="center"/>
            </w:pPr>
          </w:p>
        </w:tc>
        <w:tc>
          <w:tcPr>
            <w:tcW w:w="4253" w:type="dxa"/>
          </w:tcPr>
          <w:p w:rsidR="00F10D84" w:rsidRPr="00A730D8" w:rsidRDefault="000B7E59" w:rsidP="00F75D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t>п. Воздвиженка,</w:t>
            </w:r>
            <w:r w:rsidRPr="00D331C9">
              <w:t xml:space="preserve"> </w:t>
            </w:r>
            <w:r>
              <w:t>ул. Мира 49-а</w:t>
            </w:r>
          </w:p>
        </w:tc>
      </w:tr>
    </w:tbl>
    <w:p w:rsidR="00F10D84" w:rsidRDefault="00F10D84" w:rsidP="00D87131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3F6BD6" w:rsidRDefault="003F6BD6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0B7E59" w:rsidRDefault="000B7E5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4764B" w:rsidRDefault="0054764B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3F6BD6" w:rsidRDefault="003F6BD6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p w:rsidR="005546A9" w:rsidRDefault="005546A9" w:rsidP="001858FF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sectPr w:rsidR="005546A9" w:rsidSect="00A55F10">
      <w:pgSz w:w="11909" w:h="16834" w:code="9"/>
      <w:pgMar w:top="284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4B5"/>
    <w:multiLevelType w:val="hybridMultilevel"/>
    <w:tmpl w:val="83FC048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596B1CCD"/>
    <w:multiLevelType w:val="hybridMultilevel"/>
    <w:tmpl w:val="20DE2DB2"/>
    <w:lvl w:ilvl="0" w:tplc="CA56E1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C75B5E"/>
    <w:multiLevelType w:val="hybridMultilevel"/>
    <w:tmpl w:val="2F8A2D9A"/>
    <w:lvl w:ilvl="0" w:tplc="14AC4D2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4E15"/>
    <w:rsid w:val="00002A15"/>
    <w:rsid w:val="00004532"/>
    <w:rsid w:val="00036167"/>
    <w:rsid w:val="00044794"/>
    <w:rsid w:val="00081FED"/>
    <w:rsid w:val="00083511"/>
    <w:rsid w:val="000A279C"/>
    <w:rsid w:val="000A3C4D"/>
    <w:rsid w:val="000A6D1D"/>
    <w:rsid w:val="000A7078"/>
    <w:rsid w:val="000A7919"/>
    <w:rsid w:val="000B1F7E"/>
    <w:rsid w:val="000B7E59"/>
    <w:rsid w:val="000C741E"/>
    <w:rsid w:val="000D2023"/>
    <w:rsid w:val="000F11E3"/>
    <w:rsid w:val="000F4D67"/>
    <w:rsid w:val="000F63DC"/>
    <w:rsid w:val="00103828"/>
    <w:rsid w:val="00103FD9"/>
    <w:rsid w:val="00107BFF"/>
    <w:rsid w:val="001141E4"/>
    <w:rsid w:val="00130974"/>
    <w:rsid w:val="00132D5F"/>
    <w:rsid w:val="00140A7E"/>
    <w:rsid w:val="001434C1"/>
    <w:rsid w:val="00176187"/>
    <w:rsid w:val="001808AC"/>
    <w:rsid w:val="001858FF"/>
    <w:rsid w:val="00195D71"/>
    <w:rsid w:val="00196FD5"/>
    <w:rsid w:val="00197E09"/>
    <w:rsid w:val="001A66B3"/>
    <w:rsid w:val="001B3941"/>
    <w:rsid w:val="001C06DF"/>
    <w:rsid w:val="001C0F9F"/>
    <w:rsid w:val="001C7FF1"/>
    <w:rsid w:val="001E0F3C"/>
    <w:rsid w:val="001F563D"/>
    <w:rsid w:val="0020124E"/>
    <w:rsid w:val="00206208"/>
    <w:rsid w:val="002107B8"/>
    <w:rsid w:val="00223761"/>
    <w:rsid w:val="00232C0A"/>
    <w:rsid w:val="0023330D"/>
    <w:rsid w:val="00254951"/>
    <w:rsid w:val="00255816"/>
    <w:rsid w:val="00275B05"/>
    <w:rsid w:val="00281403"/>
    <w:rsid w:val="00281CFB"/>
    <w:rsid w:val="00281DD1"/>
    <w:rsid w:val="00282718"/>
    <w:rsid w:val="002917EA"/>
    <w:rsid w:val="002E0B52"/>
    <w:rsid w:val="002E0DB8"/>
    <w:rsid w:val="002E5622"/>
    <w:rsid w:val="002F21D5"/>
    <w:rsid w:val="00303BC0"/>
    <w:rsid w:val="003127F9"/>
    <w:rsid w:val="0032171F"/>
    <w:rsid w:val="003233AA"/>
    <w:rsid w:val="00325CAB"/>
    <w:rsid w:val="0034324B"/>
    <w:rsid w:val="00344105"/>
    <w:rsid w:val="00344213"/>
    <w:rsid w:val="00357715"/>
    <w:rsid w:val="0037504B"/>
    <w:rsid w:val="003766EC"/>
    <w:rsid w:val="003773B0"/>
    <w:rsid w:val="0037771A"/>
    <w:rsid w:val="003825D6"/>
    <w:rsid w:val="003862F2"/>
    <w:rsid w:val="00391B04"/>
    <w:rsid w:val="00392A93"/>
    <w:rsid w:val="003A3AAA"/>
    <w:rsid w:val="003B1F81"/>
    <w:rsid w:val="003B67CF"/>
    <w:rsid w:val="003E4308"/>
    <w:rsid w:val="003E4752"/>
    <w:rsid w:val="003F6BD6"/>
    <w:rsid w:val="004037F7"/>
    <w:rsid w:val="00404498"/>
    <w:rsid w:val="0040519D"/>
    <w:rsid w:val="00406557"/>
    <w:rsid w:val="00410B0F"/>
    <w:rsid w:val="004131E7"/>
    <w:rsid w:val="00416B69"/>
    <w:rsid w:val="0041716F"/>
    <w:rsid w:val="0043073B"/>
    <w:rsid w:val="00440C1D"/>
    <w:rsid w:val="0049569C"/>
    <w:rsid w:val="0049615F"/>
    <w:rsid w:val="00497AD5"/>
    <w:rsid w:val="004A4B15"/>
    <w:rsid w:val="004A786B"/>
    <w:rsid w:val="004B3C4E"/>
    <w:rsid w:val="004B5D3B"/>
    <w:rsid w:val="004C20C9"/>
    <w:rsid w:val="004D3E6A"/>
    <w:rsid w:val="004E762C"/>
    <w:rsid w:val="00501694"/>
    <w:rsid w:val="00501E6E"/>
    <w:rsid w:val="005026BC"/>
    <w:rsid w:val="005046DD"/>
    <w:rsid w:val="00512793"/>
    <w:rsid w:val="0052341E"/>
    <w:rsid w:val="00523629"/>
    <w:rsid w:val="005371BE"/>
    <w:rsid w:val="005376D0"/>
    <w:rsid w:val="0054764B"/>
    <w:rsid w:val="005546A9"/>
    <w:rsid w:val="00554AC0"/>
    <w:rsid w:val="005565BD"/>
    <w:rsid w:val="005656B5"/>
    <w:rsid w:val="00575B74"/>
    <w:rsid w:val="005864B7"/>
    <w:rsid w:val="005876C5"/>
    <w:rsid w:val="005C09F2"/>
    <w:rsid w:val="005C50DA"/>
    <w:rsid w:val="005D430C"/>
    <w:rsid w:val="005D4995"/>
    <w:rsid w:val="005D4F50"/>
    <w:rsid w:val="005F2A3F"/>
    <w:rsid w:val="00617807"/>
    <w:rsid w:val="00622797"/>
    <w:rsid w:val="00625618"/>
    <w:rsid w:val="00640C27"/>
    <w:rsid w:val="006425FE"/>
    <w:rsid w:val="006504F9"/>
    <w:rsid w:val="006516D0"/>
    <w:rsid w:val="006568CD"/>
    <w:rsid w:val="0066331E"/>
    <w:rsid w:val="006818BD"/>
    <w:rsid w:val="00682975"/>
    <w:rsid w:val="00682CD7"/>
    <w:rsid w:val="006901A6"/>
    <w:rsid w:val="00691A18"/>
    <w:rsid w:val="006972D7"/>
    <w:rsid w:val="006974F5"/>
    <w:rsid w:val="0069755E"/>
    <w:rsid w:val="006D38A6"/>
    <w:rsid w:val="006E17EE"/>
    <w:rsid w:val="006E2AA1"/>
    <w:rsid w:val="006E58F8"/>
    <w:rsid w:val="006E69EC"/>
    <w:rsid w:val="00713309"/>
    <w:rsid w:val="0075060C"/>
    <w:rsid w:val="0076016D"/>
    <w:rsid w:val="00773072"/>
    <w:rsid w:val="007A00E6"/>
    <w:rsid w:val="007C5263"/>
    <w:rsid w:val="007E2DC1"/>
    <w:rsid w:val="007F3DE3"/>
    <w:rsid w:val="00810964"/>
    <w:rsid w:val="00815B66"/>
    <w:rsid w:val="00821367"/>
    <w:rsid w:val="008229C2"/>
    <w:rsid w:val="00830D51"/>
    <w:rsid w:val="008351E8"/>
    <w:rsid w:val="00841C0D"/>
    <w:rsid w:val="00844CED"/>
    <w:rsid w:val="00860AE7"/>
    <w:rsid w:val="0086467C"/>
    <w:rsid w:val="008650DC"/>
    <w:rsid w:val="008658F0"/>
    <w:rsid w:val="00867253"/>
    <w:rsid w:val="008728D3"/>
    <w:rsid w:val="0087341E"/>
    <w:rsid w:val="008740E7"/>
    <w:rsid w:val="008939F8"/>
    <w:rsid w:val="00893DD3"/>
    <w:rsid w:val="00895A1A"/>
    <w:rsid w:val="008B4897"/>
    <w:rsid w:val="008C05D6"/>
    <w:rsid w:val="008C2E5F"/>
    <w:rsid w:val="008C5467"/>
    <w:rsid w:val="008D609E"/>
    <w:rsid w:val="008E7537"/>
    <w:rsid w:val="00920773"/>
    <w:rsid w:val="0092554F"/>
    <w:rsid w:val="009302AC"/>
    <w:rsid w:val="009360AC"/>
    <w:rsid w:val="009500BB"/>
    <w:rsid w:val="0096074B"/>
    <w:rsid w:val="00961298"/>
    <w:rsid w:val="00965745"/>
    <w:rsid w:val="00970223"/>
    <w:rsid w:val="00971A0A"/>
    <w:rsid w:val="00980699"/>
    <w:rsid w:val="00985731"/>
    <w:rsid w:val="00985EEE"/>
    <w:rsid w:val="00995518"/>
    <w:rsid w:val="009A5FA3"/>
    <w:rsid w:val="009C11B6"/>
    <w:rsid w:val="009C3B43"/>
    <w:rsid w:val="009C41BA"/>
    <w:rsid w:val="009C7CA9"/>
    <w:rsid w:val="009D1358"/>
    <w:rsid w:val="009D2670"/>
    <w:rsid w:val="009D4909"/>
    <w:rsid w:val="009D6C61"/>
    <w:rsid w:val="00A02C85"/>
    <w:rsid w:val="00A07A2C"/>
    <w:rsid w:val="00A21DE9"/>
    <w:rsid w:val="00A30BA9"/>
    <w:rsid w:val="00A33EF3"/>
    <w:rsid w:val="00A3637B"/>
    <w:rsid w:val="00A55F10"/>
    <w:rsid w:val="00A610B4"/>
    <w:rsid w:val="00A730D8"/>
    <w:rsid w:val="00A74998"/>
    <w:rsid w:val="00A77BEE"/>
    <w:rsid w:val="00A9745F"/>
    <w:rsid w:val="00AB4918"/>
    <w:rsid w:val="00AB5BC5"/>
    <w:rsid w:val="00AC1917"/>
    <w:rsid w:val="00AD48C4"/>
    <w:rsid w:val="00AD7FDB"/>
    <w:rsid w:val="00AF37E6"/>
    <w:rsid w:val="00AF76A0"/>
    <w:rsid w:val="00B01E13"/>
    <w:rsid w:val="00B05192"/>
    <w:rsid w:val="00B1222A"/>
    <w:rsid w:val="00B15004"/>
    <w:rsid w:val="00B25AA4"/>
    <w:rsid w:val="00B33FB3"/>
    <w:rsid w:val="00B428D7"/>
    <w:rsid w:val="00B45207"/>
    <w:rsid w:val="00B464CC"/>
    <w:rsid w:val="00B50494"/>
    <w:rsid w:val="00B52BD7"/>
    <w:rsid w:val="00B54375"/>
    <w:rsid w:val="00B602A6"/>
    <w:rsid w:val="00B6143D"/>
    <w:rsid w:val="00B61ABB"/>
    <w:rsid w:val="00B679A3"/>
    <w:rsid w:val="00B86E5E"/>
    <w:rsid w:val="00B92DE2"/>
    <w:rsid w:val="00B9666E"/>
    <w:rsid w:val="00B97E13"/>
    <w:rsid w:val="00BA4E15"/>
    <w:rsid w:val="00BA6579"/>
    <w:rsid w:val="00BB07DF"/>
    <w:rsid w:val="00BC749B"/>
    <w:rsid w:val="00BD78F4"/>
    <w:rsid w:val="00BE049E"/>
    <w:rsid w:val="00BE4621"/>
    <w:rsid w:val="00BE5131"/>
    <w:rsid w:val="00BF2B1A"/>
    <w:rsid w:val="00BF3A46"/>
    <w:rsid w:val="00C02822"/>
    <w:rsid w:val="00C123F7"/>
    <w:rsid w:val="00C15A06"/>
    <w:rsid w:val="00C331A2"/>
    <w:rsid w:val="00C374D1"/>
    <w:rsid w:val="00C412C9"/>
    <w:rsid w:val="00C47EB9"/>
    <w:rsid w:val="00C51DCB"/>
    <w:rsid w:val="00C53B58"/>
    <w:rsid w:val="00C55DC7"/>
    <w:rsid w:val="00C61D44"/>
    <w:rsid w:val="00C95DE4"/>
    <w:rsid w:val="00CA0E8C"/>
    <w:rsid w:val="00CA4635"/>
    <w:rsid w:val="00CC40C2"/>
    <w:rsid w:val="00CC5A9C"/>
    <w:rsid w:val="00CC6D87"/>
    <w:rsid w:val="00CD1315"/>
    <w:rsid w:val="00CE7517"/>
    <w:rsid w:val="00D14E6F"/>
    <w:rsid w:val="00D3068A"/>
    <w:rsid w:val="00D3203E"/>
    <w:rsid w:val="00D33E82"/>
    <w:rsid w:val="00D35DBA"/>
    <w:rsid w:val="00D37AD3"/>
    <w:rsid w:val="00D45301"/>
    <w:rsid w:val="00D47E3D"/>
    <w:rsid w:val="00D670E2"/>
    <w:rsid w:val="00D87131"/>
    <w:rsid w:val="00D93149"/>
    <w:rsid w:val="00D93600"/>
    <w:rsid w:val="00D97DE5"/>
    <w:rsid w:val="00DA1F1D"/>
    <w:rsid w:val="00DC5407"/>
    <w:rsid w:val="00DC5DF2"/>
    <w:rsid w:val="00DD08DB"/>
    <w:rsid w:val="00DD1C88"/>
    <w:rsid w:val="00DD5254"/>
    <w:rsid w:val="00DF34F3"/>
    <w:rsid w:val="00DF7BC5"/>
    <w:rsid w:val="00E01C97"/>
    <w:rsid w:val="00E033EA"/>
    <w:rsid w:val="00E0671D"/>
    <w:rsid w:val="00E10A46"/>
    <w:rsid w:val="00E13C19"/>
    <w:rsid w:val="00E26DEB"/>
    <w:rsid w:val="00E30044"/>
    <w:rsid w:val="00E56ED8"/>
    <w:rsid w:val="00E62415"/>
    <w:rsid w:val="00E97F44"/>
    <w:rsid w:val="00EB1D97"/>
    <w:rsid w:val="00EB6F94"/>
    <w:rsid w:val="00EC0C8D"/>
    <w:rsid w:val="00EC0ECD"/>
    <w:rsid w:val="00ED1861"/>
    <w:rsid w:val="00EE1A24"/>
    <w:rsid w:val="00EF5C34"/>
    <w:rsid w:val="00F03E4D"/>
    <w:rsid w:val="00F04E38"/>
    <w:rsid w:val="00F10D84"/>
    <w:rsid w:val="00F17871"/>
    <w:rsid w:val="00F26DDA"/>
    <w:rsid w:val="00F41668"/>
    <w:rsid w:val="00F6767C"/>
    <w:rsid w:val="00F75D00"/>
    <w:rsid w:val="00F81BDF"/>
    <w:rsid w:val="00F90AC0"/>
    <w:rsid w:val="00F9525C"/>
    <w:rsid w:val="00FB29BF"/>
    <w:rsid w:val="00FD3A94"/>
    <w:rsid w:val="00FF0312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033EA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033EA"/>
    <w:pPr>
      <w:keepNext/>
      <w:outlineLvl w:val="1"/>
    </w:pPr>
    <w:rPr>
      <w:szCs w:val="20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321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21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033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basedOn w:val="a"/>
    <w:rsid w:val="00E033EA"/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E0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"/>
    <w:basedOn w:val="a"/>
    <w:rsid w:val="00103FD9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 Знак Знак Знак"/>
    <w:basedOn w:val="a"/>
    <w:rsid w:val="00A55F10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character" w:customStyle="1" w:styleId="apple-converted-space">
    <w:name w:val="apple-converted-space"/>
    <w:basedOn w:val="a0"/>
    <w:rsid w:val="003825D6"/>
  </w:style>
  <w:style w:type="paragraph" w:styleId="a6">
    <w:name w:val="No Spacing"/>
    <w:uiPriority w:val="1"/>
    <w:qFormat/>
    <w:rsid w:val="0075060C"/>
    <w:rPr>
      <w:rFonts w:ascii="Calibri" w:hAnsi="Calibri"/>
      <w:sz w:val="22"/>
      <w:szCs w:val="22"/>
    </w:rPr>
  </w:style>
  <w:style w:type="character" w:styleId="a7">
    <w:name w:val="Hyperlink"/>
    <w:rsid w:val="000F4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li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1056;&#1072;&#1073;&#1086;&#1095;&#1080;&#1081;%20&#1089;&#1090;&#1086;&#1083;\&#1055;&#1086;&#1089;&#1090;&#1072;&#1085;&#1086;&#1074;&#1083;&#1077;&#1085;&#1080;&#1077;%20&#8470;%20683%20&#1086;&#1090;%2002.12.201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FFBA9-2987-46F6-9014-98BD415A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№ 683 от 02.12.2016</Template>
  <TotalTime>1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ЧЕЛЯБИНСКА</vt:lpstr>
    </vt:vector>
  </TitlesOfParts>
  <Company>Unit</Company>
  <LinksUpToDate>false</LinksUpToDate>
  <CharactersWithSpaces>3326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ЧЕЛЯБИНСКА</dc:title>
  <dc:subject/>
  <dc:creator>отдел инф</dc:creator>
  <cp:keywords/>
  <dc:description/>
  <cp:lastModifiedBy>отдел инф</cp:lastModifiedBy>
  <cp:revision>1</cp:revision>
  <cp:lastPrinted>2016-12-01T10:59:00Z</cp:lastPrinted>
  <dcterms:created xsi:type="dcterms:W3CDTF">2016-12-05T05:22:00Z</dcterms:created>
  <dcterms:modified xsi:type="dcterms:W3CDTF">2016-12-05T05:23:00Z</dcterms:modified>
</cp:coreProperties>
</file>