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3" w:rsidRDefault="00C140D0" w:rsidP="007977F3">
      <w:pPr>
        <w:jc w:val="center"/>
      </w:pPr>
      <w:r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7F3" w:rsidRDefault="00FF7853" w:rsidP="007977F3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.95pt;margin-top:3.1pt;width:493.95pt;height:76.95pt;z-index:251656192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1476BC" w:rsidRDefault="001476BC" w:rsidP="00AD1AD5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1476BC" w:rsidRDefault="001476BC" w:rsidP="00AD1AD5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1476BC" w:rsidRDefault="001476BC" w:rsidP="00AD1AD5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1476BC" w:rsidRDefault="001476BC" w:rsidP="00AD1AD5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FF7853" w:rsidP="007977F3">
      <w:r>
        <w:pict>
          <v:line id="_x0000_s1027" style="position:absolute;z-index:251657216" from="2pt,11.05pt" to="500.9pt,11.05pt" strokeweight=".71mm">
            <v:stroke joinstyle="miter"/>
          </v:line>
        </w:pict>
      </w:r>
    </w:p>
    <w:p w:rsidR="00AD1AD5" w:rsidRDefault="00AD1AD5" w:rsidP="007977F3"/>
    <w:p w:rsidR="007977F3" w:rsidRDefault="00FF7853" w:rsidP="007977F3">
      <w:r>
        <w:pict>
          <v:shape id="_x0000_s1028" type="#_x0000_t202" style="position:absolute;margin-left:-5.3pt;margin-top:10.4pt;width:223.25pt;height:50.45pt;z-index:251658240;mso-wrap-distance-left:9.05pt;mso-wrap-distance-right:9.05p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1476BC" w:rsidRDefault="001476BC" w:rsidP="007977F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6D34CC">
                    <w:rPr>
                      <w:sz w:val="24"/>
                      <w:u w:val="single"/>
                    </w:rPr>
                    <w:t>30.10.2020</w:t>
                  </w:r>
                  <w:r>
                    <w:rPr>
                      <w:sz w:val="24"/>
                    </w:rPr>
                    <w:t xml:space="preserve"> № </w:t>
                  </w:r>
                  <w:r w:rsidR="006D34CC">
                    <w:rPr>
                      <w:sz w:val="24"/>
                      <w:u w:val="single"/>
                    </w:rPr>
                    <w:t>773</w:t>
                  </w:r>
                </w:p>
                <w:p w:rsidR="001476BC" w:rsidRDefault="001476BC" w:rsidP="007977F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1476BC" w:rsidRPr="00BE76CA" w:rsidRDefault="001476BC" w:rsidP="007977F3">
                  <w:pPr>
                    <w:rPr>
                      <w:sz w:val="24"/>
                    </w:rPr>
                  </w:pPr>
                </w:p>
                <w:p w:rsidR="001476BC" w:rsidRPr="00BE76CA" w:rsidRDefault="001476BC" w:rsidP="007977F3">
                  <w:pPr>
                    <w:rPr>
                      <w:sz w:val="24"/>
                    </w:rPr>
                  </w:pPr>
                </w:p>
                <w:p w:rsidR="001476BC" w:rsidRDefault="001476BC" w:rsidP="007977F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7977F3" w:rsidRPr="00D82EB5" w:rsidRDefault="007977F3" w:rsidP="007977F3">
      <w:pPr>
        <w:rPr>
          <w:sz w:val="24"/>
        </w:rPr>
      </w:pPr>
    </w:p>
    <w:p w:rsidR="007977F3" w:rsidRPr="00D82EB5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FC7781" w:rsidRDefault="007C301D" w:rsidP="001F640F">
      <w:pPr>
        <w:ind w:right="4959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404801">
        <w:rPr>
          <w:sz w:val="24"/>
          <w:szCs w:val="24"/>
        </w:rPr>
        <w:t xml:space="preserve"> внесении изменений в Положение</w:t>
      </w:r>
      <w:r w:rsidR="001F640F">
        <w:rPr>
          <w:sz w:val="24"/>
          <w:szCs w:val="24"/>
        </w:rPr>
        <w:t xml:space="preserve"> </w:t>
      </w:r>
      <w:r w:rsidR="00404801">
        <w:rPr>
          <w:sz w:val="24"/>
          <w:szCs w:val="24"/>
        </w:rPr>
        <w:t>о</w:t>
      </w:r>
      <w:r>
        <w:rPr>
          <w:sz w:val="24"/>
          <w:szCs w:val="24"/>
        </w:rPr>
        <w:t xml:space="preserve">б оплате труда работников муниципального </w:t>
      </w:r>
      <w:r w:rsidR="00E26B0A">
        <w:rPr>
          <w:sz w:val="24"/>
          <w:szCs w:val="24"/>
        </w:rPr>
        <w:t>учреждения «Гражданская защита</w:t>
      </w:r>
      <w:r w:rsidR="001F640F">
        <w:rPr>
          <w:sz w:val="24"/>
          <w:szCs w:val="24"/>
        </w:rPr>
        <w:t xml:space="preserve"> </w:t>
      </w:r>
      <w:r>
        <w:rPr>
          <w:sz w:val="24"/>
          <w:szCs w:val="24"/>
        </w:rPr>
        <w:t>Каслинского муниципального района»</w:t>
      </w:r>
    </w:p>
    <w:p w:rsidR="00FC7781" w:rsidRDefault="00FC7781" w:rsidP="00FC7781">
      <w:pPr>
        <w:jc w:val="both"/>
        <w:rPr>
          <w:sz w:val="24"/>
          <w:szCs w:val="24"/>
        </w:rPr>
      </w:pPr>
    </w:p>
    <w:p w:rsidR="00FC7781" w:rsidRPr="00B34183" w:rsidRDefault="00FC7781" w:rsidP="00FC7781">
      <w:pPr>
        <w:jc w:val="both"/>
        <w:rPr>
          <w:sz w:val="24"/>
          <w:szCs w:val="24"/>
        </w:rPr>
      </w:pPr>
    </w:p>
    <w:p w:rsidR="00B53E18" w:rsidRDefault="002D7005" w:rsidP="0093254F">
      <w:pPr>
        <w:ind w:firstLine="708"/>
        <w:jc w:val="both"/>
        <w:rPr>
          <w:sz w:val="24"/>
          <w:szCs w:val="24"/>
        </w:rPr>
      </w:pPr>
      <w:proofErr w:type="gramStart"/>
      <w:r w:rsidRPr="00510234">
        <w:rPr>
          <w:color w:val="000000"/>
          <w:sz w:val="25"/>
          <w:szCs w:val="25"/>
        </w:rPr>
        <w:t>Руководствуясь Федеральным законом от 06.10.2003 г. № 131-ФЗ «</w:t>
      </w:r>
      <w:r w:rsidRPr="00510234">
        <w:rPr>
          <w:sz w:val="25"/>
          <w:szCs w:val="25"/>
        </w:rPr>
        <w:t>Об общих принципах организации местного самоуправления в Российской Федерации</w:t>
      </w:r>
      <w:r w:rsidRPr="00510234">
        <w:rPr>
          <w:color w:val="000000"/>
          <w:sz w:val="25"/>
          <w:szCs w:val="25"/>
        </w:rPr>
        <w:t xml:space="preserve">», </w:t>
      </w:r>
      <w:r>
        <w:rPr>
          <w:color w:val="000000"/>
          <w:sz w:val="25"/>
          <w:szCs w:val="25"/>
        </w:rPr>
        <w:t>в соответствии с</w:t>
      </w:r>
      <w:r>
        <w:rPr>
          <w:sz w:val="24"/>
          <w:szCs w:val="24"/>
        </w:rPr>
        <w:t xml:space="preserve"> </w:t>
      </w:r>
      <w:r w:rsidR="00A36B40">
        <w:rPr>
          <w:sz w:val="24"/>
          <w:szCs w:val="24"/>
        </w:rPr>
        <w:t>Трудовым кодексом Российской Федерации</w:t>
      </w:r>
      <w:r w:rsidR="005225F5">
        <w:rPr>
          <w:sz w:val="24"/>
          <w:szCs w:val="24"/>
        </w:rPr>
        <w:t xml:space="preserve"> от 30.12.2001 г. № 197-ФЗ</w:t>
      </w:r>
      <w:r w:rsidR="00A36B40">
        <w:rPr>
          <w:sz w:val="24"/>
          <w:szCs w:val="24"/>
        </w:rPr>
        <w:t xml:space="preserve">, </w:t>
      </w:r>
      <w:r w:rsidR="00852BFA">
        <w:rPr>
          <w:sz w:val="24"/>
          <w:szCs w:val="24"/>
        </w:rPr>
        <w:t>Распоряжением Правит</w:t>
      </w:r>
      <w:r w:rsidR="00640C2D">
        <w:rPr>
          <w:sz w:val="24"/>
          <w:szCs w:val="24"/>
        </w:rPr>
        <w:t xml:space="preserve">ельства Челябинской области от </w:t>
      </w:r>
      <w:r w:rsidR="00852BFA">
        <w:rPr>
          <w:sz w:val="24"/>
          <w:szCs w:val="24"/>
        </w:rPr>
        <w:t>3</w:t>
      </w:r>
      <w:r w:rsidR="00640C2D">
        <w:rPr>
          <w:sz w:val="24"/>
          <w:szCs w:val="24"/>
        </w:rPr>
        <w:t>0</w:t>
      </w:r>
      <w:r w:rsidR="00852BFA">
        <w:rPr>
          <w:sz w:val="24"/>
          <w:szCs w:val="24"/>
        </w:rPr>
        <w:t>.0</w:t>
      </w:r>
      <w:r w:rsidR="00640C2D">
        <w:rPr>
          <w:sz w:val="24"/>
          <w:szCs w:val="24"/>
        </w:rPr>
        <w:t>9</w:t>
      </w:r>
      <w:r w:rsidR="00852BFA">
        <w:rPr>
          <w:sz w:val="24"/>
          <w:szCs w:val="24"/>
        </w:rPr>
        <w:t>.20</w:t>
      </w:r>
      <w:r w:rsidR="00640C2D">
        <w:rPr>
          <w:sz w:val="24"/>
          <w:szCs w:val="24"/>
        </w:rPr>
        <w:t>20 г. № 7</w:t>
      </w:r>
      <w:r w:rsidR="00852BFA">
        <w:rPr>
          <w:sz w:val="24"/>
          <w:szCs w:val="24"/>
        </w:rPr>
        <w:t>4</w:t>
      </w:r>
      <w:r w:rsidR="00640C2D">
        <w:rPr>
          <w:sz w:val="24"/>
          <w:szCs w:val="24"/>
        </w:rPr>
        <w:t>3</w:t>
      </w:r>
      <w:r w:rsidR="00852BFA">
        <w:rPr>
          <w:sz w:val="24"/>
          <w:szCs w:val="24"/>
        </w:rPr>
        <w:t>-рп «Об увеличении окладов (должностных окладов, ставок заработной платы) работников областных государственных учреждений»</w:t>
      </w:r>
      <w:r w:rsidR="008D4AE5" w:rsidRPr="00852BFA">
        <w:rPr>
          <w:sz w:val="24"/>
          <w:szCs w:val="24"/>
        </w:rPr>
        <w:t>,</w:t>
      </w:r>
      <w:r w:rsidR="008D4AE5">
        <w:rPr>
          <w:sz w:val="24"/>
          <w:szCs w:val="24"/>
        </w:rPr>
        <w:t xml:space="preserve"> </w:t>
      </w:r>
      <w:r w:rsidR="00970B3D" w:rsidRPr="00D93E51">
        <w:rPr>
          <w:sz w:val="24"/>
          <w:szCs w:val="24"/>
        </w:rPr>
        <w:t xml:space="preserve">Распоряжением администрации Каслинского муниципального района от </w:t>
      </w:r>
      <w:r w:rsidR="00D93E51">
        <w:rPr>
          <w:sz w:val="24"/>
          <w:szCs w:val="24"/>
        </w:rPr>
        <w:t>29</w:t>
      </w:r>
      <w:r w:rsidR="000B6F5A" w:rsidRPr="00D93E51">
        <w:rPr>
          <w:sz w:val="24"/>
          <w:szCs w:val="24"/>
        </w:rPr>
        <w:t>.</w:t>
      </w:r>
      <w:r w:rsidR="00970B3D" w:rsidRPr="00D93E51">
        <w:rPr>
          <w:sz w:val="24"/>
          <w:szCs w:val="24"/>
        </w:rPr>
        <w:t>1</w:t>
      </w:r>
      <w:r w:rsidR="00D93E51">
        <w:rPr>
          <w:sz w:val="24"/>
          <w:szCs w:val="24"/>
        </w:rPr>
        <w:t>0</w:t>
      </w:r>
      <w:r w:rsidR="00970B3D" w:rsidRPr="00D93E51">
        <w:rPr>
          <w:sz w:val="24"/>
          <w:szCs w:val="24"/>
        </w:rPr>
        <w:t>.20</w:t>
      </w:r>
      <w:r w:rsidR="00D93E51">
        <w:rPr>
          <w:sz w:val="24"/>
          <w:szCs w:val="24"/>
        </w:rPr>
        <w:t>20</w:t>
      </w:r>
      <w:r w:rsidR="00970B3D" w:rsidRPr="00D93E51">
        <w:rPr>
          <w:sz w:val="24"/>
          <w:szCs w:val="24"/>
        </w:rPr>
        <w:t xml:space="preserve"> г. № </w:t>
      </w:r>
      <w:r w:rsidR="000B6F5A" w:rsidRPr="00D93E51">
        <w:rPr>
          <w:sz w:val="24"/>
          <w:szCs w:val="24"/>
        </w:rPr>
        <w:t>5</w:t>
      </w:r>
      <w:r w:rsidR="00D93E51">
        <w:rPr>
          <w:sz w:val="24"/>
          <w:szCs w:val="24"/>
        </w:rPr>
        <w:t>65</w:t>
      </w:r>
      <w:r w:rsidR="000B6F5A" w:rsidRPr="00D93E51">
        <w:rPr>
          <w:sz w:val="24"/>
          <w:szCs w:val="24"/>
        </w:rPr>
        <w:t>-р</w:t>
      </w:r>
      <w:r w:rsidR="005F0085" w:rsidRPr="00D93E51">
        <w:rPr>
          <w:sz w:val="24"/>
          <w:szCs w:val="24"/>
        </w:rPr>
        <w:t xml:space="preserve"> «Об увеличении должностных окладов</w:t>
      </w:r>
      <w:proofErr w:type="gramEnd"/>
      <w:r w:rsidR="005F0085" w:rsidRPr="00D93E51">
        <w:rPr>
          <w:sz w:val="24"/>
          <w:szCs w:val="24"/>
        </w:rPr>
        <w:t xml:space="preserve"> работникам муниципальных учреждений Каслинского муниципального района»</w:t>
      </w:r>
    </w:p>
    <w:p w:rsidR="003B0FA8" w:rsidRDefault="003B0FA8" w:rsidP="0093254F">
      <w:pPr>
        <w:ind w:firstLine="708"/>
        <w:jc w:val="both"/>
        <w:rPr>
          <w:sz w:val="24"/>
          <w:szCs w:val="24"/>
        </w:rPr>
      </w:pPr>
    </w:p>
    <w:p w:rsidR="003B0FA8" w:rsidRDefault="003B0FA8" w:rsidP="0093254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3B0FA8" w:rsidRDefault="003B0FA8" w:rsidP="0093254F">
      <w:pPr>
        <w:ind w:firstLine="708"/>
        <w:jc w:val="both"/>
        <w:rPr>
          <w:sz w:val="24"/>
          <w:szCs w:val="24"/>
        </w:rPr>
      </w:pPr>
    </w:p>
    <w:p w:rsidR="00852BFA" w:rsidRPr="000A3972" w:rsidRDefault="00852BFA" w:rsidP="00A73BBF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 w:rsidRPr="00852BFA">
        <w:rPr>
          <w:sz w:val="24"/>
          <w:szCs w:val="24"/>
        </w:rPr>
        <w:t>Внести изменения в</w:t>
      </w:r>
      <w:r w:rsidR="003B0FA8" w:rsidRPr="00852BFA">
        <w:rPr>
          <w:sz w:val="24"/>
          <w:szCs w:val="24"/>
        </w:rPr>
        <w:t xml:space="preserve"> </w:t>
      </w:r>
      <w:r w:rsidR="004C57DA">
        <w:rPr>
          <w:sz w:val="24"/>
          <w:szCs w:val="24"/>
        </w:rPr>
        <w:t>П</w:t>
      </w:r>
      <w:r w:rsidRPr="00852BFA">
        <w:rPr>
          <w:sz w:val="24"/>
          <w:szCs w:val="24"/>
        </w:rPr>
        <w:t xml:space="preserve">риложение </w:t>
      </w:r>
      <w:r w:rsidR="00A73BBF">
        <w:rPr>
          <w:sz w:val="24"/>
          <w:szCs w:val="24"/>
        </w:rPr>
        <w:t xml:space="preserve">№ </w:t>
      </w:r>
      <w:r w:rsidRPr="00852BFA">
        <w:rPr>
          <w:sz w:val="24"/>
          <w:szCs w:val="24"/>
        </w:rPr>
        <w:t xml:space="preserve">1 к Положению об оплате труда работников муниципального учреждения «Гражданская защита Каслинского муниципального района», утвержденному </w:t>
      </w:r>
      <w:r w:rsidR="003B0FA8" w:rsidRPr="00852BFA">
        <w:rPr>
          <w:sz w:val="24"/>
          <w:szCs w:val="24"/>
        </w:rPr>
        <w:t>постановление</w:t>
      </w:r>
      <w:r w:rsidRPr="00852BFA">
        <w:rPr>
          <w:sz w:val="24"/>
          <w:szCs w:val="24"/>
        </w:rPr>
        <w:t>м</w:t>
      </w:r>
      <w:r w:rsidR="003B0FA8" w:rsidRPr="00852BFA">
        <w:rPr>
          <w:sz w:val="24"/>
          <w:szCs w:val="24"/>
        </w:rPr>
        <w:t xml:space="preserve"> </w:t>
      </w:r>
      <w:r w:rsidR="00EA2855">
        <w:rPr>
          <w:sz w:val="24"/>
          <w:szCs w:val="24"/>
        </w:rPr>
        <w:t xml:space="preserve">администрации </w:t>
      </w:r>
      <w:r w:rsidR="003B0FA8" w:rsidRPr="00852BFA">
        <w:rPr>
          <w:sz w:val="24"/>
          <w:szCs w:val="24"/>
        </w:rPr>
        <w:t xml:space="preserve">Каслинского муниципального района от </w:t>
      </w:r>
      <w:r w:rsidR="00A52455" w:rsidRPr="00852BFA">
        <w:rPr>
          <w:sz w:val="24"/>
          <w:szCs w:val="24"/>
        </w:rPr>
        <w:t>2</w:t>
      </w:r>
      <w:r w:rsidR="00A73BBF">
        <w:rPr>
          <w:sz w:val="24"/>
          <w:szCs w:val="24"/>
        </w:rPr>
        <w:t>8</w:t>
      </w:r>
      <w:r w:rsidR="003B0FA8" w:rsidRPr="00852BFA">
        <w:rPr>
          <w:sz w:val="24"/>
          <w:szCs w:val="24"/>
        </w:rPr>
        <w:t>.</w:t>
      </w:r>
      <w:r w:rsidR="00A73BBF">
        <w:rPr>
          <w:sz w:val="24"/>
          <w:szCs w:val="24"/>
        </w:rPr>
        <w:t>02</w:t>
      </w:r>
      <w:r w:rsidR="003B0FA8" w:rsidRPr="00852BFA">
        <w:rPr>
          <w:sz w:val="24"/>
          <w:szCs w:val="24"/>
        </w:rPr>
        <w:t>.20</w:t>
      </w:r>
      <w:r w:rsidR="00A73BBF">
        <w:rPr>
          <w:sz w:val="24"/>
          <w:szCs w:val="24"/>
        </w:rPr>
        <w:t>20</w:t>
      </w:r>
      <w:r w:rsidR="003B0FA8" w:rsidRPr="00852BFA">
        <w:rPr>
          <w:sz w:val="24"/>
          <w:szCs w:val="24"/>
        </w:rPr>
        <w:t xml:space="preserve"> </w:t>
      </w:r>
      <w:r w:rsidRPr="00852BFA">
        <w:rPr>
          <w:sz w:val="24"/>
          <w:szCs w:val="24"/>
        </w:rPr>
        <w:t xml:space="preserve">г. </w:t>
      </w:r>
      <w:r w:rsidR="003B0FA8" w:rsidRPr="00852BFA">
        <w:rPr>
          <w:sz w:val="24"/>
          <w:szCs w:val="24"/>
        </w:rPr>
        <w:t xml:space="preserve">№ </w:t>
      </w:r>
      <w:r w:rsidR="00A52455" w:rsidRPr="00852BFA">
        <w:rPr>
          <w:sz w:val="24"/>
          <w:szCs w:val="24"/>
        </w:rPr>
        <w:t>1</w:t>
      </w:r>
      <w:r w:rsidR="00A73BBF">
        <w:rPr>
          <w:sz w:val="24"/>
          <w:szCs w:val="24"/>
        </w:rPr>
        <w:t>59</w:t>
      </w:r>
      <w:r w:rsidRPr="00852BFA">
        <w:rPr>
          <w:sz w:val="24"/>
          <w:szCs w:val="24"/>
        </w:rPr>
        <w:t>, в части окладов работников муниципального учреждения «Гражданская защита Касл</w:t>
      </w:r>
      <w:r w:rsidRPr="000A3972">
        <w:rPr>
          <w:sz w:val="24"/>
          <w:szCs w:val="24"/>
        </w:rPr>
        <w:t>инского муниципального района», установив их в размерах</w:t>
      </w:r>
      <w:r w:rsidR="00A73BBF" w:rsidRPr="000A3972">
        <w:rPr>
          <w:sz w:val="24"/>
          <w:szCs w:val="24"/>
        </w:rPr>
        <w:t xml:space="preserve"> </w:t>
      </w:r>
      <w:proofErr w:type="gramStart"/>
      <w:r w:rsidR="00A73BBF" w:rsidRPr="000A3972">
        <w:rPr>
          <w:sz w:val="24"/>
          <w:szCs w:val="24"/>
        </w:rPr>
        <w:t>согласно Приложения</w:t>
      </w:r>
      <w:proofErr w:type="gramEnd"/>
      <w:r w:rsidR="00A73BBF" w:rsidRPr="000A3972">
        <w:rPr>
          <w:sz w:val="24"/>
          <w:szCs w:val="24"/>
        </w:rPr>
        <w:t xml:space="preserve"> № 1 к настоящему постановлению.</w:t>
      </w:r>
    </w:p>
    <w:p w:rsidR="003B0FA8" w:rsidRPr="000A3972" w:rsidRDefault="003B0FA8" w:rsidP="00051980">
      <w:pPr>
        <w:pStyle w:val="a5"/>
        <w:numPr>
          <w:ilvl w:val="0"/>
          <w:numId w:val="9"/>
        </w:numPr>
        <w:ind w:left="0" w:firstLine="709"/>
        <w:jc w:val="both"/>
        <w:rPr>
          <w:sz w:val="24"/>
          <w:szCs w:val="24"/>
        </w:rPr>
      </w:pPr>
      <w:r w:rsidRPr="000A3972">
        <w:rPr>
          <w:sz w:val="24"/>
          <w:szCs w:val="24"/>
        </w:rPr>
        <w:t>Управлению делами администрации Каслинского муниципального района (</w:t>
      </w:r>
      <w:r w:rsidR="00AD1AD5" w:rsidRPr="000A3972">
        <w:rPr>
          <w:sz w:val="24"/>
          <w:szCs w:val="24"/>
        </w:rPr>
        <w:t>Останин</w:t>
      </w:r>
      <w:r w:rsidRPr="000A3972">
        <w:rPr>
          <w:sz w:val="24"/>
          <w:szCs w:val="24"/>
        </w:rPr>
        <w:t>а Н.</w:t>
      </w:r>
      <w:r w:rsidR="00AD1AD5" w:rsidRPr="000A3972">
        <w:rPr>
          <w:sz w:val="24"/>
          <w:szCs w:val="24"/>
        </w:rPr>
        <w:t>С</w:t>
      </w:r>
      <w:r w:rsidRPr="000A3972">
        <w:rPr>
          <w:sz w:val="24"/>
          <w:szCs w:val="24"/>
        </w:rPr>
        <w:t xml:space="preserve">.) настоящее постановление </w:t>
      </w:r>
      <w:r w:rsidR="000A3972" w:rsidRPr="000A3972">
        <w:rPr>
          <w:sz w:val="24"/>
          <w:szCs w:val="24"/>
        </w:rPr>
        <w:t xml:space="preserve">разместить на официальном сайте администрации Каслинского муниципального района </w:t>
      </w:r>
      <w:r w:rsidR="000A3972" w:rsidRPr="000A3972">
        <w:rPr>
          <w:sz w:val="24"/>
          <w:szCs w:val="24"/>
          <w:lang w:val="en-US"/>
        </w:rPr>
        <w:t>www</w:t>
      </w:r>
      <w:r w:rsidR="000A3972" w:rsidRPr="000A3972">
        <w:rPr>
          <w:sz w:val="24"/>
          <w:szCs w:val="24"/>
        </w:rPr>
        <w:t>.</w:t>
      </w:r>
      <w:r w:rsidR="000A3972" w:rsidRPr="000A3972">
        <w:rPr>
          <w:sz w:val="24"/>
          <w:szCs w:val="24"/>
          <w:lang w:val="en-US"/>
        </w:rPr>
        <w:t>kasli</w:t>
      </w:r>
      <w:r w:rsidR="000A3972" w:rsidRPr="000A3972">
        <w:rPr>
          <w:sz w:val="24"/>
          <w:szCs w:val="24"/>
        </w:rPr>
        <w:t>.</w:t>
      </w:r>
      <w:r w:rsidR="000A3972" w:rsidRPr="000A3972">
        <w:rPr>
          <w:sz w:val="24"/>
          <w:szCs w:val="24"/>
          <w:lang w:val="en-US"/>
        </w:rPr>
        <w:t>org</w:t>
      </w:r>
      <w:r w:rsidR="000A3972" w:rsidRPr="000A3972">
        <w:rPr>
          <w:sz w:val="24"/>
          <w:szCs w:val="24"/>
        </w:rPr>
        <w:t>.</w:t>
      </w:r>
      <w:proofErr w:type="spellStart"/>
      <w:r w:rsidR="000A3972" w:rsidRPr="000A3972">
        <w:rPr>
          <w:sz w:val="24"/>
          <w:szCs w:val="24"/>
          <w:lang w:val="en-US"/>
        </w:rPr>
        <w:t>ru</w:t>
      </w:r>
      <w:proofErr w:type="spellEnd"/>
      <w:r w:rsidR="00C14E9C" w:rsidRPr="000A3972">
        <w:rPr>
          <w:sz w:val="24"/>
          <w:szCs w:val="24"/>
        </w:rPr>
        <w:t>.</w:t>
      </w:r>
    </w:p>
    <w:p w:rsidR="00C14E9C" w:rsidRPr="000A3972" w:rsidRDefault="00051980" w:rsidP="00B53E18">
      <w:pPr>
        <w:ind w:firstLine="708"/>
        <w:jc w:val="both"/>
        <w:rPr>
          <w:sz w:val="24"/>
          <w:szCs w:val="24"/>
        </w:rPr>
      </w:pPr>
      <w:r w:rsidRPr="000A3972">
        <w:rPr>
          <w:sz w:val="24"/>
          <w:szCs w:val="24"/>
        </w:rPr>
        <w:t>3</w:t>
      </w:r>
      <w:r w:rsidR="00C14E9C" w:rsidRPr="000A3972">
        <w:rPr>
          <w:sz w:val="24"/>
          <w:szCs w:val="24"/>
        </w:rPr>
        <w:t xml:space="preserve">. Настоящее постановление распространяется на правоотношения, возникшие </w:t>
      </w:r>
      <w:r w:rsidR="00AD1AD5" w:rsidRPr="000A3972">
        <w:rPr>
          <w:sz w:val="24"/>
          <w:szCs w:val="24"/>
        </w:rPr>
        <w:t>с 01.</w:t>
      </w:r>
      <w:r w:rsidR="00A73BBF" w:rsidRPr="000A3972">
        <w:rPr>
          <w:sz w:val="24"/>
          <w:szCs w:val="24"/>
        </w:rPr>
        <w:t>1</w:t>
      </w:r>
      <w:r w:rsidR="00C14E9C" w:rsidRPr="000A3972">
        <w:rPr>
          <w:sz w:val="24"/>
          <w:szCs w:val="24"/>
        </w:rPr>
        <w:t>0</w:t>
      </w:r>
      <w:r w:rsidR="00A73BBF" w:rsidRPr="000A3972">
        <w:rPr>
          <w:sz w:val="24"/>
          <w:szCs w:val="24"/>
        </w:rPr>
        <w:t>.2020</w:t>
      </w:r>
      <w:r w:rsidR="00AD1AD5" w:rsidRPr="000A3972">
        <w:rPr>
          <w:sz w:val="24"/>
          <w:szCs w:val="24"/>
        </w:rPr>
        <w:t xml:space="preserve"> г</w:t>
      </w:r>
      <w:r w:rsidR="00C14E9C" w:rsidRPr="000A3972">
        <w:rPr>
          <w:sz w:val="24"/>
          <w:szCs w:val="24"/>
        </w:rPr>
        <w:t>.</w:t>
      </w:r>
    </w:p>
    <w:p w:rsidR="00B53E18" w:rsidRDefault="00051980" w:rsidP="00B53E1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B53E18">
        <w:rPr>
          <w:sz w:val="24"/>
          <w:szCs w:val="24"/>
        </w:rPr>
        <w:t xml:space="preserve">. </w:t>
      </w:r>
      <w:proofErr w:type="gramStart"/>
      <w:r w:rsidR="00B53E18">
        <w:rPr>
          <w:sz w:val="24"/>
          <w:szCs w:val="24"/>
        </w:rPr>
        <w:t xml:space="preserve">Контроль </w:t>
      </w:r>
      <w:r w:rsidR="00EA2855">
        <w:rPr>
          <w:sz w:val="24"/>
          <w:szCs w:val="24"/>
        </w:rPr>
        <w:t>за</w:t>
      </w:r>
      <w:proofErr w:type="gramEnd"/>
      <w:r w:rsidR="00EA2855">
        <w:rPr>
          <w:sz w:val="24"/>
          <w:szCs w:val="24"/>
        </w:rPr>
        <w:t xml:space="preserve"> </w:t>
      </w:r>
      <w:r w:rsidR="00B53E18">
        <w:rPr>
          <w:sz w:val="24"/>
          <w:szCs w:val="24"/>
        </w:rPr>
        <w:t>исполнени</w:t>
      </w:r>
      <w:r w:rsidR="00C14E9C">
        <w:rPr>
          <w:sz w:val="24"/>
          <w:szCs w:val="24"/>
        </w:rPr>
        <w:t>ем</w:t>
      </w:r>
      <w:r w:rsidR="00B53E18">
        <w:rPr>
          <w:sz w:val="24"/>
          <w:szCs w:val="24"/>
        </w:rPr>
        <w:t xml:space="preserve"> настоящего постановления </w:t>
      </w:r>
      <w:r w:rsidR="00C14E9C">
        <w:rPr>
          <w:sz w:val="24"/>
          <w:szCs w:val="24"/>
        </w:rPr>
        <w:t>оставляю за собой.</w:t>
      </w:r>
    </w:p>
    <w:p w:rsidR="00FC7781" w:rsidRDefault="00FC7781" w:rsidP="007977F3">
      <w:pPr>
        <w:jc w:val="both"/>
        <w:rPr>
          <w:sz w:val="24"/>
        </w:rPr>
      </w:pPr>
    </w:p>
    <w:p w:rsidR="00C14E9C" w:rsidRDefault="00C14E9C" w:rsidP="007977F3">
      <w:pPr>
        <w:jc w:val="both"/>
        <w:rPr>
          <w:sz w:val="24"/>
        </w:rPr>
      </w:pPr>
    </w:p>
    <w:p w:rsidR="00C14E9C" w:rsidRDefault="00C14E9C" w:rsidP="007977F3">
      <w:pPr>
        <w:jc w:val="both"/>
        <w:rPr>
          <w:sz w:val="24"/>
        </w:rPr>
      </w:pPr>
    </w:p>
    <w:p w:rsidR="00080A65" w:rsidRDefault="00D5707B" w:rsidP="007977F3">
      <w:pPr>
        <w:jc w:val="both"/>
        <w:rPr>
          <w:sz w:val="24"/>
        </w:rPr>
      </w:pPr>
      <w:r>
        <w:rPr>
          <w:sz w:val="24"/>
        </w:rPr>
        <w:t>Г</w:t>
      </w:r>
      <w:r w:rsidR="00080A65">
        <w:rPr>
          <w:sz w:val="24"/>
        </w:rPr>
        <w:t>лав</w:t>
      </w:r>
      <w:r>
        <w:rPr>
          <w:sz w:val="24"/>
        </w:rPr>
        <w:t>а</w:t>
      </w:r>
    </w:p>
    <w:p w:rsidR="00FC7781" w:rsidRDefault="00C10A11" w:rsidP="007977F3">
      <w:pPr>
        <w:jc w:val="both"/>
        <w:rPr>
          <w:sz w:val="24"/>
        </w:rPr>
      </w:pPr>
      <w:r>
        <w:rPr>
          <w:sz w:val="24"/>
        </w:rPr>
        <w:t>Каслинского муниципального района</w:t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FC7781">
        <w:rPr>
          <w:sz w:val="24"/>
        </w:rPr>
        <w:tab/>
      </w:r>
      <w:r w:rsidR="005F5EB3">
        <w:rPr>
          <w:sz w:val="24"/>
        </w:rPr>
        <w:tab/>
      </w:r>
      <w:r w:rsidR="005F5EB3">
        <w:rPr>
          <w:sz w:val="24"/>
        </w:rPr>
        <w:tab/>
      </w:r>
      <w:r w:rsidR="00AD1AD5">
        <w:rPr>
          <w:sz w:val="24"/>
        </w:rPr>
        <w:t xml:space="preserve"> И</w:t>
      </w:r>
      <w:r w:rsidR="00D5707B" w:rsidRPr="00D5707B">
        <w:rPr>
          <w:sz w:val="24"/>
        </w:rPr>
        <w:t xml:space="preserve">.В. </w:t>
      </w:r>
      <w:r w:rsidR="00AD1AD5">
        <w:rPr>
          <w:sz w:val="24"/>
        </w:rPr>
        <w:t>Колыше</w:t>
      </w:r>
      <w:r w:rsidR="00D5707B" w:rsidRPr="00D5707B">
        <w:rPr>
          <w:sz w:val="24"/>
        </w:rPr>
        <w:t>в</w:t>
      </w:r>
    </w:p>
    <w:p w:rsidR="00AD1AD5" w:rsidRDefault="00AD1AD5" w:rsidP="007977F3">
      <w:pPr>
        <w:jc w:val="both"/>
        <w:rPr>
          <w:sz w:val="24"/>
        </w:rPr>
      </w:pPr>
    </w:p>
    <w:p w:rsidR="00AD1AD5" w:rsidRDefault="00AD1AD5" w:rsidP="007977F3">
      <w:pPr>
        <w:jc w:val="both"/>
        <w:rPr>
          <w:sz w:val="24"/>
        </w:rPr>
      </w:pPr>
    </w:p>
    <w:p w:rsidR="00AD1AD5" w:rsidRDefault="00AD1AD5" w:rsidP="007977F3">
      <w:pPr>
        <w:jc w:val="both"/>
        <w:rPr>
          <w:sz w:val="24"/>
        </w:rPr>
      </w:pPr>
    </w:p>
    <w:p w:rsidR="00AD1AD5" w:rsidRDefault="00AD1AD5" w:rsidP="007977F3">
      <w:pPr>
        <w:jc w:val="both"/>
        <w:rPr>
          <w:sz w:val="24"/>
        </w:rPr>
      </w:pPr>
    </w:p>
    <w:p w:rsidR="00AD1AD5" w:rsidRDefault="00AD1AD5" w:rsidP="007977F3">
      <w:pPr>
        <w:jc w:val="both"/>
        <w:rPr>
          <w:sz w:val="24"/>
        </w:rPr>
      </w:pPr>
    </w:p>
    <w:p w:rsidR="0005038E" w:rsidRDefault="0005038E" w:rsidP="007977F3">
      <w:pPr>
        <w:jc w:val="both"/>
        <w:rPr>
          <w:sz w:val="24"/>
        </w:rPr>
      </w:pPr>
    </w:p>
    <w:p w:rsidR="00AD1AD5" w:rsidRDefault="00AD1AD5" w:rsidP="007977F3">
      <w:pPr>
        <w:jc w:val="both"/>
        <w:rPr>
          <w:sz w:val="24"/>
        </w:rPr>
      </w:pPr>
    </w:p>
    <w:p w:rsidR="000D2044" w:rsidRDefault="000D2044" w:rsidP="000D2044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0D2044" w:rsidRDefault="000D2044" w:rsidP="000D2044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 Каслинского муниципального района от «</w:t>
      </w:r>
      <w:r w:rsidR="006D34CC">
        <w:rPr>
          <w:sz w:val="24"/>
          <w:szCs w:val="24"/>
          <w:u w:val="single"/>
        </w:rPr>
        <w:t>30</w:t>
      </w:r>
      <w:r>
        <w:rPr>
          <w:sz w:val="24"/>
          <w:szCs w:val="24"/>
        </w:rPr>
        <w:t>»___</w:t>
      </w:r>
      <w:r w:rsidR="006D34CC">
        <w:rPr>
          <w:sz w:val="24"/>
          <w:szCs w:val="24"/>
          <w:u w:val="single"/>
        </w:rPr>
        <w:t>10</w:t>
      </w:r>
      <w:r>
        <w:rPr>
          <w:sz w:val="24"/>
          <w:szCs w:val="24"/>
        </w:rPr>
        <w:t xml:space="preserve">_____2020 г. № </w:t>
      </w:r>
      <w:r w:rsidR="006D34CC">
        <w:rPr>
          <w:sz w:val="24"/>
          <w:szCs w:val="24"/>
          <w:u w:val="single"/>
        </w:rPr>
        <w:t>773</w:t>
      </w:r>
      <w:bookmarkStart w:id="0" w:name="_GoBack"/>
      <w:bookmarkEnd w:id="0"/>
    </w:p>
    <w:p w:rsidR="000D2044" w:rsidRDefault="000D2044" w:rsidP="000D2044">
      <w:pPr>
        <w:ind w:left="5245"/>
        <w:jc w:val="both"/>
        <w:rPr>
          <w:sz w:val="24"/>
          <w:szCs w:val="24"/>
        </w:rPr>
      </w:pPr>
    </w:p>
    <w:p w:rsidR="000D2044" w:rsidRDefault="000D2044" w:rsidP="000D2044">
      <w:pPr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0D2044" w:rsidRPr="00AA7BF8" w:rsidRDefault="000D2044" w:rsidP="000D2044">
      <w:pPr>
        <w:ind w:left="5245"/>
        <w:jc w:val="both"/>
        <w:rPr>
          <w:sz w:val="24"/>
          <w:szCs w:val="24"/>
        </w:rPr>
      </w:pPr>
      <w:r w:rsidRPr="00DF579A">
        <w:rPr>
          <w:sz w:val="24"/>
          <w:szCs w:val="24"/>
        </w:rPr>
        <w:t xml:space="preserve">к Положению </w:t>
      </w:r>
      <w:r>
        <w:rPr>
          <w:sz w:val="24"/>
          <w:szCs w:val="24"/>
        </w:rPr>
        <w:t>об оплате труда работников муниципального учреждения «Гражданская защита Каслинского муниципального района», утвержденному Постановлением администрации Каслинского муниципального района от 28.02.2020 г. № 159</w:t>
      </w:r>
    </w:p>
    <w:p w:rsidR="000D2044" w:rsidRDefault="000D2044" w:rsidP="000D2044">
      <w:pPr>
        <w:jc w:val="center"/>
        <w:rPr>
          <w:b/>
          <w:bCs/>
          <w:sz w:val="24"/>
          <w:szCs w:val="24"/>
        </w:rPr>
      </w:pPr>
    </w:p>
    <w:p w:rsidR="000D2044" w:rsidRPr="00811E22" w:rsidRDefault="000D2044" w:rsidP="000D2044">
      <w:pPr>
        <w:jc w:val="center"/>
        <w:rPr>
          <w:b/>
          <w:bCs/>
          <w:sz w:val="24"/>
          <w:szCs w:val="24"/>
        </w:rPr>
      </w:pPr>
      <w:r w:rsidRPr="00811E22">
        <w:rPr>
          <w:b/>
          <w:bCs/>
          <w:sz w:val="24"/>
          <w:szCs w:val="24"/>
        </w:rPr>
        <w:t xml:space="preserve">Размеры </w:t>
      </w:r>
      <w:r w:rsidRPr="00811E22">
        <w:rPr>
          <w:b/>
          <w:sz w:val="24"/>
          <w:szCs w:val="24"/>
        </w:rPr>
        <w:t>окладов (должностных окладов)</w:t>
      </w:r>
    </w:p>
    <w:p w:rsidR="000D2044" w:rsidRDefault="000D2044" w:rsidP="000D2044">
      <w:pPr>
        <w:jc w:val="center"/>
        <w:rPr>
          <w:b/>
          <w:bCs/>
          <w:sz w:val="24"/>
          <w:szCs w:val="24"/>
        </w:rPr>
      </w:pPr>
      <w:r w:rsidRPr="00811E22">
        <w:rPr>
          <w:b/>
          <w:bCs/>
          <w:sz w:val="24"/>
          <w:szCs w:val="24"/>
        </w:rPr>
        <w:t>работников муни</w:t>
      </w:r>
      <w:r>
        <w:rPr>
          <w:b/>
          <w:bCs/>
          <w:sz w:val="24"/>
          <w:szCs w:val="24"/>
        </w:rPr>
        <w:t>ципального учреждения</w:t>
      </w:r>
    </w:p>
    <w:p w:rsidR="000D2044" w:rsidRPr="00D03A0A" w:rsidRDefault="000D2044" w:rsidP="000D2044">
      <w:pPr>
        <w:jc w:val="center"/>
        <w:rPr>
          <w:b/>
          <w:bCs/>
          <w:sz w:val="24"/>
          <w:szCs w:val="24"/>
        </w:rPr>
      </w:pPr>
      <w:r w:rsidRPr="00D03A0A">
        <w:rPr>
          <w:b/>
          <w:bCs/>
          <w:sz w:val="24"/>
          <w:szCs w:val="24"/>
        </w:rPr>
        <w:t>«Гражданс</w:t>
      </w:r>
      <w:r>
        <w:rPr>
          <w:b/>
          <w:bCs/>
          <w:sz w:val="24"/>
          <w:szCs w:val="24"/>
        </w:rPr>
        <w:t>кая защита Каслинского муниципального района»</w:t>
      </w:r>
    </w:p>
    <w:p w:rsidR="000D2044" w:rsidRPr="00D03A0A" w:rsidRDefault="000D2044" w:rsidP="000D2044">
      <w:pPr>
        <w:jc w:val="center"/>
        <w:rPr>
          <w:sz w:val="24"/>
          <w:szCs w:val="24"/>
        </w:rPr>
      </w:pPr>
    </w:p>
    <w:p w:rsidR="000D2044" w:rsidRPr="00106DC8" w:rsidRDefault="000D2044" w:rsidP="000D2044">
      <w:pPr>
        <w:jc w:val="both"/>
        <w:rPr>
          <w:b/>
          <w:bCs/>
          <w:sz w:val="24"/>
          <w:szCs w:val="24"/>
        </w:rPr>
      </w:pPr>
    </w:p>
    <w:p w:rsidR="000D2044" w:rsidRDefault="000D2044" w:rsidP="000D2044">
      <w:pPr>
        <w:ind w:firstLine="709"/>
        <w:jc w:val="both"/>
        <w:rPr>
          <w:sz w:val="24"/>
          <w:szCs w:val="24"/>
        </w:rPr>
      </w:pPr>
      <w:r w:rsidRPr="00D03A0A">
        <w:rPr>
          <w:sz w:val="24"/>
          <w:szCs w:val="24"/>
        </w:rPr>
        <w:t xml:space="preserve">1. </w:t>
      </w:r>
      <w:r>
        <w:rPr>
          <w:bCs/>
          <w:sz w:val="24"/>
          <w:szCs w:val="24"/>
        </w:rPr>
        <w:t>Оклады (должностные оклады)</w:t>
      </w:r>
      <w:r w:rsidRPr="00D03A0A">
        <w:rPr>
          <w:sz w:val="24"/>
          <w:szCs w:val="24"/>
        </w:rPr>
        <w:t xml:space="preserve"> </w:t>
      </w:r>
      <w:r>
        <w:rPr>
          <w:sz w:val="24"/>
          <w:szCs w:val="24"/>
        </w:rPr>
        <w:t>работников Муниципального учреждения «Гражданская защита Каслинского муниципального района» устанавливаются в следующих размерах:</w:t>
      </w:r>
    </w:p>
    <w:p w:rsidR="000D2044" w:rsidRPr="00D03A0A" w:rsidRDefault="000D2044" w:rsidP="000D2044">
      <w:pPr>
        <w:jc w:val="both"/>
        <w:rPr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2658"/>
      </w:tblGrid>
      <w:tr w:rsidR="000D2044" w:rsidRPr="00BE527C" w:rsidTr="005C1B66">
        <w:trPr>
          <w:trHeight w:val="626"/>
        </w:trPr>
        <w:tc>
          <w:tcPr>
            <w:tcW w:w="6912" w:type="dxa"/>
            <w:vAlign w:val="center"/>
          </w:tcPr>
          <w:p w:rsidR="000D2044" w:rsidRPr="00713222" w:rsidRDefault="000D2044" w:rsidP="005C1B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222">
              <w:rPr>
                <w:rFonts w:ascii="Times New Roman" w:hAnsi="Times New Roman"/>
                <w:b/>
                <w:sz w:val="24"/>
                <w:szCs w:val="24"/>
              </w:rPr>
              <w:t>Должности работников</w:t>
            </w:r>
          </w:p>
        </w:tc>
        <w:tc>
          <w:tcPr>
            <w:tcW w:w="2658" w:type="dxa"/>
            <w:vAlign w:val="center"/>
          </w:tcPr>
          <w:p w:rsidR="000D2044" w:rsidRPr="00713222" w:rsidRDefault="000D2044" w:rsidP="005C1B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222">
              <w:rPr>
                <w:rFonts w:ascii="Times New Roman" w:hAnsi="Times New Roman"/>
                <w:b/>
                <w:sz w:val="24"/>
                <w:szCs w:val="24"/>
              </w:rPr>
              <w:t>Должностные оклады,</w:t>
            </w:r>
          </w:p>
          <w:p w:rsidR="000D2044" w:rsidRPr="00713222" w:rsidRDefault="000D2044" w:rsidP="005C1B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3222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0D2044" w:rsidRPr="00852BFA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–</w:t>
            </w:r>
          </w:p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937">
              <w:rPr>
                <w:rFonts w:ascii="Times New Roman" w:hAnsi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Единой дежурно-диспетчерской службы</w:t>
            </w:r>
          </w:p>
        </w:tc>
        <w:tc>
          <w:tcPr>
            <w:tcW w:w="2658" w:type="dxa"/>
            <w:vAlign w:val="center"/>
          </w:tcPr>
          <w:p w:rsidR="000D2044" w:rsidRPr="00852BFA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8620,00</w:t>
            </w:r>
          </w:p>
        </w:tc>
      </w:tr>
      <w:tr w:rsidR="000D2044" w:rsidRPr="00852BFA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717937">
              <w:rPr>
                <w:rFonts w:ascii="Times New Roman" w:hAnsi="Times New Roman"/>
                <w:sz w:val="24"/>
                <w:szCs w:val="24"/>
              </w:rPr>
              <w:t>аместитель начальника (по обучению)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937">
              <w:rPr>
                <w:rFonts w:ascii="Times New Roman" w:hAnsi="Times New Roman"/>
                <w:sz w:val="24"/>
                <w:szCs w:val="24"/>
              </w:rPr>
              <w:t xml:space="preserve">начальник курсов </w:t>
            </w:r>
            <w:r>
              <w:rPr>
                <w:rFonts w:ascii="Times New Roman" w:hAnsi="Times New Roman"/>
                <w:sz w:val="24"/>
                <w:szCs w:val="24"/>
              </w:rPr>
              <w:t>гражданской обороны</w:t>
            </w:r>
          </w:p>
        </w:tc>
        <w:tc>
          <w:tcPr>
            <w:tcW w:w="2658" w:type="dxa"/>
            <w:vAlign w:val="center"/>
          </w:tcPr>
          <w:p w:rsidR="000D2044" w:rsidRPr="00852BFA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8620,00</w:t>
            </w:r>
          </w:p>
        </w:tc>
      </w:tr>
      <w:tr w:rsidR="000D2044" w:rsidRPr="00852BFA" w:rsidTr="005C1B66">
        <w:trPr>
          <w:trHeight w:val="552"/>
        </w:trPr>
        <w:tc>
          <w:tcPr>
            <w:tcW w:w="6912" w:type="dxa"/>
            <w:vAlign w:val="center"/>
          </w:tcPr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658" w:type="dxa"/>
            <w:vAlign w:val="center"/>
          </w:tcPr>
          <w:p w:rsidR="000D2044" w:rsidRPr="00852BFA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8620,00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</w:t>
            </w:r>
          </w:p>
          <w:p w:rsidR="000D2044" w:rsidRPr="00051980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Единой дежурно-диспетчерской службы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6895</w:t>
            </w:r>
            <w:r w:rsidRPr="0005198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17937">
              <w:rPr>
                <w:rFonts w:ascii="Times New Roman" w:hAnsi="Times New Roman"/>
                <w:sz w:val="24"/>
                <w:szCs w:val="24"/>
              </w:rPr>
              <w:t xml:space="preserve">нженер по </w:t>
            </w:r>
            <w:r>
              <w:rPr>
                <w:rFonts w:ascii="Times New Roman" w:hAnsi="Times New Roman"/>
                <w:sz w:val="24"/>
                <w:szCs w:val="24"/>
              </w:rPr>
              <w:t>гражданской обороне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7812,00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делопроизводством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4382,00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Pr="00852BFA" w:rsidRDefault="000D2044" w:rsidP="005C1B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Оператор системы 112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Оперативный дежурный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2745,00</w:t>
            </w:r>
          </w:p>
        </w:tc>
      </w:tr>
      <w:tr w:rsidR="000D2044" w:rsidRPr="00051980" w:rsidTr="005C1B66">
        <w:trPr>
          <w:trHeight w:val="552"/>
        </w:trPr>
        <w:tc>
          <w:tcPr>
            <w:tcW w:w="6912" w:type="dxa"/>
            <w:vAlign w:val="center"/>
          </w:tcPr>
          <w:p w:rsidR="000D2044" w:rsidRDefault="000D2044" w:rsidP="005C1B66">
            <w:pPr>
              <w:jc w:val="both"/>
              <w:rPr>
                <w:sz w:val="24"/>
                <w:szCs w:val="24"/>
              </w:rPr>
            </w:pPr>
            <w:r w:rsidRPr="000B16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Уборщица бытовых и служебных помещений</w:t>
            </w:r>
          </w:p>
        </w:tc>
        <w:tc>
          <w:tcPr>
            <w:tcW w:w="2658" w:type="dxa"/>
            <w:vAlign w:val="center"/>
          </w:tcPr>
          <w:p w:rsidR="000D2044" w:rsidRPr="00051980" w:rsidRDefault="000D2044" w:rsidP="005C1B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A6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452</w:t>
            </w:r>
            <w:r w:rsidRPr="00083A6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:rsidR="000D2044" w:rsidRDefault="000D2044" w:rsidP="000D2044">
      <w:pPr>
        <w:ind w:firstLine="709"/>
        <w:jc w:val="both"/>
        <w:rPr>
          <w:sz w:val="24"/>
          <w:szCs w:val="24"/>
        </w:rPr>
      </w:pPr>
    </w:p>
    <w:p w:rsidR="000D2044" w:rsidRPr="00D03A0A" w:rsidRDefault="000D2044" w:rsidP="000D204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Оклад (должностной оклад) начальника</w:t>
      </w:r>
      <w:r w:rsidRPr="00D03A0A">
        <w:rPr>
          <w:rFonts w:ascii="Times New Roman" w:hAnsi="Times New Roman" w:cs="Times New Roman"/>
          <w:sz w:val="24"/>
          <w:szCs w:val="24"/>
        </w:rPr>
        <w:t xml:space="preserve"> Учреж</w:t>
      </w:r>
      <w:r>
        <w:rPr>
          <w:rFonts w:ascii="Times New Roman" w:hAnsi="Times New Roman" w:cs="Times New Roman"/>
          <w:sz w:val="24"/>
          <w:szCs w:val="24"/>
        </w:rPr>
        <w:t>дения устанавливается приказом У</w:t>
      </w:r>
      <w:r w:rsidRPr="00D03A0A">
        <w:rPr>
          <w:rFonts w:ascii="Times New Roman" w:hAnsi="Times New Roman" w:cs="Times New Roman"/>
          <w:sz w:val="24"/>
          <w:szCs w:val="24"/>
        </w:rPr>
        <w:t>чредителя, имеющего право назначения на должность.</w:t>
      </w:r>
    </w:p>
    <w:p w:rsidR="000D2044" w:rsidRPr="00B44FFB" w:rsidRDefault="000D2044" w:rsidP="000D20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D2044" w:rsidRPr="00B44FFB" w:rsidRDefault="000D2044" w:rsidP="000D20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D2044" w:rsidRDefault="000D2044" w:rsidP="000D2044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0D2044" w:rsidRPr="00BE527C" w:rsidRDefault="000D2044" w:rsidP="000D2044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Н.В. Никифоров</w:t>
      </w:r>
    </w:p>
    <w:sectPr w:rsidR="000D2044" w:rsidRPr="00BE527C" w:rsidSect="004C57DA">
      <w:headerReference w:type="default" r:id="rId9"/>
      <w:pgSz w:w="11906" w:h="16838"/>
      <w:pgMar w:top="28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853" w:rsidRDefault="00FF7853">
      <w:r>
        <w:separator/>
      </w:r>
    </w:p>
  </w:endnote>
  <w:endnote w:type="continuationSeparator" w:id="0">
    <w:p w:rsidR="00FF7853" w:rsidRDefault="00FF7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853" w:rsidRDefault="00FF7853">
      <w:r>
        <w:separator/>
      </w:r>
    </w:p>
  </w:footnote>
  <w:footnote w:type="continuationSeparator" w:id="0">
    <w:p w:rsidR="00FF7853" w:rsidRDefault="00FF78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BC" w:rsidRDefault="001476BC" w:rsidP="00BE76CA">
    <w:pPr>
      <w:pStyle w:val="a9"/>
      <w:framePr w:wrap="auto" w:vAnchor="text" w:hAnchor="margin" w:xAlign="center" w:y="1"/>
      <w:rPr>
        <w:rStyle w:val="ab"/>
      </w:rPr>
    </w:pPr>
  </w:p>
  <w:p w:rsidR="001476BC" w:rsidRDefault="001476BC" w:rsidP="004C57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C1182"/>
    <w:multiLevelType w:val="hybridMultilevel"/>
    <w:tmpl w:val="832E1356"/>
    <w:lvl w:ilvl="0" w:tplc="7BBEC30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C05DA0"/>
    <w:multiLevelType w:val="hybridMultilevel"/>
    <w:tmpl w:val="73B6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7516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3D80690"/>
    <w:multiLevelType w:val="hybridMultilevel"/>
    <w:tmpl w:val="DCEAA0BC"/>
    <w:lvl w:ilvl="0" w:tplc="443AB56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76553"/>
    <w:multiLevelType w:val="multilevel"/>
    <w:tmpl w:val="E986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402B1F"/>
    <w:multiLevelType w:val="hybridMultilevel"/>
    <w:tmpl w:val="5176A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8363A"/>
    <w:multiLevelType w:val="hybridMultilevel"/>
    <w:tmpl w:val="08E23BCA"/>
    <w:lvl w:ilvl="0" w:tplc="CE622D1C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C6F34D5"/>
    <w:multiLevelType w:val="hybridMultilevel"/>
    <w:tmpl w:val="3AC03E76"/>
    <w:lvl w:ilvl="0" w:tplc="48567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70F23F48"/>
    <w:multiLevelType w:val="hybridMultilevel"/>
    <w:tmpl w:val="842026CC"/>
    <w:lvl w:ilvl="0" w:tplc="26AE2414">
      <w:start w:val="1"/>
      <w:numFmt w:val="upperRoman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494111"/>
    <w:multiLevelType w:val="hybridMultilevel"/>
    <w:tmpl w:val="6C126D92"/>
    <w:lvl w:ilvl="0" w:tplc="53101D9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7781"/>
    <w:rsid w:val="00001FBD"/>
    <w:rsid w:val="00005AD3"/>
    <w:rsid w:val="00030288"/>
    <w:rsid w:val="00045371"/>
    <w:rsid w:val="00046FFC"/>
    <w:rsid w:val="0005038E"/>
    <w:rsid w:val="00051980"/>
    <w:rsid w:val="000674DD"/>
    <w:rsid w:val="00072436"/>
    <w:rsid w:val="0007537B"/>
    <w:rsid w:val="00077F9E"/>
    <w:rsid w:val="00080A65"/>
    <w:rsid w:val="00085021"/>
    <w:rsid w:val="00086A06"/>
    <w:rsid w:val="000A3972"/>
    <w:rsid w:val="000B33AC"/>
    <w:rsid w:val="000B6F5A"/>
    <w:rsid w:val="000C1E0B"/>
    <w:rsid w:val="000D2044"/>
    <w:rsid w:val="000E6F2B"/>
    <w:rsid w:val="00103133"/>
    <w:rsid w:val="00106DC8"/>
    <w:rsid w:val="0011413D"/>
    <w:rsid w:val="001476BC"/>
    <w:rsid w:val="00156669"/>
    <w:rsid w:val="001612D6"/>
    <w:rsid w:val="001818EC"/>
    <w:rsid w:val="001952DE"/>
    <w:rsid w:val="001B3FA6"/>
    <w:rsid w:val="001B5FF0"/>
    <w:rsid w:val="001E72C3"/>
    <w:rsid w:val="001F50B1"/>
    <w:rsid w:val="001F640F"/>
    <w:rsid w:val="00200539"/>
    <w:rsid w:val="00276246"/>
    <w:rsid w:val="00285F07"/>
    <w:rsid w:val="00290C54"/>
    <w:rsid w:val="002A4129"/>
    <w:rsid w:val="002B7306"/>
    <w:rsid w:val="002C14F5"/>
    <w:rsid w:val="002D7005"/>
    <w:rsid w:val="002E047E"/>
    <w:rsid w:val="002E264D"/>
    <w:rsid w:val="002F1F0B"/>
    <w:rsid w:val="00316FDE"/>
    <w:rsid w:val="003219B8"/>
    <w:rsid w:val="00336281"/>
    <w:rsid w:val="00350B32"/>
    <w:rsid w:val="00352E93"/>
    <w:rsid w:val="00375647"/>
    <w:rsid w:val="00376272"/>
    <w:rsid w:val="0038578D"/>
    <w:rsid w:val="00391E4C"/>
    <w:rsid w:val="003B0882"/>
    <w:rsid w:val="003B0FA8"/>
    <w:rsid w:val="003D3576"/>
    <w:rsid w:val="003E0AF0"/>
    <w:rsid w:val="003E7013"/>
    <w:rsid w:val="003F450E"/>
    <w:rsid w:val="00404801"/>
    <w:rsid w:val="00414B33"/>
    <w:rsid w:val="00426198"/>
    <w:rsid w:val="0043184E"/>
    <w:rsid w:val="004540A8"/>
    <w:rsid w:val="00457A11"/>
    <w:rsid w:val="004605F6"/>
    <w:rsid w:val="00461677"/>
    <w:rsid w:val="00467019"/>
    <w:rsid w:val="00481637"/>
    <w:rsid w:val="00482B40"/>
    <w:rsid w:val="004C57DA"/>
    <w:rsid w:val="004D4D4C"/>
    <w:rsid w:val="004E1429"/>
    <w:rsid w:val="004E26F4"/>
    <w:rsid w:val="004E2C63"/>
    <w:rsid w:val="005225F5"/>
    <w:rsid w:val="00561456"/>
    <w:rsid w:val="00570A19"/>
    <w:rsid w:val="005747D0"/>
    <w:rsid w:val="00593B60"/>
    <w:rsid w:val="00595BCC"/>
    <w:rsid w:val="005A6A3D"/>
    <w:rsid w:val="005D0A16"/>
    <w:rsid w:val="005D69D2"/>
    <w:rsid w:val="005F0085"/>
    <w:rsid w:val="005F5EB3"/>
    <w:rsid w:val="00611EA6"/>
    <w:rsid w:val="006122AC"/>
    <w:rsid w:val="00613E2C"/>
    <w:rsid w:val="006150F4"/>
    <w:rsid w:val="006210C4"/>
    <w:rsid w:val="006374F3"/>
    <w:rsid w:val="00640C2D"/>
    <w:rsid w:val="00642060"/>
    <w:rsid w:val="0064368E"/>
    <w:rsid w:val="006A13DD"/>
    <w:rsid w:val="006D34CC"/>
    <w:rsid w:val="006D6710"/>
    <w:rsid w:val="006D68F8"/>
    <w:rsid w:val="006F425C"/>
    <w:rsid w:val="00720FF6"/>
    <w:rsid w:val="0072324C"/>
    <w:rsid w:val="00727029"/>
    <w:rsid w:val="00740284"/>
    <w:rsid w:val="00747158"/>
    <w:rsid w:val="0076430A"/>
    <w:rsid w:val="007977F3"/>
    <w:rsid w:val="007C035E"/>
    <w:rsid w:val="007C301D"/>
    <w:rsid w:val="007C4EB2"/>
    <w:rsid w:val="007D2B18"/>
    <w:rsid w:val="007D2D01"/>
    <w:rsid w:val="007E271E"/>
    <w:rsid w:val="008023FB"/>
    <w:rsid w:val="00805DFD"/>
    <w:rsid w:val="00811E22"/>
    <w:rsid w:val="0081587B"/>
    <w:rsid w:val="00830873"/>
    <w:rsid w:val="00851712"/>
    <w:rsid w:val="00852828"/>
    <w:rsid w:val="00852BFA"/>
    <w:rsid w:val="008559AE"/>
    <w:rsid w:val="00856F3C"/>
    <w:rsid w:val="0088138B"/>
    <w:rsid w:val="008A1C4B"/>
    <w:rsid w:val="008B72E0"/>
    <w:rsid w:val="008C0B04"/>
    <w:rsid w:val="008C2C52"/>
    <w:rsid w:val="008D4AE5"/>
    <w:rsid w:val="008E093D"/>
    <w:rsid w:val="008E3511"/>
    <w:rsid w:val="008F3559"/>
    <w:rsid w:val="008F550E"/>
    <w:rsid w:val="00921329"/>
    <w:rsid w:val="009252AB"/>
    <w:rsid w:val="0093254F"/>
    <w:rsid w:val="00953167"/>
    <w:rsid w:val="00970B3D"/>
    <w:rsid w:val="00995AE6"/>
    <w:rsid w:val="009B3672"/>
    <w:rsid w:val="009B5F53"/>
    <w:rsid w:val="009E60E2"/>
    <w:rsid w:val="009F55AF"/>
    <w:rsid w:val="00A14947"/>
    <w:rsid w:val="00A16A9A"/>
    <w:rsid w:val="00A2184A"/>
    <w:rsid w:val="00A242A3"/>
    <w:rsid w:val="00A36B40"/>
    <w:rsid w:val="00A52455"/>
    <w:rsid w:val="00A6727D"/>
    <w:rsid w:val="00A73BBF"/>
    <w:rsid w:val="00A8285A"/>
    <w:rsid w:val="00A8392A"/>
    <w:rsid w:val="00A869DA"/>
    <w:rsid w:val="00AB5CA9"/>
    <w:rsid w:val="00AD1AD5"/>
    <w:rsid w:val="00B53E18"/>
    <w:rsid w:val="00B74317"/>
    <w:rsid w:val="00B9110C"/>
    <w:rsid w:val="00BA38F8"/>
    <w:rsid w:val="00BC2479"/>
    <w:rsid w:val="00BC72B6"/>
    <w:rsid w:val="00BE48D9"/>
    <w:rsid w:val="00BE527C"/>
    <w:rsid w:val="00BE61CF"/>
    <w:rsid w:val="00BE76CA"/>
    <w:rsid w:val="00C03668"/>
    <w:rsid w:val="00C07AEC"/>
    <w:rsid w:val="00C10A11"/>
    <w:rsid w:val="00C140D0"/>
    <w:rsid w:val="00C14E9C"/>
    <w:rsid w:val="00C34948"/>
    <w:rsid w:val="00C4494C"/>
    <w:rsid w:val="00C45447"/>
    <w:rsid w:val="00C46B2E"/>
    <w:rsid w:val="00C513FB"/>
    <w:rsid w:val="00C55382"/>
    <w:rsid w:val="00C55B82"/>
    <w:rsid w:val="00C57337"/>
    <w:rsid w:val="00C617ED"/>
    <w:rsid w:val="00C6335C"/>
    <w:rsid w:val="00C65A3D"/>
    <w:rsid w:val="00C70BA3"/>
    <w:rsid w:val="00C7634B"/>
    <w:rsid w:val="00CA279C"/>
    <w:rsid w:val="00CA64D7"/>
    <w:rsid w:val="00CB106B"/>
    <w:rsid w:val="00CC2476"/>
    <w:rsid w:val="00CC6B2D"/>
    <w:rsid w:val="00CD3C20"/>
    <w:rsid w:val="00CD7F75"/>
    <w:rsid w:val="00CE2EE4"/>
    <w:rsid w:val="00CF183F"/>
    <w:rsid w:val="00CF21E0"/>
    <w:rsid w:val="00D03A0A"/>
    <w:rsid w:val="00D12500"/>
    <w:rsid w:val="00D15D21"/>
    <w:rsid w:val="00D27EFB"/>
    <w:rsid w:val="00D3464A"/>
    <w:rsid w:val="00D353B9"/>
    <w:rsid w:val="00D4387A"/>
    <w:rsid w:val="00D5060B"/>
    <w:rsid w:val="00D50C21"/>
    <w:rsid w:val="00D54AC6"/>
    <w:rsid w:val="00D5707B"/>
    <w:rsid w:val="00D87B08"/>
    <w:rsid w:val="00D9179C"/>
    <w:rsid w:val="00D93E51"/>
    <w:rsid w:val="00DA6E03"/>
    <w:rsid w:val="00DB0CCE"/>
    <w:rsid w:val="00DB361B"/>
    <w:rsid w:val="00DC0BD7"/>
    <w:rsid w:val="00DD1381"/>
    <w:rsid w:val="00DF06F4"/>
    <w:rsid w:val="00E234ED"/>
    <w:rsid w:val="00E26B0A"/>
    <w:rsid w:val="00E2717F"/>
    <w:rsid w:val="00E32129"/>
    <w:rsid w:val="00E5258F"/>
    <w:rsid w:val="00E6275E"/>
    <w:rsid w:val="00E6549A"/>
    <w:rsid w:val="00E75C3C"/>
    <w:rsid w:val="00E9479E"/>
    <w:rsid w:val="00EA2855"/>
    <w:rsid w:val="00EA3A4E"/>
    <w:rsid w:val="00EC459D"/>
    <w:rsid w:val="00EE4C5F"/>
    <w:rsid w:val="00EE6F61"/>
    <w:rsid w:val="00EF1F2B"/>
    <w:rsid w:val="00EF6D16"/>
    <w:rsid w:val="00F01AD8"/>
    <w:rsid w:val="00F14935"/>
    <w:rsid w:val="00F354C1"/>
    <w:rsid w:val="00F41EE2"/>
    <w:rsid w:val="00F5196D"/>
    <w:rsid w:val="00F657D1"/>
    <w:rsid w:val="00F734EB"/>
    <w:rsid w:val="00F74F5E"/>
    <w:rsid w:val="00F81F87"/>
    <w:rsid w:val="00FA2BFC"/>
    <w:rsid w:val="00FC6FC8"/>
    <w:rsid w:val="00FC7781"/>
    <w:rsid w:val="00FD4001"/>
    <w:rsid w:val="00FF1461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77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C77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7781"/>
    <w:pPr>
      <w:ind w:left="720"/>
      <w:contextualSpacing/>
    </w:pPr>
  </w:style>
  <w:style w:type="table" w:styleId="a6">
    <w:name w:val="Table Grid"/>
    <w:basedOn w:val="a1"/>
    <w:rsid w:val="0005038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rsid w:val="00D5707B"/>
    <w:pPr>
      <w:spacing w:after="160" w:line="240" w:lineRule="exact"/>
    </w:pPr>
    <w:rPr>
      <w:rFonts w:ascii="Verdana" w:hAnsi="Verdana"/>
      <w:color w:val="000000"/>
      <w:sz w:val="24"/>
      <w:szCs w:val="24"/>
      <w:lang w:val="en-US" w:eastAsia="en-US"/>
    </w:rPr>
  </w:style>
  <w:style w:type="paragraph" w:styleId="a8">
    <w:name w:val="Normal (Web)"/>
    <w:basedOn w:val="a"/>
    <w:rsid w:val="00BE76CA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rsid w:val="00BE76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locked/>
    <w:rsid w:val="00BE76CA"/>
    <w:rPr>
      <w:sz w:val="16"/>
      <w:szCs w:val="16"/>
      <w:lang w:val="ru-RU" w:eastAsia="ru-RU" w:bidi="ar-SA"/>
    </w:rPr>
  </w:style>
  <w:style w:type="paragraph" w:customStyle="1" w:styleId="ConsPlusNormal">
    <w:name w:val="ConsPlusNormal"/>
    <w:rsid w:val="00BE76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BE76C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BE76CA"/>
    <w:rPr>
      <w:sz w:val="24"/>
      <w:szCs w:val="24"/>
      <w:lang w:val="ru-RU" w:eastAsia="ru-RU" w:bidi="ar-SA"/>
    </w:rPr>
  </w:style>
  <w:style w:type="character" w:styleId="ab">
    <w:name w:val="page number"/>
    <w:basedOn w:val="a0"/>
    <w:rsid w:val="00BE76CA"/>
    <w:rPr>
      <w:rFonts w:cs="Times New Roman"/>
    </w:rPr>
  </w:style>
  <w:style w:type="paragraph" w:styleId="ac">
    <w:name w:val="Body Text"/>
    <w:basedOn w:val="a"/>
    <w:link w:val="ad"/>
    <w:rsid w:val="00BE76CA"/>
    <w:pPr>
      <w:spacing w:after="120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locked/>
    <w:rsid w:val="00BE76CA"/>
    <w:rPr>
      <w:sz w:val="24"/>
      <w:szCs w:val="24"/>
      <w:lang w:val="ru-RU" w:eastAsia="ru-RU" w:bidi="ar-SA"/>
    </w:rPr>
  </w:style>
  <w:style w:type="paragraph" w:customStyle="1" w:styleId="10">
    <w:name w:val="Обычный1"/>
    <w:autoRedefine/>
    <w:rsid w:val="0064368E"/>
    <w:pPr>
      <w:jc w:val="center"/>
    </w:pPr>
    <w:rPr>
      <w:b/>
      <w:sz w:val="24"/>
      <w:szCs w:val="24"/>
    </w:rPr>
  </w:style>
  <w:style w:type="paragraph" w:customStyle="1" w:styleId="ConsPlusNonformat">
    <w:name w:val="ConsPlusNonformat"/>
    <w:rsid w:val="00BE76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footer"/>
    <w:basedOn w:val="a"/>
    <w:link w:val="af"/>
    <w:rsid w:val="00F74F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74F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8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8;&#1074;&#1072;&#1085;&#1086;&#1074;\Application%20Data\Microsoft\&#1064;&#1072;&#1073;&#1083;&#1086;&#1085;&#1099;\&#1041;&#1083;&#1072;&#1085;&#1082;%20&#1087;&#1086;&#1089;&#1090;.&#1072;&#1076;&#1084;.200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пост.адм.2009</Template>
  <TotalTime>53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</dc:creator>
  <cp:lastModifiedBy>Пользователь Windows</cp:lastModifiedBy>
  <cp:revision>9</cp:revision>
  <cp:lastPrinted>2020-11-16T03:22:00Z</cp:lastPrinted>
  <dcterms:created xsi:type="dcterms:W3CDTF">2020-10-29T04:21:00Z</dcterms:created>
  <dcterms:modified xsi:type="dcterms:W3CDTF">2020-11-16T03:23:00Z</dcterms:modified>
</cp:coreProperties>
</file>