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3" w:rsidRDefault="00231F73" w:rsidP="007977F3">
      <w:pPr>
        <w:jc w:val="center"/>
      </w:pPr>
      <w:r>
        <w:rPr>
          <w:noProof/>
        </w:rPr>
        <w:drawing>
          <wp:inline distT="0" distB="0" distL="0" distR="0">
            <wp:extent cx="527050" cy="650875"/>
            <wp:effectExtent l="19050" t="0" r="635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50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7F3" w:rsidRDefault="00A0487B" w:rsidP="007977F3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pt;margin-top:3.1pt;width:466.95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7977F3" w:rsidRDefault="007977F3" w:rsidP="00797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7977F3" w:rsidRDefault="007977F3" w:rsidP="00797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7977F3" w:rsidRDefault="007977F3" w:rsidP="00797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7977F3" w:rsidRDefault="007977F3" w:rsidP="007977F3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A0487B" w:rsidP="007977F3">
      <w:r>
        <w:pict>
          <v:line id="_x0000_s1027" style="position:absolute;z-index:251657728" from="2pt,11.05pt" to="476.7pt,11.9pt" strokeweight=".71mm">
            <v:stroke joinstyle="miter"/>
          </v:line>
        </w:pict>
      </w:r>
    </w:p>
    <w:p w:rsidR="007977F3" w:rsidRDefault="00A0487B" w:rsidP="007977F3">
      <w:r>
        <w:pict>
          <v:shape id="_x0000_s1028" type="#_x0000_t202" style="position:absolute;margin-left:-5.3pt;margin-top:10.4pt;width:223.25pt;height:50.45pt;z-index:251658752;mso-wrap-distance-left:9.05pt;mso-wrap-distance-right:9.05p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7977F3" w:rsidRPr="00A0487B" w:rsidRDefault="007977F3" w:rsidP="007977F3">
                  <w:pPr>
                    <w:rPr>
                      <w:sz w:val="24"/>
                      <w:u w:val="single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A0487B" w:rsidRPr="00A0487B">
                    <w:rPr>
                      <w:sz w:val="24"/>
                      <w:u w:val="single"/>
                    </w:rPr>
                    <w:t>02.11.</w:t>
                  </w:r>
                  <w:r w:rsidRPr="00A0487B">
                    <w:rPr>
                      <w:sz w:val="24"/>
                      <w:u w:val="single"/>
                    </w:rPr>
                    <w:t>20</w:t>
                  </w:r>
                  <w:r w:rsidR="00A0487B" w:rsidRPr="00A0487B">
                    <w:rPr>
                      <w:sz w:val="24"/>
                      <w:u w:val="single"/>
                    </w:rPr>
                    <w:t>16</w:t>
                  </w:r>
                  <w:r>
                    <w:rPr>
                      <w:sz w:val="24"/>
                    </w:rPr>
                    <w:t xml:space="preserve">  №</w:t>
                  </w:r>
                  <w:r w:rsidR="00A0487B">
                    <w:rPr>
                      <w:sz w:val="24"/>
                    </w:rPr>
                    <w:t xml:space="preserve"> </w:t>
                  </w:r>
                  <w:r w:rsidR="00A0487B" w:rsidRPr="00A0487B">
                    <w:rPr>
                      <w:sz w:val="24"/>
                      <w:u w:val="single"/>
                    </w:rPr>
                    <w:t>620</w:t>
                  </w:r>
                </w:p>
                <w:p w:rsidR="007977F3" w:rsidRDefault="007977F3" w:rsidP="007977F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7977F3" w:rsidRDefault="007977F3" w:rsidP="007977F3">
                  <w:pPr>
                    <w:rPr>
                      <w:sz w:val="24"/>
                      <w:lang w:val="en-US"/>
                    </w:rPr>
                  </w:pPr>
                </w:p>
                <w:p w:rsidR="007977F3" w:rsidRDefault="007977F3" w:rsidP="007977F3">
                  <w:pPr>
                    <w:rPr>
                      <w:sz w:val="24"/>
                      <w:lang w:val="en-US"/>
                    </w:rPr>
                  </w:pPr>
                </w:p>
                <w:p w:rsidR="007977F3" w:rsidRDefault="007977F3" w:rsidP="007977F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7977F3" w:rsidRPr="00D82EB5" w:rsidRDefault="007977F3" w:rsidP="007977F3">
      <w:pPr>
        <w:rPr>
          <w:sz w:val="24"/>
        </w:rPr>
      </w:pPr>
    </w:p>
    <w:p w:rsidR="007977F3" w:rsidRPr="00D82EB5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DF0D42" w:rsidRDefault="00DF0D42" w:rsidP="007977F3">
      <w:pPr>
        <w:jc w:val="both"/>
        <w:rPr>
          <w:sz w:val="24"/>
        </w:rPr>
      </w:pPr>
      <w:r>
        <w:rPr>
          <w:sz w:val="24"/>
        </w:rPr>
        <w:t>О со</w:t>
      </w:r>
      <w:r w:rsidR="00827EC9">
        <w:rPr>
          <w:sz w:val="24"/>
        </w:rPr>
        <w:t>здании</w:t>
      </w:r>
      <w:r>
        <w:rPr>
          <w:sz w:val="24"/>
        </w:rPr>
        <w:t xml:space="preserve"> координационного совета</w:t>
      </w:r>
    </w:p>
    <w:p w:rsidR="00827EC9" w:rsidRDefault="00DF0D42" w:rsidP="007977F3">
      <w:pPr>
        <w:jc w:val="both"/>
        <w:rPr>
          <w:sz w:val="24"/>
        </w:rPr>
      </w:pPr>
      <w:r>
        <w:rPr>
          <w:sz w:val="24"/>
        </w:rPr>
        <w:t xml:space="preserve">по </w:t>
      </w:r>
      <w:r w:rsidR="00B31D42">
        <w:rPr>
          <w:sz w:val="24"/>
        </w:rPr>
        <w:t xml:space="preserve">координации деятельности </w:t>
      </w:r>
      <w:proofErr w:type="gramStart"/>
      <w:r w:rsidR="00B31D42">
        <w:rPr>
          <w:sz w:val="24"/>
        </w:rPr>
        <w:t>народных</w:t>
      </w:r>
      <w:proofErr w:type="gramEnd"/>
      <w:r w:rsidR="008201C6">
        <w:rPr>
          <w:sz w:val="24"/>
        </w:rPr>
        <w:t xml:space="preserve"> </w:t>
      </w:r>
    </w:p>
    <w:p w:rsidR="005B600B" w:rsidRDefault="00827EC9" w:rsidP="007977F3">
      <w:pPr>
        <w:jc w:val="both"/>
        <w:rPr>
          <w:sz w:val="24"/>
        </w:rPr>
      </w:pPr>
      <w:r>
        <w:rPr>
          <w:sz w:val="24"/>
        </w:rPr>
        <w:t xml:space="preserve">дружин </w:t>
      </w:r>
      <w:r w:rsidR="009857FF">
        <w:rPr>
          <w:sz w:val="24"/>
        </w:rPr>
        <w:t xml:space="preserve">на территории </w:t>
      </w:r>
      <w:r w:rsidR="00DF0D42">
        <w:rPr>
          <w:sz w:val="24"/>
        </w:rPr>
        <w:t xml:space="preserve">Каслинского </w:t>
      </w:r>
    </w:p>
    <w:p w:rsidR="00DF0D42" w:rsidRDefault="00DF0D42" w:rsidP="007977F3">
      <w:pPr>
        <w:jc w:val="both"/>
        <w:rPr>
          <w:sz w:val="24"/>
        </w:rPr>
      </w:pPr>
      <w:r>
        <w:rPr>
          <w:sz w:val="24"/>
        </w:rPr>
        <w:t>муниципального района</w:t>
      </w:r>
    </w:p>
    <w:p w:rsidR="00DF0D42" w:rsidRDefault="00DF0D42" w:rsidP="007977F3">
      <w:pPr>
        <w:jc w:val="both"/>
        <w:rPr>
          <w:sz w:val="24"/>
        </w:rPr>
      </w:pPr>
    </w:p>
    <w:p w:rsidR="00076554" w:rsidRDefault="00DF0D42" w:rsidP="00FA7D00">
      <w:pPr>
        <w:ind w:firstLine="709"/>
        <w:jc w:val="both"/>
        <w:rPr>
          <w:sz w:val="24"/>
        </w:rPr>
      </w:pPr>
      <w:r>
        <w:rPr>
          <w:sz w:val="24"/>
        </w:rPr>
        <w:tab/>
      </w:r>
    </w:p>
    <w:p w:rsidR="00DF0D42" w:rsidRDefault="009857FF" w:rsidP="005469D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4"/>
        </w:rPr>
      </w:pPr>
      <w:proofErr w:type="gramStart"/>
      <w:r>
        <w:rPr>
          <w:sz w:val="24"/>
        </w:rPr>
        <w:t>В</w:t>
      </w:r>
      <w:r w:rsidR="005469D3">
        <w:rPr>
          <w:sz w:val="24"/>
        </w:rPr>
        <w:t xml:space="preserve"> целях эффективной реализации на территории Каслинского муниципального района </w:t>
      </w:r>
      <w:r>
        <w:rPr>
          <w:sz w:val="24"/>
        </w:rPr>
        <w:t xml:space="preserve"> Федерального закона от 02.04.2014 № 44-Ф</w:t>
      </w:r>
      <w:r w:rsidR="005C6ED3">
        <w:rPr>
          <w:sz w:val="24"/>
        </w:rPr>
        <w:t>З</w:t>
      </w:r>
      <w:r>
        <w:rPr>
          <w:sz w:val="24"/>
        </w:rPr>
        <w:t xml:space="preserve"> «Об участии граждан в охране общественного порядка», </w:t>
      </w:r>
      <w:r w:rsidR="005469D3">
        <w:rPr>
          <w:sz w:val="24"/>
        </w:rPr>
        <w:t>З</w:t>
      </w:r>
      <w:r>
        <w:rPr>
          <w:sz w:val="24"/>
        </w:rPr>
        <w:t>акона Челябинской области от 31.03.2015 № 148-ЗО «О некоторых вопросах правового регулирования участия граждан в охране общественного порядка»</w:t>
      </w:r>
      <w:r w:rsidR="000B19D0">
        <w:rPr>
          <w:sz w:val="24"/>
        </w:rPr>
        <w:t xml:space="preserve">, </w:t>
      </w:r>
      <w:r w:rsidR="005469D3">
        <w:rPr>
          <w:sz w:val="24"/>
        </w:rPr>
        <w:t xml:space="preserve">руководствуясь </w:t>
      </w:r>
      <w:r w:rsidR="005469D3">
        <w:rPr>
          <w:sz w:val="24"/>
          <w:szCs w:val="24"/>
        </w:rPr>
        <w:t xml:space="preserve">Федеральным законом от 06.10.2003 </w:t>
      </w:r>
      <w:r w:rsidR="00906AE3">
        <w:rPr>
          <w:sz w:val="24"/>
          <w:szCs w:val="24"/>
        </w:rPr>
        <w:t>№</w:t>
      </w:r>
      <w:r w:rsidR="005469D3">
        <w:rPr>
          <w:sz w:val="24"/>
          <w:szCs w:val="24"/>
        </w:rPr>
        <w:t xml:space="preserve"> 131-ФЗ "Об общих принципах организации местного самоуправления в Российской Федерации", Уставом Каслинского муниципального района</w:t>
      </w:r>
      <w:proofErr w:type="gramEnd"/>
    </w:p>
    <w:p w:rsidR="009857FF" w:rsidRDefault="009857FF" w:rsidP="000B19D0">
      <w:pPr>
        <w:tabs>
          <w:tab w:val="left" w:pos="567"/>
        </w:tabs>
        <w:ind w:firstLine="709"/>
        <w:jc w:val="both"/>
        <w:rPr>
          <w:sz w:val="24"/>
        </w:rPr>
      </w:pPr>
    </w:p>
    <w:p w:rsidR="00DF0D42" w:rsidRDefault="00DF0D42" w:rsidP="00FA7D00">
      <w:pPr>
        <w:ind w:firstLine="709"/>
        <w:jc w:val="both"/>
        <w:rPr>
          <w:sz w:val="24"/>
        </w:rPr>
      </w:pPr>
      <w:r>
        <w:rPr>
          <w:sz w:val="24"/>
        </w:rPr>
        <w:t>ПОСТАНОВЛЯЮ:</w:t>
      </w:r>
    </w:p>
    <w:p w:rsidR="00DF0D42" w:rsidRDefault="00DF0D42" w:rsidP="00FA7D00">
      <w:pPr>
        <w:ind w:firstLine="709"/>
        <w:jc w:val="both"/>
        <w:rPr>
          <w:sz w:val="24"/>
        </w:rPr>
      </w:pPr>
    </w:p>
    <w:p w:rsidR="005469D3" w:rsidRDefault="00076554" w:rsidP="00FA7D00">
      <w:pPr>
        <w:pStyle w:val="a7"/>
        <w:ind w:firstLine="709"/>
        <w:jc w:val="both"/>
        <w:rPr>
          <w:sz w:val="24"/>
          <w:szCs w:val="24"/>
        </w:rPr>
      </w:pPr>
      <w:r w:rsidRPr="00076554">
        <w:rPr>
          <w:sz w:val="24"/>
          <w:szCs w:val="24"/>
        </w:rPr>
        <w:t>1.</w:t>
      </w:r>
      <w:r w:rsidR="005469D3">
        <w:rPr>
          <w:sz w:val="24"/>
          <w:szCs w:val="24"/>
        </w:rPr>
        <w:t xml:space="preserve"> Создать при администрации Каслинского муниципального района </w:t>
      </w:r>
      <w:r w:rsidR="005469D3" w:rsidRPr="00076554">
        <w:rPr>
          <w:sz w:val="24"/>
          <w:szCs w:val="24"/>
        </w:rPr>
        <w:t>координационн</w:t>
      </w:r>
      <w:r w:rsidR="005469D3">
        <w:rPr>
          <w:sz w:val="24"/>
          <w:szCs w:val="24"/>
        </w:rPr>
        <w:t>ый</w:t>
      </w:r>
      <w:r w:rsidR="005469D3" w:rsidRPr="00076554">
        <w:rPr>
          <w:sz w:val="24"/>
          <w:szCs w:val="24"/>
        </w:rPr>
        <w:t xml:space="preserve"> совет по </w:t>
      </w:r>
      <w:r w:rsidR="005469D3">
        <w:rPr>
          <w:sz w:val="24"/>
          <w:szCs w:val="24"/>
        </w:rPr>
        <w:t>координации деятельности народных дружин н</w:t>
      </w:r>
      <w:r w:rsidR="005469D3" w:rsidRPr="00076554">
        <w:rPr>
          <w:sz w:val="24"/>
          <w:szCs w:val="24"/>
        </w:rPr>
        <w:t>а территории Каслинского муниципального района</w:t>
      </w:r>
      <w:r w:rsidR="00F006C4">
        <w:rPr>
          <w:sz w:val="24"/>
          <w:szCs w:val="24"/>
        </w:rPr>
        <w:t>.</w:t>
      </w:r>
    </w:p>
    <w:p w:rsidR="00F6440F" w:rsidRDefault="00F006C4" w:rsidP="00FA7D00">
      <w:pPr>
        <w:pStyle w:val="a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F0D42" w:rsidRPr="00076554">
        <w:rPr>
          <w:sz w:val="24"/>
          <w:szCs w:val="24"/>
        </w:rPr>
        <w:t xml:space="preserve">Утвердить </w:t>
      </w:r>
      <w:r w:rsidR="00787DF9" w:rsidRPr="00076554">
        <w:rPr>
          <w:sz w:val="24"/>
          <w:szCs w:val="24"/>
        </w:rPr>
        <w:t>прилагаемы</w:t>
      </w:r>
      <w:r w:rsidR="00F6440F">
        <w:rPr>
          <w:sz w:val="24"/>
          <w:szCs w:val="24"/>
        </w:rPr>
        <w:t>е:</w:t>
      </w:r>
    </w:p>
    <w:p w:rsidR="009857FF" w:rsidRDefault="00F6440F" w:rsidP="00FA7D00">
      <w:pPr>
        <w:pStyle w:val="a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87DF9" w:rsidRPr="00076554">
        <w:rPr>
          <w:sz w:val="24"/>
          <w:szCs w:val="24"/>
        </w:rPr>
        <w:t xml:space="preserve"> </w:t>
      </w:r>
      <w:r w:rsidR="009857FF" w:rsidRPr="00076554">
        <w:rPr>
          <w:sz w:val="24"/>
          <w:szCs w:val="24"/>
        </w:rPr>
        <w:t xml:space="preserve">состав </w:t>
      </w:r>
      <w:r w:rsidR="00DF0D42" w:rsidRPr="00076554">
        <w:rPr>
          <w:sz w:val="24"/>
          <w:szCs w:val="24"/>
        </w:rPr>
        <w:t>координационн</w:t>
      </w:r>
      <w:r w:rsidR="009857FF" w:rsidRPr="00076554">
        <w:rPr>
          <w:sz w:val="24"/>
          <w:szCs w:val="24"/>
        </w:rPr>
        <w:t>ого</w:t>
      </w:r>
      <w:r w:rsidR="00DF0D42" w:rsidRPr="00076554">
        <w:rPr>
          <w:sz w:val="24"/>
          <w:szCs w:val="24"/>
        </w:rPr>
        <w:t xml:space="preserve"> совет</w:t>
      </w:r>
      <w:r w:rsidR="009857FF" w:rsidRPr="00076554">
        <w:rPr>
          <w:sz w:val="24"/>
          <w:szCs w:val="24"/>
        </w:rPr>
        <w:t>а</w:t>
      </w:r>
      <w:r w:rsidR="00DF0D42" w:rsidRPr="00076554">
        <w:rPr>
          <w:sz w:val="24"/>
          <w:szCs w:val="24"/>
        </w:rPr>
        <w:t xml:space="preserve"> </w:t>
      </w:r>
      <w:r w:rsidR="009857FF" w:rsidRPr="00076554">
        <w:rPr>
          <w:sz w:val="24"/>
          <w:szCs w:val="24"/>
        </w:rPr>
        <w:t xml:space="preserve">по </w:t>
      </w:r>
      <w:r w:rsidR="00B31D42">
        <w:rPr>
          <w:sz w:val="24"/>
          <w:szCs w:val="24"/>
        </w:rPr>
        <w:t xml:space="preserve">координации </w:t>
      </w:r>
      <w:r w:rsidR="003975C0">
        <w:rPr>
          <w:sz w:val="24"/>
          <w:szCs w:val="24"/>
        </w:rPr>
        <w:t xml:space="preserve">деятельности </w:t>
      </w:r>
      <w:r w:rsidR="00B31D42">
        <w:rPr>
          <w:sz w:val="24"/>
          <w:szCs w:val="24"/>
        </w:rPr>
        <w:t>народных дружин</w:t>
      </w:r>
      <w:r w:rsidR="003975C0">
        <w:rPr>
          <w:sz w:val="24"/>
          <w:szCs w:val="24"/>
        </w:rPr>
        <w:t xml:space="preserve"> </w:t>
      </w:r>
      <w:r w:rsidR="00B31D42">
        <w:rPr>
          <w:sz w:val="24"/>
          <w:szCs w:val="24"/>
        </w:rPr>
        <w:t>н</w:t>
      </w:r>
      <w:r w:rsidR="009857FF" w:rsidRPr="00076554">
        <w:rPr>
          <w:sz w:val="24"/>
          <w:szCs w:val="24"/>
        </w:rPr>
        <w:t>а территории Каслинского муниципального района</w:t>
      </w:r>
      <w:r>
        <w:rPr>
          <w:sz w:val="24"/>
          <w:szCs w:val="24"/>
        </w:rPr>
        <w:t>;</w:t>
      </w:r>
    </w:p>
    <w:p w:rsidR="00F6440F" w:rsidRDefault="00F6440F" w:rsidP="00FA7D00">
      <w:pPr>
        <w:pStyle w:val="a7"/>
        <w:ind w:firstLine="709"/>
        <w:jc w:val="both"/>
        <w:rPr>
          <w:sz w:val="24"/>
        </w:rPr>
      </w:pPr>
      <w:r>
        <w:rPr>
          <w:sz w:val="24"/>
          <w:szCs w:val="24"/>
        </w:rPr>
        <w:t xml:space="preserve">- </w:t>
      </w:r>
      <w:r w:rsidR="004818B0">
        <w:rPr>
          <w:sz w:val="24"/>
          <w:szCs w:val="24"/>
        </w:rPr>
        <w:t>П</w:t>
      </w:r>
      <w:r>
        <w:rPr>
          <w:sz w:val="24"/>
          <w:szCs w:val="24"/>
        </w:rPr>
        <w:t xml:space="preserve">оложение о </w:t>
      </w:r>
      <w:r>
        <w:rPr>
          <w:sz w:val="24"/>
        </w:rPr>
        <w:t xml:space="preserve">координационном совете </w:t>
      </w:r>
      <w:r w:rsidR="00F006C4" w:rsidRPr="00076554">
        <w:rPr>
          <w:sz w:val="24"/>
          <w:szCs w:val="24"/>
        </w:rPr>
        <w:t xml:space="preserve">по </w:t>
      </w:r>
      <w:r w:rsidR="00F006C4">
        <w:rPr>
          <w:sz w:val="24"/>
          <w:szCs w:val="24"/>
        </w:rPr>
        <w:t>координации деятельности народных дружин н</w:t>
      </w:r>
      <w:r w:rsidR="00F006C4" w:rsidRPr="00076554">
        <w:rPr>
          <w:sz w:val="24"/>
          <w:szCs w:val="24"/>
        </w:rPr>
        <w:t>а территории Каслинского муниципального района</w:t>
      </w:r>
      <w:r w:rsidR="003975C0">
        <w:rPr>
          <w:sz w:val="24"/>
        </w:rPr>
        <w:t>.</w:t>
      </w:r>
    </w:p>
    <w:p w:rsidR="00787DF9" w:rsidRPr="00076554" w:rsidRDefault="007C08B9" w:rsidP="00FA7D00">
      <w:pPr>
        <w:pStyle w:val="a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76554" w:rsidRPr="00076554">
        <w:rPr>
          <w:sz w:val="24"/>
          <w:szCs w:val="24"/>
        </w:rPr>
        <w:t>.</w:t>
      </w:r>
      <w:r w:rsidR="00787DF9" w:rsidRPr="00076554">
        <w:rPr>
          <w:sz w:val="24"/>
          <w:szCs w:val="24"/>
        </w:rPr>
        <w:t xml:space="preserve">Управлению делами администрации Каслинского муниципального района (Карасева А.В.) </w:t>
      </w:r>
      <w:proofErr w:type="gramStart"/>
      <w:r w:rsidR="00F006C4">
        <w:rPr>
          <w:sz w:val="24"/>
          <w:szCs w:val="24"/>
        </w:rPr>
        <w:t>разместить</w:t>
      </w:r>
      <w:proofErr w:type="gramEnd"/>
      <w:r w:rsidR="00F006C4">
        <w:rPr>
          <w:sz w:val="24"/>
          <w:szCs w:val="24"/>
        </w:rPr>
        <w:t xml:space="preserve"> </w:t>
      </w:r>
      <w:r w:rsidR="00787DF9" w:rsidRPr="00076554">
        <w:rPr>
          <w:sz w:val="24"/>
          <w:szCs w:val="24"/>
        </w:rPr>
        <w:t xml:space="preserve">настоящее постановление </w:t>
      </w:r>
      <w:r w:rsidR="00F006C4">
        <w:rPr>
          <w:sz w:val="24"/>
          <w:szCs w:val="24"/>
        </w:rPr>
        <w:t>на официальном сайте администрации Каслинского муниципального района</w:t>
      </w:r>
      <w:r w:rsidR="00787DF9" w:rsidRPr="00076554">
        <w:rPr>
          <w:sz w:val="24"/>
          <w:szCs w:val="24"/>
        </w:rPr>
        <w:t>.</w:t>
      </w:r>
    </w:p>
    <w:p w:rsidR="00787DF9" w:rsidRPr="00076554" w:rsidRDefault="007C08B9" w:rsidP="00FA7D00">
      <w:pPr>
        <w:pStyle w:val="a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076554">
        <w:rPr>
          <w:sz w:val="24"/>
          <w:szCs w:val="24"/>
        </w:rPr>
        <w:t>.</w:t>
      </w:r>
      <w:r w:rsidR="00787DF9" w:rsidRPr="00076554">
        <w:rPr>
          <w:sz w:val="24"/>
          <w:szCs w:val="24"/>
        </w:rPr>
        <w:t>Организацию и контроль исполнения настоящего постановления оставляю за собой.</w:t>
      </w:r>
    </w:p>
    <w:p w:rsidR="0065420C" w:rsidRDefault="0065420C" w:rsidP="00FA7D00">
      <w:pPr>
        <w:ind w:firstLine="709"/>
        <w:jc w:val="both"/>
        <w:rPr>
          <w:sz w:val="24"/>
        </w:rPr>
      </w:pPr>
    </w:p>
    <w:p w:rsidR="00DF0D42" w:rsidRDefault="00DF0D42" w:rsidP="00FA7D00">
      <w:pPr>
        <w:ind w:firstLine="709"/>
        <w:jc w:val="both"/>
        <w:rPr>
          <w:sz w:val="24"/>
        </w:rPr>
      </w:pPr>
    </w:p>
    <w:p w:rsidR="00080A65" w:rsidRDefault="00787DF9" w:rsidP="007977F3">
      <w:pPr>
        <w:jc w:val="both"/>
        <w:rPr>
          <w:sz w:val="24"/>
        </w:rPr>
      </w:pPr>
      <w:r>
        <w:rPr>
          <w:sz w:val="24"/>
        </w:rPr>
        <w:t>Первый заместитель г</w:t>
      </w:r>
      <w:r w:rsidR="00080A65">
        <w:rPr>
          <w:sz w:val="24"/>
        </w:rPr>
        <w:t>лав</w:t>
      </w:r>
      <w:r w:rsidR="00076554">
        <w:rPr>
          <w:sz w:val="24"/>
        </w:rPr>
        <w:t>ы</w:t>
      </w:r>
      <w:r w:rsidR="00FC7781">
        <w:rPr>
          <w:sz w:val="24"/>
        </w:rPr>
        <w:t xml:space="preserve"> </w:t>
      </w:r>
    </w:p>
    <w:p w:rsidR="00FC7781" w:rsidRDefault="00C10A11" w:rsidP="007977F3">
      <w:pPr>
        <w:jc w:val="both"/>
        <w:rPr>
          <w:sz w:val="24"/>
        </w:rPr>
      </w:pPr>
      <w:r>
        <w:rPr>
          <w:sz w:val="24"/>
        </w:rPr>
        <w:t>Каслинского муниципального района</w:t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A7D00">
        <w:rPr>
          <w:sz w:val="24"/>
        </w:rPr>
        <w:t xml:space="preserve">    </w:t>
      </w:r>
      <w:r w:rsidR="00787DF9">
        <w:rPr>
          <w:sz w:val="24"/>
        </w:rPr>
        <w:t>В.В.Горобец</w:t>
      </w:r>
    </w:p>
    <w:p w:rsidR="0005038E" w:rsidRDefault="0005038E" w:rsidP="007977F3">
      <w:pPr>
        <w:jc w:val="both"/>
        <w:rPr>
          <w:sz w:val="24"/>
        </w:rPr>
      </w:pPr>
    </w:p>
    <w:p w:rsidR="00D87B08" w:rsidRDefault="00D87B08" w:rsidP="00D87B08">
      <w:pPr>
        <w:rPr>
          <w:sz w:val="24"/>
        </w:rPr>
        <w:sectPr w:rsidR="00D87B08" w:rsidSect="00FA7D00">
          <w:pgSz w:w="11906" w:h="16838"/>
          <w:pgMar w:top="567" w:right="567" w:bottom="567" w:left="1701" w:header="709" w:footer="709" w:gutter="0"/>
          <w:cols w:space="720"/>
          <w:docGrid w:linePitch="360"/>
        </w:sectPr>
      </w:pP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7"/>
      </w:tblGrid>
      <w:tr w:rsidR="00787DF9" w:rsidTr="00FA7D00">
        <w:trPr>
          <w:trHeight w:val="635"/>
        </w:trPr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</w:tcPr>
          <w:p w:rsidR="00787DF9" w:rsidRDefault="00787DF9" w:rsidP="00FA7D00">
            <w:pPr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Утвержден</w:t>
            </w:r>
            <w:r w:rsidR="00003958">
              <w:rPr>
                <w:sz w:val="24"/>
              </w:rPr>
              <w:t>о</w:t>
            </w:r>
          </w:p>
          <w:p w:rsidR="00FA7D00" w:rsidRDefault="00FA7D00" w:rsidP="00FA7D00">
            <w:pPr>
              <w:jc w:val="right"/>
              <w:rPr>
                <w:sz w:val="24"/>
              </w:rPr>
            </w:pPr>
            <w:r>
              <w:rPr>
                <w:sz w:val="24"/>
              </w:rPr>
              <w:t>п</w:t>
            </w:r>
            <w:r w:rsidR="00787DF9">
              <w:rPr>
                <w:sz w:val="24"/>
              </w:rPr>
              <w:t xml:space="preserve">остановлением администрации </w:t>
            </w:r>
          </w:p>
          <w:p w:rsidR="00787DF9" w:rsidRDefault="00787DF9" w:rsidP="00FA7D00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Каслинского муниципального района </w:t>
            </w:r>
          </w:p>
          <w:p w:rsidR="00787DF9" w:rsidRDefault="00787DF9" w:rsidP="00FA7D00">
            <w:pPr>
              <w:jc w:val="right"/>
              <w:rPr>
                <w:b/>
                <w:sz w:val="24"/>
              </w:rPr>
            </w:pPr>
            <w:r>
              <w:rPr>
                <w:sz w:val="24"/>
              </w:rPr>
              <w:t xml:space="preserve">от </w:t>
            </w:r>
            <w:r w:rsidR="00A0487B">
              <w:rPr>
                <w:sz w:val="24"/>
              </w:rPr>
              <w:t>02.11.</w:t>
            </w:r>
            <w:r>
              <w:rPr>
                <w:sz w:val="24"/>
              </w:rPr>
              <w:t xml:space="preserve"> 2016 г. № </w:t>
            </w:r>
            <w:r w:rsidR="00A0487B">
              <w:rPr>
                <w:sz w:val="24"/>
              </w:rPr>
              <w:t>620</w:t>
            </w:r>
          </w:p>
          <w:p w:rsidR="00787DF9" w:rsidRDefault="00787DF9" w:rsidP="00787DF9">
            <w:pPr>
              <w:jc w:val="center"/>
              <w:rPr>
                <w:sz w:val="24"/>
              </w:rPr>
            </w:pPr>
          </w:p>
        </w:tc>
      </w:tr>
    </w:tbl>
    <w:p w:rsidR="00787DF9" w:rsidRDefault="00787DF9" w:rsidP="00787DF9">
      <w:pPr>
        <w:jc w:val="center"/>
        <w:rPr>
          <w:b/>
          <w:sz w:val="24"/>
        </w:rPr>
      </w:pPr>
    </w:p>
    <w:p w:rsidR="00787DF9" w:rsidRPr="00787DF9" w:rsidRDefault="00787DF9" w:rsidP="00787DF9">
      <w:pPr>
        <w:jc w:val="center"/>
        <w:rPr>
          <w:b/>
          <w:sz w:val="24"/>
        </w:rPr>
      </w:pPr>
      <w:r w:rsidRPr="00787DF9">
        <w:rPr>
          <w:b/>
          <w:sz w:val="24"/>
        </w:rPr>
        <w:t>Состав Координационного совета</w:t>
      </w:r>
    </w:p>
    <w:p w:rsidR="00906AE3" w:rsidRDefault="008201C6" w:rsidP="008201C6">
      <w:pPr>
        <w:jc w:val="center"/>
        <w:rPr>
          <w:b/>
          <w:sz w:val="24"/>
        </w:rPr>
      </w:pPr>
      <w:r w:rsidRPr="008201C6">
        <w:rPr>
          <w:b/>
          <w:sz w:val="24"/>
        </w:rPr>
        <w:t>по координации деятельности народных</w:t>
      </w:r>
      <w:r>
        <w:rPr>
          <w:b/>
          <w:sz w:val="24"/>
        </w:rPr>
        <w:t xml:space="preserve"> </w:t>
      </w:r>
      <w:r w:rsidRPr="008201C6">
        <w:rPr>
          <w:b/>
          <w:sz w:val="24"/>
        </w:rPr>
        <w:t xml:space="preserve">дружин </w:t>
      </w:r>
    </w:p>
    <w:p w:rsidR="008201C6" w:rsidRPr="008201C6" w:rsidRDefault="008201C6" w:rsidP="008201C6">
      <w:pPr>
        <w:jc w:val="center"/>
        <w:rPr>
          <w:b/>
          <w:sz w:val="24"/>
        </w:rPr>
      </w:pPr>
      <w:r w:rsidRPr="008201C6">
        <w:rPr>
          <w:b/>
          <w:sz w:val="24"/>
        </w:rPr>
        <w:t>на</w:t>
      </w:r>
      <w:r>
        <w:rPr>
          <w:b/>
          <w:sz w:val="24"/>
        </w:rPr>
        <w:t xml:space="preserve"> </w:t>
      </w:r>
      <w:r w:rsidRPr="008201C6">
        <w:rPr>
          <w:b/>
          <w:sz w:val="24"/>
        </w:rPr>
        <w:t>территории</w:t>
      </w:r>
      <w:r>
        <w:rPr>
          <w:b/>
          <w:sz w:val="24"/>
        </w:rPr>
        <w:t xml:space="preserve"> </w:t>
      </w:r>
      <w:r w:rsidRPr="008201C6">
        <w:rPr>
          <w:b/>
          <w:sz w:val="24"/>
        </w:rPr>
        <w:t>Каслинского муниципального района</w:t>
      </w:r>
    </w:p>
    <w:p w:rsidR="00787DF9" w:rsidRDefault="00787DF9" w:rsidP="00080A65">
      <w:pPr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98"/>
        <w:gridCol w:w="7656"/>
      </w:tblGrid>
      <w:tr w:rsidR="00787DF9" w:rsidRPr="00076554" w:rsidTr="00F6440F">
        <w:tc>
          <w:tcPr>
            <w:tcW w:w="2198" w:type="dxa"/>
          </w:tcPr>
          <w:p w:rsidR="00787DF9" w:rsidRPr="00076554" w:rsidRDefault="00787DF9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 xml:space="preserve">Горобец В.В. </w:t>
            </w:r>
          </w:p>
        </w:tc>
        <w:tc>
          <w:tcPr>
            <w:tcW w:w="7656" w:type="dxa"/>
          </w:tcPr>
          <w:p w:rsidR="00787DF9" w:rsidRPr="00076554" w:rsidRDefault="00787DF9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- первый заместитель главы Каслинского муниципального района, председатель совета</w:t>
            </w:r>
          </w:p>
        </w:tc>
      </w:tr>
      <w:tr w:rsidR="00F6440F" w:rsidRPr="00076554" w:rsidTr="00F6440F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Халдина</w:t>
            </w:r>
            <w:proofErr w:type="spellEnd"/>
            <w:r>
              <w:rPr>
                <w:sz w:val="24"/>
                <w:szCs w:val="24"/>
              </w:rPr>
              <w:t xml:space="preserve"> Е.А.</w:t>
            </w:r>
          </w:p>
        </w:tc>
        <w:tc>
          <w:tcPr>
            <w:tcW w:w="7656" w:type="dxa"/>
          </w:tcPr>
          <w:p w:rsidR="00F6440F" w:rsidRPr="00076554" w:rsidRDefault="00F6440F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заместитель главы Каслинского муниципального района по социальным вопросам, заместитель совета</w:t>
            </w:r>
          </w:p>
        </w:tc>
      </w:tr>
      <w:tr w:rsidR="00787DF9" w:rsidRPr="00076554" w:rsidTr="00F6440F">
        <w:tc>
          <w:tcPr>
            <w:tcW w:w="2198" w:type="dxa"/>
          </w:tcPr>
          <w:p w:rsidR="00787DF9" w:rsidRPr="00076554" w:rsidRDefault="00787DF9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 xml:space="preserve">Бабкина Ю.М. - </w:t>
            </w:r>
          </w:p>
        </w:tc>
        <w:tc>
          <w:tcPr>
            <w:tcW w:w="7656" w:type="dxa"/>
          </w:tcPr>
          <w:p w:rsidR="00787DF9" w:rsidRPr="00076554" w:rsidRDefault="00787DF9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- инженер по ГО МУ «Гражданская защита Каслинского района», секретарь совета;</w:t>
            </w:r>
          </w:p>
        </w:tc>
      </w:tr>
      <w:tr w:rsidR="00787DF9" w:rsidRPr="00076554" w:rsidTr="00F6440F">
        <w:tc>
          <w:tcPr>
            <w:tcW w:w="2198" w:type="dxa"/>
          </w:tcPr>
          <w:p w:rsidR="00787DF9" w:rsidRPr="00076554" w:rsidRDefault="00787DF9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Члены совета:</w:t>
            </w:r>
          </w:p>
        </w:tc>
        <w:tc>
          <w:tcPr>
            <w:tcW w:w="7656" w:type="dxa"/>
          </w:tcPr>
          <w:p w:rsidR="00787DF9" w:rsidRPr="00076554" w:rsidRDefault="00787DF9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</w:p>
        </w:tc>
      </w:tr>
      <w:tr w:rsidR="00F6440F" w:rsidRPr="00076554" w:rsidTr="00003958">
        <w:tc>
          <w:tcPr>
            <w:tcW w:w="2198" w:type="dxa"/>
          </w:tcPr>
          <w:p w:rsidR="00F6440F" w:rsidRPr="00076554" w:rsidRDefault="00F6440F" w:rsidP="001C6744">
            <w:pPr>
              <w:pStyle w:val="a7"/>
              <w:spacing w:line="360" w:lineRule="auto"/>
              <w:rPr>
                <w:sz w:val="24"/>
                <w:szCs w:val="24"/>
              </w:rPr>
            </w:pPr>
            <w:proofErr w:type="spellStart"/>
            <w:r w:rsidRPr="00076554">
              <w:rPr>
                <w:sz w:val="24"/>
                <w:szCs w:val="24"/>
              </w:rPr>
              <w:t>Войщев</w:t>
            </w:r>
            <w:proofErr w:type="spellEnd"/>
            <w:r w:rsidRPr="00076554">
              <w:rPr>
                <w:sz w:val="24"/>
                <w:szCs w:val="24"/>
              </w:rPr>
              <w:t xml:space="preserve"> Р.Д.  </w:t>
            </w:r>
          </w:p>
        </w:tc>
        <w:tc>
          <w:tcPr>
            <w:tcW w:w="7656" w:type="dxa"/>
          </w:tcPr>
          <w:p w:rsidR="00F6440F" w:rsidRPr="00076554" w:rsidRDefault="00F6440F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- начальник ОМВД России по Каслинскому району Челябинской области</w:t>
            </w:r>
            <w:r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F6440F" w:rsidRPr="00076554" w:rsidTr="00003958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Никифоров Н.В.</w:t>
            </w:r>
          </w:p>
        </w:tc>
        <w:tc>
          <w:tcPr>
            <w:tcW w:w="7656" w:type="dxa"/>
          </w:tcPr>
          <w:p w:rsidR="00F6440F" w:rsidRPr="00076554" w:rsidRDefault="00F6440F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- начальник юридического отдела администрации Каслинского муниципального района</w:t>
            </w:r>
          </w:p>
        </w:tc>
      </w:tr>
      <w:tr w:rsidR="00003958" w:rsidRPr="00076554" w:rsidTr="00003958">
        <w:tc>
          <w:tcPr>
            <w:tcW w:w="2198" w:type="dxa"/>
          </w:tcPr>
          <w:p w:rsidR="00003958" w:rsidRPr="00076554" w:rsidRDefault="00003958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Злоказова С.Ю.</w:t>
            </w:r>
          </w:p>
        </w:tc>
        <w:tc>
          <w:tcPr>
            <w:tcW w:w="7656" w:type="dxa"/>
          </w:tcPr>
          <w:p w:rsidR="00003958" w:rsidRPr="00076554" w:rsidRDefault="00003958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начальник Управления культуры администрации Каслинского муниципального района</w:t>
            </w:r>
          </w:p>
        </w:tc>
      </w:tr>
      <w:tr w:rsidR="00F6440F" w:rsidRPr="00076554" w:rsidTr="00003958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proofErr w:type="spellStart"/>
            <w:r w:rsidRPr="00076554">
              <w:rPr>
                <w:sz w:val="24"/>
                <w:szCs w:val="24"/>
              </w:rPr>
              <w:t>Прыкин</w:t>
            </w:r>
            <w:proofErr w:type="spellEnd"/>
            <w:r w:rsidRPr="00076554">
              <w:rPr>
                <w:sz w:val="24"/>
                <w:szCs w:val="24"/>
              </w:rPr>
              <w:t xml:space="preserve"> В.С.  </w:t>
            </w:r>
          </w:p>
        </w:tc>
        <w:tc>
          <w:tcPr>
            <w:tcW w:w="7656" w:type="dxa"/>
          </w:tcPr>
          <w:p w:rsidR="00F6440F" w:rsidRPr="00076554" w:rsidRDefault="00F6440F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- председатель Совета ветеранов ОМВД России по Каслинскому району Челябинской области</w:t>
            </w:r>
          </w:p>
        </w:tc>
      </w:tr>
      <w:tr w:rsidR="00F6440F" w:rsidRPr="00076554" w:rsidTr="00F6440F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Фишер А.Е.</w:t>
            </w:r>
          </w:p>
        </w:tc>
        <w:tc>
          <w:tcPr>
            <w:tcW w:w="7656" w:type="dxa"/>
          </w:tcPr>
          <w:p w:rsidR="00F6440F" w:rsidRPr="00076554" w:rsidRDefault="00F6440F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- председатель Каслинского районного Совета Челябинского регионального отделения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  <w:tr w:rsidR="00F6440F" w:rsidRPr="00076554" w:rsidTr="00B31D42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Грачев Ю.В.</w:t>
            </w:r>
          </w:p>
        </w:tc>
        <w:tc>
          <w:tcPr>
            <w:tcW w:w="7656" w:type="dxa"/>
          </w:tcPr>
          <w:p w:rsidR="00F6440F" w:rsidRPr="00076554" w:rsidRDefault="00F6440F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- начальник МУ «Гражданская защита Каслинского района»</w:t>
            </w:r>
          </w:p>
        </w:tc>
      </w:tr>
      <w:tr w:rsidR="00F6440F" w:rsidRPr="00076554" w:rsidTr="00B31D42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Казакова Т.С.</w:t>
            </w:r>
          </w:p>
        </w:tc>
        <w:tc>
          <w:tcPr>
            <w:tcW w:w="7656" w:type="dxa"/>
          </w:tcPr>
          <w:p w:rsidR="00F6440F" w:rsidRPr="00076554" w:rsidRDefault="00F6440F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076554">
              <w:rPr>
                <w:sz w:val="24"/>
                <w:szCs w:val="24"/>
              </w:rPr>
              <w:t>- начальник отдела по делам детей и молодежи администрации Каслинского муниципального района</w:t>
            </w:r>
          </w:p>
        </w:tc>
      </w:tr>
      <w:tr w:rsidR="00B31D42" w:rsidRPr="00076554" w:rsidTr="00B31D42">
        <w:tc>
          <w:tcPr>
            <w:tcW w:w="9854" w:type="dxa"/>
            <w:gridSpan w:val="2"/>
          </w:tcPr>
          <w:p w:rsidR="00B31D42" w:rsidRPr="00076554" w:rsidRDefault="00B31D42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городских и сельских поселений (по согласованию)</w:t>
            </w:r>
          </w:p>
        </w:tc>
      </w:tr>
      <w:tr w:rsidR="00F6440F" w:rsidRPr="00076554" w:rsidTr="00B31D42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Представители:</w:t>
            </w:r>
          </w:p>
        </w:tc>
        <w:tc>
          <w:tcPr>
            <w:tcW w:w="7656" w:type="dxa"/>
          </w:tcPr>
          <w:p w:rsidR="00F6440F" w:rsidRPr="00076554" w:rsidRDefault="001C6744" w:rsidP="00FC71E0">
            <w:pPr>
              <w:pStyle w:val="a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6440F">
              <w:rPr>
                <w:sz w:val="24"/>
                <w:szCs w:val="24"/>
              </w:rPr>
              <w:t>АО «Радий»</w:t>
            </w:r>
          </w:p>
        </w:tc>
      </w:tr>
      <w:tr w:rsidR="00F6440F" w:rsidRPr="00076554" w:rsidTr="00F6440F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656" w:type="dxa"/>
          </w:tcPr>
          <w:p w:rsidR="00F6440F" w:rsidRPr="00076554" w:rsidRDefault="001C6744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6440F">
              <w:rPr>
                <w:sz w:val="24"/>
                <w:szCs w:val="24"/>
              </w:rPr>
              <w:t>ООО «Каменный пояс»</w:t>
            </w:r>
          </w:p>
        </w:tc>
      </w:tr>
      <w:tr w:rsidR="00F6440F" w:rsidRPr="00076554" w:rsidTr="00F6440F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656" w:type="dxa"/>
          </w:tcPr>
          <w:p w:rsidR="00F6440F" w:rsidRPr="00076554" w:rsidRDefault="001C6744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6440F">
              <w:rPr>
                <w:sz w:val="24"/>
                <w:szCs w:val="24"/>
              </w:rPr>
              <w:t>ООО «Каслинский завод архитектурно-художественного литья»</w:t>
            </w:r>
          </w:p>
        </w:tc>
      </w:tr>
      <w:tr w:rsidR="00F6440F" w:rsidRPr="00076554" w:rsidTr="00F6440F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656" w:type="dxa"/>
          </w:tcPr>
          <w:p w:rsidR="00F6440F" w:rsidRPr="00076554" w:rsidRDefault="001C6744" w:rsidP="00FC71E0">
            <w:pPr>
              <w:pStyle w:val="a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6440F">
              <w:rPr>
                <w:sz w:val="24"/>
                <w:szCs w:val="24"/>
              </w:rPr>
              <w:t>О</w:t>
            </w:r>
            <w:r w:rsidR="00FC71E0">
              <w:rPr>
                <w:sz w:val="24"/>
                <w:szCs w:val="24"/>
              </w:rPr>
              <w:t>О</w:t>
            </w:r>
            <w:r w:rsidR="00F6440F">
              <w:rPr>
                <w:sz w:val="24"/>
                <w:szCs w:val="24"/>
              </w:rPr>
              <w:t>О «Вишневогорское АТП»</w:t>
            </w:r>
          </w:p>
        </w:tc>
      </w:tr>
      <w:tr w:rsidR="00F6440F" w:rsidRPr="00076554" w:rsidTr="00F6440F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656" w:type="dxa"/>
          </w:tcPr>
          <w:p w:rsidR="00F6440F" w:rsidRPr="00076554" w:rsidRDefault="001C6744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ОАО «Вишневогорский ГОК»</w:t>
            </w:r>
          </w:p>
        </w:tc>
      </w:tr>
      <w:tr w:rsidR="00F6440F" w:rsidRPr="00076554" w:rsidTr="00F6440F">
        <w:tc>
          <w:tcPr>
            <w:tcW w:w="2198" w:type="dxa"/>
          </w:tcPr>
          <w:p w:rsidR="00F6440F" w:rsidRPr="00076554" w:rsidRDefault="00F6440F" w:rsidP="00076554">
            <w:pPr>
              <w:pStyle w:val="a7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656" w:type="dxa"/>
          </w:tcPr>
          <w:p w:rsidR="00F6440F" w:rsidRPr="00076554" w:rsidRDefault="001C6744" w:rsidP="00003958">
            <w:pPr>
              <w:pStyle w:val="a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МУП «Каслинский хлебозавод»</w:t>
            </w:r>
          </w:p>
        </w:tc>
      </w:tr>
    </w:tbl>
    <w:p w:rsidR="00787DF9" w:rsidRDefault="00787DF9" w:rsidP="00080A65">
      <w:pPr>
        <w:rPr>
          <w:sz w:val="24"/>
        </w:rPr>
      </w:pPr>
    </w:p>
    <w:p w:rsidR="00D87A9C" w:rsidRDefault="00D87A9C" w:rsidP="00080A65">
      <w:pPr>
        <w:rPr>
          <w:sz w:val="24"/>
        </w:rPr>
      </w:pPr>
    </w:p>
    <w:p w:rsidR="00096856" w:rsidRDefault="00096856" w:rsidP="00096856">
      <w:pPr>
        <w:rPr>
          <w:sz w:val="24"/>
          <w:szCs w:val="24"/>
        </w:rPr>
      </w:pPr>
      <w:r>
        <w:rPr>
          <w:sz w:val="24"/>
          <w:szCs w:val="24"/>
        </w:rPr>
        <w:t xml:space="preserve">Первый заместитель главы </w:t>
      </w:r>
    </w:p>
    <w:p w:rsidR="00096856" w:rsidRDefault="00096856" w:rsidP="00096856">
      <w:pPr>
        <w:tabs>
          <w:tab w:val="left" w:pos="6830"/>
        </w:tabs>
        <w:rPr>
          <w:sz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  <w:t xml:space="preserve">                         В.В.Горобец</w:t>
      </w:r>
    </w:p>
    <w:p w:rsidR="00096856" w:rsidRDefault="00096856" w:rsidP="00080A65">
      <w:pPr>
        <w:rPr>
          <w:sz w:val="24"/>
        </w:rPr>
      </w:pPr>
    </w:p>
    <w:p w:rsidR="00096856" w:rsidRDefault="00096856" w:rsidP="00080A65">
      <w:pPr>
        <w:rPr>
          <w:sz w:val="24"/>
        </w:rPr>
      </w:pPr>
    </w:p>
    <w:p w:rsidR="00096856" w:rsidRDefault="00096856" w:rsidP="00080A65">
      <w:pPr>
        <w:rPr>
          <w:sz w:val="24"/>
        </w:rPr>
      </w:pPr>
    </w:p>
    <w:p w:rsidR="00096856" w:rsidRDefault="00096856" w:rsidP="00080A65">
      <w:pPr>
        <w:rPr>
          <w:sz w:val="24"/>
        </w:rPr>
      </w:pPr>
    </w:p>
    <w:p w:rsidR="00096856" w:rsidRDefault="00096856" w:rsidP="00080A65">
      <w:pPr>
        <w:rPr>
          <w:sz w:val="24"/>
        </w:rPr>
      </w:pPr>
    </w:p>
    <w:p w:rsidR="00096856" w:rsidRDefault="00096856" w:rsidP="00080A65">
      <w:pPr>
        <w:rPr>
          <w:sz w:val="24"/>
        </w:rPr>
      </w:pPr>
    </w:p>
    <w:p w:rsidR="00D87A9C" w:rsidRDefault="00D87A9C" w:rsidP="00080A65">
      <w:pPr>
        <w:rPr>
          <w:sz w:val="24"/>
        </w:rPr>
      </w:pPr>
    </w:p>
    <w:tbl>
      <w:tblPr>
        <w:tblW w:w="0" w:type="auto"/>
        <w:tblInd w:w="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2"/>
      </w:tblGrid>
      <w:tr w:rsidR="00D87A9C" w:rsidTr="00D87A9C">
        <w:trPr>
          <w:trHeight w:val="1032"/>
        </w:trPr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</w:tcPr>
          <w:p w:rsidR="00D87A9C" w:rsidRPr="00B97A46" w:rsidRDefault="00D87A9C" w:rsidP="00096856">
            <w:pPr>
              <w:pStyle w:val="a7"/>
              <w:jc w:val="right"/>
              <w:rPr>
                <w:sz w:val="24"/>
                <w:szCs w:val="24"/>
              </w:rPr>
            </w:pPr>
            <w:r w:rsidRPr="00B97A46">
              <w:rPr>
                <w:sz w:val="24"/>
                <w:szCs w:val="24"/>
              </w:rPr>
              <w:t>Утверждено</w:t>
            </w:r>
          </w:p>
          <w:p w:rsidR="00D87A9C" w:rsidRPr="00B97A46" w:rsidRDefault="00096856" w:rsidP="00096856">
            <w:pPr>
              <w:pStyle w:val="a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87A9C" w:rsidRPr="00B97A46">
              <w:rPr>
                <w:sz w:val="24"/>
                <w:szCs w:val="24"/>
              </w:rPr>
              <w:t>остановлением администрации Каслинского муниципального района</w:t>
            </w:r>
          </w:p>
          <w:p w:rsidR="00D87A9C" w:rsidRDefault="00D87A9C" w:rsidP="00A0487B">
            <w:pPr>
              <w:pStyle w:val="a7"/>
              <w:jc w:val="right"/>
              <w:rPr>
                <w:b/>
                <w:spacing w:val="1"/>
                <w:sz w:val="24"/>
                <w:szCs w:val="24"/>
              </w:rPr>
            </w:pPr>
            <w:r w:rsidRPr="00B97A46">
              <w:rPr>
                <w:sz w:val="24"/>
                <w:szCs w:val="24"/>
              </w:rPr>
              <w:t xml:space="preserve">от </w:t>
            </w:r>
            <w:r w:rsidR="00A0487B">
              <w:rPr>
                <w:sz w:val="24"/>
                <w:szCs w:val="24"/>
              </w:rPr>
              <w:t>02.11.</w:t>
            </w:r>
            <w:r w:rsidRPr="00B97A46">
              <w:rPr>
                <w:sz w:val="24"/>
                <w:szCs w:val="24"/>
              </w:rPr>
              <w:t xml:space="preserve"> 2016 № </w:t>
            </w:r>
            <w:r w:rsidR="00A0487B">
              <w:rPr>
                <w:sz w:val="24"/>
                <w:szCs w:val="24"/>
              </w:rPr>
              <w:t>620</w:t>
            </w:r>
            <w:bookmarkStart w:id="0" w:name="_GoBack"/>
            <w:bookmarkEnd w:id="0"/>
          </w:p>
        </w:tc>
      </w:tr>
    </w:tbl>
    <w:p w:rsidR="00096856" w:rsidRDefault="00096856" w:rsidP="008201C6">
      <w:pPr>
        <w:jc w:val="center"/>
        <w:rPr>
          <w:b/>
          <w:spacing w:val="1"/>
          <w:sz w:val="24"/>
          <w:szCs w:val="24"/>
        </w:rPr>
      </w:pPr>
    </w:p>
    <w:p w:rsidR="00096856" w:rsidRDefault="00D87A9C" w:rsidP="008201C6">
      <w:pPr>
        <w:jc w:val="center"/>
        <w:rPr>
          <w:b/>
          <w:spacing w:val="1"/>
          <w:sz w:val="24"/>
          <w:szCs w:val="24"/>
        </w:rPr>
      </w:pPr>
      <w:r w:rsidRPr="00CC0711">
        <w:rPr>
          <w:b/>
          <w:spacing w:val="1"/>
          <w:sz w:val="24"/>
          <w:szCs w:val="24"/>
        </w:rPr>
        <w:t xml:space="preserve">Положение </w:t>
      </w:r>
    </w:p>
    <w:p w:rsidR="00B223C3" w:rsidRDefault="00D87A9C" w:rsidP="008201C6">
      <w:pPr>
        <w:jc w:val="center"/>
        <w:rPr>
          <w:b/>
          <w:sz w:val="24"/>
        </w:rPr>
      </w:pPr>
      <w:r w:rsidRPr="00CC0711">
        <w:rPr>
          <w:b/>
          <w:spacing w:val="1"/>
          <w:sz w:val="24"/>
          <w:szCs w:val="24"/>
        </w:rPr>
        <w:t xml:space="preserve">о координационном совете </w:t>
      </w:r>
      <w:r w:rsidR="008201C6" w:rsidRPr="008201C6">
        <w:rPr>
          <w:b/>
          <w:sz w:val="24"/>
        </w:rPr>
        <w:t>по координации деятельности</w:t>
      </w:r>
      <w:r w:rsidR="00B223C3">
        <w:rPr>
          <w:b/>
          <w:sz w:val="24"/>
        </w:rPr>
        <w:t xml:space="preserve"> </w:t>
      </w:r>
      <w:r w:rsidR="008201C6" w:rsidRPr="008201C6">
        <w:rPr>
          <w:b/>
          <w:sz w:val="24"/>
        </w:rPr>
        <w:t>народных</w:t>
      </w:r>
      <w:r w:rsidR="008201C6">
        <w:rPr>
          <w:b/>
          <w:sz w:val="24"/>
        </w:rPr>
        <w:t xml:space="preserve"> </w:t>
      </w:r>
      <w:r w:rsidR="008201C6" w:rsidRPr="008201C6">
        <w:rPr>
          <w:b/>
          <w:sz w:val="24"/>
        </w:rPr>
        <w:t xml:space="preserve">дружин </w:t>
      </w:r>
    </w:p>
    <w:p w:rsidR="008201C6" w:rsidRPr="008201C6" w:rsidRDefault="008201C6" w:rsidP="008201C6">
      <w:pPr>
        <w:jc w:val="center"/>
        <w:rPr>
          <w:b/>
          <w:sz w:val="24"/>
        </w:rPr>
      </w:pPr>
      <w:r w:rsidRPr="008201C6">
        <w:rPr>
          <w:b/>
          <w:sz w:val="24"/>
        </w:rPr>
        <w:t>на территории</w:t>
      </w:r>
      <w:r>
        <w:rPr>
          <w:b/>
          <w:sz w:val="24"/>
        </w:rPr>
        <w:t xml:space="preserve"> </w:t>
      </w:r>
      <w:r w:rsidRPr="008201C6">
        <w:rPr>
          <w:b/>
          <w:sz w:val="24"/>
        </w:rPr>
        <w:t>Каслинского</w:t>
      </w:r>
      <w:r>
        <w:rPr>
          <w:b/>
          <w:sz w:val="24"/>
        </w:rPr>
        <w:t xml:space="preserve"> </w:t>
      </w:r>
      <w:r w:rsidRPr="008201C6">
        <w:rPr>
          <w:b/>
          <w:sz w:val="24"/>
        </w:rPr>
        <w:t>муниципального района</w:t>
      </w:r>
    </w:p>
    <w:p w:rsidR="00096856" w:rsidRDefault="00096856" w:rsidP="00096856">
      <w:pPr>
        <w:shd w:val="clear" w:color="auto" w:fill="FFFFFF"/>
        <w:ind w:firstLine="709"/>
        <w:jc w:val="both"/>
        <w:textAlignment w:val="baseline"/>
        <w:outlineLvl w:val="2"/>
        <w:rPr>
          <w:spacing w:val="1"/>
          <w:sz w:val="24"/>
          <w:szCs w:val="24"/>
        </w:rPr>
      </w:pPr>
    </w:p>
    <w:p w:rsidR="00D87A9C" w:rsidRPr="00C70256" w:rsidRDefault="00C70256" w:rsidP="00096856">
      <w:pPr>
        <w:shd w:val="clear" w:color="auto" w:fill="FFFFFF"/>
        <w:ind w:firstLine="709"/>
        <w:jc w:val="both"/>
        <w:textAlignment w:val="baseline"/>
        <w:outlineLvl w:val="2"/>
        <w:rPr>
          <w:b/>
          <w:spacing w:val="1"/>
          <w:sz w:val="24"/>
          <w:szCs w:val="24"/>
        </w:rPr>
      </w:pPr>
      <w:r w:rsidRPr="00C70256">
        <w:rPr>
          <w:b/>
          <w:spacing w:val="1"/>
          <w:sz w:val="24"/>
          <w:szCs w:val="24"/>
          <w:lang w:val="en-US"/>
        </w:rPr>
        <w:t>I</w:t>
      </w:r>
      <w:r w:rsidRPr="00C70256">
        <w:rPr>
          <w:b/>
          <w:spacing w:val="1"/>
          <w:sz w:val="24"/>
          <w:szCs w:val="24"/>
        </w:rPr>
        <w:t>. ОБЩИЕ ПОЛОЖЕНИЯ</w:t>
      </w:r>
    </w:p>
    <w:p w:rsidR="00EB31E2" w:rsidRDefault="00D87A9C" w:rsidP="00096856">
      <w:pPr>
        <w:ind w:firstLine="709"/>
        <w:jc w:val="both"/>
        <w:rPr>
          <w:spacing w:val="1"/>
          <w:sz w:val="24"/>
          <w:szCs w:val="24"/>
        </w:rPr>
      </w:pPr>
      <w:r w:rsidRPr="00CC0711">
        <w:rPr>
          <w:spacing w:val="1"/>
          <w:sz w:val="24"/>
          <w:szCs w:val="24"/>
        </w:rPr>
        <w:t>1.</w:t>
      </w:r>
      <w:r w:rsidR="00EB31E2">
        <w:rPr>
          <w:spacing w:val="1"/>
          <w:sz w:val="24"/>
          <w:szCs w:val="24"/>
        </w:rPr>
        <w:t xml:space="preserve"> </w:t>
      </w:r>
      <w:r w:rsidRPr="00CC2191">
        <w:rPr>
          <w:spacing w:val="1"/>
          <w:sz w:val="24"/>
          <w:szCs w:val="24"/>
        </w:rPr>
        <w:t>К</w:t>
      </w:r>
      <w:r w:rsidRPr="00CC0711">
        <w:rPr>
          <w:spacing w:val="1"/>
          <w:sz w:val="24"/>
          <w:szCs w:val="24"/>
        </w:rPr>
        <w:t xml:space="preserve">оординационный совет по </w:t>
      </w:r>
      <w:r w:rsidR="00B31D42">
        <w:rPr>
          <w:spacing w:val="1"/>
          <w:sz w:val="24"/>
          <w:szCs w:val="24"/>
        </w:rPr>
        <w:t xml:space="preserve">координации </w:t>
      </w:r>
      <w:r w:rsidR="008201C6">
        <w:rPr>
          <w:sz w:val="24"/>
        </w:rPr>
        <w:t xml:space="preserve">деятельности народных дружин на территории Каслинского муниципального района </w:t>
      </w:r>
      <w:r w:rsidRPr="00CC0711">
        <w:rPr>
          <w:spacing w:val="1"/>
          <w:sz w:val="24"/>
          <w:szCs w:val="24"/>
        </w:rPr>
        <w:t xml:space="preserve">(далее - Совет) является совещательным органом и создается постановлением администрации </w:t>
      </w:r>
      <w:r w:rsidRPr="00CC2191">
        <w:rPr>
          <w:spacing w:val="1"/>
          <w:sz w:val="24"/>
          <w:szCs w:val="24"/>
        </w:rPr>
        <w:t>Каслинского муниципального района</w:t>
      </w:r>
      <w:r w:rsidRPr="00CC0711">
        <w:rPr>
          <w:spacing w:val="1"/>
          <w:sz w:val="24"/>
          <w:szCs w:val="24"/>
        </w:rPr>
        <w:t xml:space="preserve"> в целях </w:t>
      </w:r>
      <w:r w:rsidR="00C70256">
        <w:rPr>
          <w:spacing w:val="1"/>
          <w:sz w:val="24"/>
          <w:szCs w:val="24"/>
        </w:rPr>
        <w:t>координации</w:t>
      </w:r>
      <w:r w:rsidRPr="00CC0711">
        <w:rPr>
          <w:spacing w:val="1"/>
          <w:sz w:val="24"/>
          <w:szCs w:val="24"/>
        </w:rPr>
        <w:t xml:space="preserve"> </w:t>
      </w:r>
      <w:r w:rsidR="008201C6">
        <w:rPr>
          <w:spacing w:val="1"/>
          <w:sz w:val="24"/>
          <w:szCs w:val="24"/>
        </w:rPr>
        <w:t>деятельности народных дружин</w:t>
      </w:r>
      <w:r w:rsidR="00EB31E2">
        <w:rPr>
          <w:spacing w:val="1"/>
          <w:sz w:val="24"/>
          <w:szCs w:val="24"/>
        </w:rPr>
        <w:t xml:space="preserve"> в Каслинском муниципальном районе</w:t>
      </w:r>
    </w:p>
    <w:p w:rsidR="00D87A9C" w:rsidRDefault="00D87A9C" w:rsidP="00096856">
      <w:pPr>
        <w:ind w:firstLine="709"/>
        <w:jc w:val="both"/>
        <w:rPr>
          <w:spacing w:val="1"/>
          <w:sz w:val="24"/>
          <w:szCs w:val="24"/>
        </w:rPr>
      </w:pPr>
      <w:r w:rsidRPr="00CC0711">
        <w:rPr>
          <w:spacing w:val="1"/>
          <w:sz w:val="24"/>
          <w:szCs w:val="24"/>
        </w:rPr>
        <w:t>2. В своей деятельности Совет руководствуется Конс</w:t>
      </w:r>
      <w:r w:rsidR="00C70256">
        <w:rPr>
          <w:spacing w:val="1"/>
          <w:sz w:val="24"/>
          <w:szCs w:val="24"/>
        </w:rPr>
        <w:t>титуцией Российской Федерации, Федеральными законами, У</w:t>
      </w:r>
      <w:r w:rsidRPr="00CC0711">
        <w:rPr>
          <w:spacing w:val="1"/>
          <w:sz w:val="24"/>
          <w:szCs w:val="24"/>
        </w:rPr>
        <w:t>казами Президента Российской Федерации, постановлениями и распоряжениями Правительства Российской Федерации, нормативн</w:t>
      </w:r>
      <w:r w:rsidR="00C70256">
        <w:rPr>
          <w:spacing w:val="1"/>
          <w:sz w:val="24"/>
          <w:szCs w:val="24"/>
        </w:rPr>
        <w:t>ыми</w:t>
      </w:r>
      <w:r w:rsidR="00EB31E2">
        <w:rPr>
          <w:spacing w:val="1"/>
          <w:sz w:val="24"/>
          <w:szCs w:val="24"/>
        </w:rPr>
        <w:t xml:space="preserve"> </w:t>
      </w:r>
      <w:r w:rsidRPr="00CC0711">
        <w:rPr>
          <w:spacing w:val="1"/>
          <w:sz w:val="24"/>
          <w:szCs w:val="24"/>
        </w:rPr>
        <w:t xml:space="preserve">правовыми актами </w:t>
      </w:r>
      <w:r w:rsidRPr="00CC2191">
        <w:rPr>
          <w:spacing w:val="1"/>
          <w:sz w:val="24"/>
          <w:szCs w:val="24"/>
        </w:rPr>
        <w:t xml:space="preserve">Челябинской </w:t>
      </w:r>
      <w:r w:rsidRPr="00CC0711">
        <w:rPr>
          <w:spacing w:val="1"/>
          <w:sz w:val="24"/>
          <w:szCs w:val="24"/>
        </w:rPr>
        <w:t>области</w:t>
      </w:r>
      <w:r w:rsidRPr="00CC2191">
        <w:rPr>
          <w:spacing w:val="1"/>
          <w:sz w:val="24"/>
          <w:szCs w:val="24"/>
        </w:rPr>
        <w:t xml:space="preserve"> и настоящим Положением.</w:t>
      </w:r>
    </w:p>
    <w:p w:rsidR="00D87A9C" w:rsidRDefault="00D87A9C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</w:p>
    <w:p w:rsidR="00D87A9C" w:rsidRPr="00C70256" w:rsidRDefault="00C70256" w:rsidP="00096856">
      <w:pPr>
        <w:shd w:val="clear" w:color="auto" w:fill="FFFFFF"/>
        <w:ind w:firstLine="709"/>
        <w:jc w:val="both"/>
        <w:textAlignment w:val="baseline"/>
        <w:rPr>
          <w:b/>
          <w:spacing w:val="1"/>
          <w:sz w:val="24"/>
          <w:szCs w:val="24"/>
        </w:rPr>
      </w:pPr>
      <w:r w:rsidRPr="00C70256">
        <w:rPr>
          <w:b/>
          <w:spacing w:val="1"/>
          <w:sz w:val="24"/>
          <w:szCs w:val="24"/>
          <w:lang w:val="en-US"/>
        </w:rPr>
        <w:t>II</w:t>
      </w:r>
      <w:r w:rsidRPr="00C70256">
        <w:rPr>
          <w:b/>
          <w:spacing w:val="1"/>
          <w:sz w:val="24"/>
          <w:szCs w:val="24"/>
        </w:rPr>
        <w:t>. ОСНОВНЫЕ ЗАДАЧИ СОВЕТА</w:t>
      </w:r>
    </w:p>
    <w:p w:rsidR="00D87A9C" w:rsidRDefault="00C70256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3. </w:t>
      </w:r>
      <w:r w:rsidR="00D87A9C" w:rsidRPr="00CC0711">
        <w:rPr>
          <w:spacing w:val="1"/>
          <w:sz w:val="24"/>
          <w:szCs w:val="24"/>
        </w:rPr>
        <w:t>Основными задачами Совета являются:</w:t>
      </w:r>
    </w:p>
    <w:p w:rsidR="003954F0" w:rsidRPr="001578FE" w:rsidRDefault="001578FE" w:rsidP="001578FE">
      <w:pPr>
        <w:pStyle w:val="a5"/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К</w:t>
      </w:r>
      <w:r w:rsidR="00EB31E2" w:rsidRPr="001578FE">
        <w:rPr>
          <w:spacing w:val="1"/>
          <w:sz w:val="24"/>
          <w:szCs w:val="24"/>
        </w:rPr>
        <w:t>оординация деятельнос</w:t>
      </w:r>
      <w:r w:rsidR="003954F0" w:rsidRPr="001578FE">
        <w:rPr>
          <w:spacing w:val="1"/>
          <w:sz w:val="24"/>
          <w:szCs w:val="24"/>
        </w:rPr>
        <w:t>ти народных дружин, действующих на территории Каслинского муниципального района, обобщение и анализ информации о деятельности народных дружин на территории Каслинского муниципального района;</w:t>
      </w:r>
    </w:p>
    <w:p w:rsidR="003954F0" w:rsidRPr="001578FE" w:rsidRDefault="003954F0" w:rsidP="001578FE">
      <w:pPr>
        <w:pStyle w:val="a5"/>
        <w:numPr>
          <w:ilvl w:val="0"/>
          <w:numId w:val="5"/>
        </w:numPr>
        <w:shd w:val="clear" w:color="auto" w:fill="FFFFFF"/>
        <w:ind w:left="0" w:firstLine="709"/>
        <w:jc w:val="both"/>
        <w:textAlignment w:val="baseline"/>
        <w:rPr>
          <w:spacing w:val="1"/>
          <w:sz w:val="24"/>
          <w:szCs w:val="24"/>
        </w:rPr>
      </w:pPr>
      <w:r w:rsidRPr="001578FE">
        <w:rPr>
          <w:spacing w:val="1"/>
          <w:sz w:val="24"/>
          <w:szCs w:val="24"/>
        </w:rPr>
        <w:t>О</w:t>
      </w:r>
      <w:r w:rsidRPr="001578FE">
        <w:rPr>
          <w:sz w:val="24"/>
          <w:szCs w:val="24"/>
        </w:rPr>
        <w:t xml:space="preserve">казание организационно-методической помощи </w:t>
      </w:r>
      <w:r w:rsidR="001578FE">
        <w:rPr>
          <w:sz w:val="24"/>
          <w:szCs w:val="24"/>
        </w:rPr>
        <w:t xml:space="preserve">народным дружинам, действующим </w:t>
      </w:r>
      <w:r w:rsidRPr="001578FE">
        <w:rPr>
          <w:sz w:val="24"/>
        </w:rPr>
        <w:t>на территории Каслинского муниципального района, в организации деятельности по участию в охране общественного порядка</w:t>
      </w:r>
      <w:r w:rsidRPr="001578FE">
        <w:rPr>
          <w:sz w:val="24"/>
          <w:szCs w:val="24"/>
        </w:rPr>
        <w:t>.</w:t>
      </w:r>
    </w:p>
    <w:p w:rsidR="00D87A9C" w:rsidRDefault="00D87A9C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</w:p>
    <w:p w:rsidR="00D87A9C" w:rsidRPr="0060668F" w:rsidRDefault="0060668F" w:rsidP="00096856">
      <w:pPr>
        <w:shd w:val="clear" w:color="auto" w:fill="FFFFFF"/>
        <w:ind w:firstLine="709"/>
        <w:jc w:val="both"/>
        <w:textAlignment w:val="baseline"/>
        <w:rPr>
          <w:b/>
          <w:spacing w:val="1"/>
          <w:sz w:val="24"/>
          <w:szCs w:val="24"/>
        </w:rPr>
      </w:pPr>
      <w:r w:rsidRPr="0060668F">
        <w:rPr>
          <w:b/>
          <w:spacing w:val="1"/>
          <w:sz w:val="24"/>
          <w:szCs w:val="24"/>
          <w:lang w:val="en-US"/>
        </w:rPr>
        <w:t>III</w:t>
      </w:r>
      <w:r w:rsidRPr="0060668F">
        <w:rPr>
          <w:b/>
          <w:spacing w:val="1"/>
          <w:sz w:val="24"/>
          <w:szCs w:val="24"/>
        </w:rPr>
        <w:t>. ОСНОВНЫЕ ФУНКЦИИ СОВЕТА</w:t>
      </w:r>
    </w:p>
    <w:p w:rsidR="00D87A9C" w:rsidRDefault="0060668F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4. </w:t>
      </w:r>
      <w:r w:rsidR="000811A9">
        <w:rPr>
          <w:spacing w:val="1"/>
          <w:sz w:val="24"/>
          <w:szCs w:val="24"/>
        </w:rPr>
        <w:t xml:space="preserve">Основными функциями </w:t>
      </w:r>
      <w:r w:rsidR="00D87A9C" w:rsidRPr="00CC0711">
        <w:rPr>
          <w:spacing w:val="1"/>
          <w:sz w:val="24"/>
          <w:szCs w:val="24"/>
        </w:rPr>
        <w:t>Совет</w:t>
      </w:r>
      <w:r w:rsidR="000811A9">
        <w:rPr>
          <w:spacing w:val="1"/>
          <w:sz w:val="24"/>
          <w:szCs w:val="24"/>
        </w:rPr>
        <w:t>а являются</w:t>
      </w:r>
      <w:r w:rsidR="00D87A9C" w:rsidRPr="00CC0711">
        <w:rPr>
          <w:spacing w:val="1"/>
          <w:sz w:val="24"/>
          <w:szCs w:val="24"/>
        </w:rPr>
        <w:t>:</w:t>
      </w:r>
    </w:p>
    <w:p w:rsidR="000811A9" w:rsidRPr="0060668F" w:rsidRDefault="000811A9" w:rsidP="0060668F">
      <w:pPr>
        <w:pStyle w:val="a5"/>
        <w:numPr>
          <w:ilvl w:val="0"/>
          <w:numId w:val="6"/>
        </w:numPr>
        <w:shd w:val="clear" w:color="auto" w:fill="FFFFFF"/>
        <w:ind w:left="0" w:firstLine="709"/>
        <w:jc w:val="both"/>
        <w:textAlignment w:val="baseline"/>
        <w:rPr>
          <w:sz w:val="24"/>
        </w:rPr>
      </w:pPr>
      <w:r w:rsidRPr="0060668F">
        <w:rPr>
          <w:spacing w:val="1"/>
          <w:sz w:val="24"/>
          <w:szCs w:val="24"/>
        </w:rPr>
        <w:t xml:space="preserve">Разработка предложений по созданию необходимых условий для работы народных дружин </w:t>
      </w:r>
      <w:r w:rsidRPr="0060668F">
        <w:rPr>
          <w:sz w:val="24"/>
        </w:rPr>
        <w:t>на территории Каслинского муниципального района.</w:t>
      </w:r>
    </w:p>
    <w:p w:rsidR="000811A9" w:rsidRPr="0060668F" w:rsidRDefault="000811A9" w:rsidP="0060668F">
      <w:pPr>
        <w:pStyle w:val="a5"/>
        <w:numPr>
          <w:ilvl w:val="0"/>
          <w:numId w:val="6"/>
        </w:numPr>
        <w:shd w:val="clear" w:color="auto" w:fill="FFFFFF"/>
        <w:ind w:left="0" w:firstLine="709"/>
        <w:jc w:val="both"/>
        <w:textAlignment w:val="baseline"/>
        <w:rPr>
          <w:sz w:val="24"/>
        </w:rPr>
      </w:pPr>
      <w:r w:rsidRPr="0060668F">
        <w:rPr>
          <w:sz w:val="24"/>
        </w:rPr>
        <w:t>О</w:t>
      </w:r>
      <w:r w:rsidRPr="0060668F">
        <w:rPr>
          <w:sz w:val="24"/>
          <w:szCs w:val="24"/>
          <w:shd w:val="clear" w:color="auto" w:fill="FFFFFF"/>
        </w:rPr>
        <w:t xml:space="preserve">беспечение организационно-методической деятельности народных дружин </w:t>
      </w:r>
      <w:r w:rsidRPr="0060668F">
        <w:rPr>
          <w:sz w:val="24"/>
        </w:rPr>
        <w:t>на территории Каслинского муниципального района.</w:t>
      </w:r>
    </w:p>
    <w:p w:rsidR="000811A9" w:rsidRPr="0060668F" w:rsidRDefault="000811A9" w:rsidP="0060668F">
      <w:pPr>
        <w:pStyle w:val="a5"/>
        <w:numPr>
          <w:ilvl w:val="0"/>
          <w:numId w:val="6"/>
        </w:numPr>
        <w:shd w:val="clear" w:color="auto" w:fill="FFFFFF"/>
        <w:ind w:left="0" w:firstLine="709"/>
        <w:jc w:val="both"/>
        <w:textAlignment w:val="baseline"/>
        <w:rPr>
          <w:sz w:val="24"/>
          <w:szCs w:val="24"/>
          <w:shd w:val="clear" w:color="auto" w:fill="FFFFFF"/>
        </w:rPr>
      </w:pPr>
      <w:r w:rsidRPr="0060668F">
        <w:rPr>
          <w:sz w:val="24"/>
          <w:szCs w:val="24"/>
        </w:rPr>
        <w:t>В</w:t>
      </w:r>
      <w:r w:rsidRPr="0060668F">
        <w:rPr>
          <w:sz w:val="24"/>
          <w:szCs w:val="24"/>
          <w:shd w:val="clear" w:color="auto" w:fill="FFFFFF"/>
        </w:rPr>
        <w:t>несение предложений по совершенствованию охраны общественного порядка и принятие мер к устранению выявленных недостатков в деятельности народных дружин.</w:t>
      </w:r>
    </w:p>
    <w:p w:rsidR="000811A9" w:rsidRPr="0060668F" w:rsidRDefault="000811A9" w:rsidP="0060668F">
      <w:pPr>
        <w:pStyle w:val="a5"/>
        <w:numPr>
          <w:ilvl w:val="0"/>
          <w:numId w:val="6"/>
        </w:numPr>
        <w:shd w:val="clear" w:color="auto" w:fill="FFFFFF"/>
        <w:ind w:left="0" w:firstLine="709"/>
        <w:jc w:val="both"/>
        <w:textAlignment w:val="baseline"/>
        <w:rPr>
          <w:sz w:val="24"/>
          <w:szCs w:val="24"/>
        </w:rPr>
      </w:pPr>
      <w:r w:rsidRPr="0060668F">
        <w:rPr>
          <w:spacing w:val="1"/>
          <w:sz w:val="24"/>
          <w:szCs w:val="24"/>
        </w:rPr>
        <w:t>П</w:t>
      </w:r>
      <w:r w:rsidRPr="0060668F">
        <w:rPr>
          <w:sz w:val="24"/>
          <w:szCs w:val="24"/>
        </w:rPr>
        <w:t>одготовка предложений по поощрению сотрудников народных дружин и граждан, активно участвующих в охране общественного порядка на территории Каслинского муниципального района.</w:t>
      </w:r>
    </w:p>
    <w:p w:rsidR="000811A9" w:rsidRPr="000811A9" w:rsidRDefault="000811A9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</w:p>
    <w:p w:rsidR="00D87A9C" w:rsidRPr="005A3612" w:rsidRDefault="005A3612" w:rsidP="00096856">
      <w:pPr>
        <w:shd w:val="clear" w:color="auto" w:fill="FFFFFF"/>
        <w:ind w:firstLine="709"/>
        <w:jc w:val="both"/>
        <w:textAlignment w:val="baseline"/>
        <w:rPr>
          <w:b/>
          <w:spacing w:val="1"/>
          <w:sz w:val="24"/>
          <w:szCs w:val="24"/>
        </w:rPr>
      </w:pPr>
      <w:r w:rsidRPr="005A3612">
        <w:rPr>
          <w:b/>
          <w:spacing w:val="1"/>
          <w:sz w:val="24"/>
          <w:szCs w:val="24"/>
          <w:lang w:val="en-US"/>
        </w:rPr>
        <w:t>IV</w:t>
      </w:r>
      <w:r w:rsidRPr="005A3612">
        <w:rPr>
          <w:b/>
          <w:spacing w:val="1"/>
          <w:sz w:val="24"/>
          <w:szCs w:val="24"/>
        </w:rPr>
        <w:t>. ОРГАНИЗАЦИЯ РАБОТЫ СОВЕТА</w:t>
      </w:r>
    </w:p>
    <w:p w:rsidR="00D87A9C" w:rsidRDefault="005A3612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5</w:t>
      </w:r>
      <w:r w:rsidR="00D87A9C" w:rsidRPr="00CC0711">
        <w:rPr>
          <w:spacing w:val="1"/>
          <w:sz w:val="24"/>
          <w:szCs w:val="24"/>
        </w:rPr>
        <w:t xml:space="preserve">. </w:t>
      </w:r>
      <w:r w:rsidR="008373E0">
        <w:rPr>
          <w:spacing w:val="1"/>
          <w:sz w:val="24"/>
          <w:szCs w:val="24"/>
        </w:rPr>
        <w:t>С</w:t>
      </w:r>
      <w:r w:rsidR="00D87A9C" w:rsidRPr="00CC0711">
        <w:rPr>
          <w:spacing w:val="1"/>
          <w:sz w:val="24"/>
          <w:szCs w:val="24"/>
        </w:rPr>
        <w:t xml:space="preserve">остав Совета и Положение о нем утверждаются постановлением </w:t>
      </w:r>
      <w:r>
        <w:rPr>
          <w:spacing w:val="1"/>
          <w:sz w:val="24"/>
          <w:szCs w:val="24"/>
        </w:rPr>
        <w:t>администрации</w:t>
      </w:r>
      <w:r w:rsidR="00D87A9C" w:rsidRPr="00CC2191">
        <w:rPr>
          <w:spacing w:val="1"/>
          <w:sz w:val="24"/>
          <w:szCs w:val="24"/>
        </w:rPr>
        <w:t xml:space="preserve"> Каслинского муниципального района</w:t>
      </w:r>
      <w:r w:rsidR="00D87A9C" w:rsidRPr="00CC0711">
        <w:rPr>
          <w:spacing w:val="1"/>
          <w:sz w:val="24"/>
          <w:szCs w:val="24"/>
        </w:rPr>
        <w:t>.</w:t>
      </w:r>
    </w:p>
    <w:p w:rsidR="008373E0" w:rsidRDefault="005A3612" w:rsidP="00096856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>
        <w:rPr>
          <w:spacing w:val="1"/>
          <w:sz w:val="24"/>
          <w:szCs w:val="24"/>
        </w:rPr>
        <w:t>6</w:t>
      </w:r>
      <w:r w:rsidR="00D87A9C" w:rsidRPr="00CC0711">
        <w:rPr>
          <w:spacing w:val="1"/>
          <w:sz w:val="24"/>
          <w:szCs w:val="24"/>
        </w:rPr>
        <w:t xml:space="preserve">. </w:t>
      </w:r>
      <w:r w:rsidR="008373E0" w:rsidRPr="008373E0">
        <w:rPr>
          <w:sz w:val="24"/>
          <w:szCs w:val="24"/>
        </w:rPr>
        <w:t>Совет состоит из председателя, заместителя председателя, секретаря и членов Совета</w:t>
      </w:r>
      <w:r w:rsidR="008373E0">
        <w:rPr>
          <w:sz w:val="24"/>
          <w:szCs w:val="24"/>
        </w:rPr>
        <w:t>.</w:t>
      </w:r>
    </w:p>
    <w:p w:rsidR="00D87A9C" w:rsidRDefault="005A3612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>
        <w:rPr>
          <w:sz w:val="24"/>
          <w:szCs w:val="24"/>
        </w:rPr>
        <w:t>7</w:t>
      </w:r>
      <w:r w:rsidR="008373E0">
        <w:rPr>
          <w:sz w:val="24"/>
          <w:szCs w:val="24"/>
        </w:rPr>
        <w:t xml:space="preserve">. </w:t>
      </w:r>
      <w:r w:rsidR="00D87A9C" w:rsidRPr="00CC0711">
        <w:rPr>
          <w:spacing w:val="1"/>
          <w:sz w:val="24"/>
          <w:szCs w:val="24"/>
        </w:rPr>
        <w:t>Председатель Совета руководит деятельностью Совета, определяет перечень, сроки и порядок рассмотрения вопросов на своих заседаниях, председательствует на заседании Совета.</w:t>
      </w:r>
    </w:p>
    <w:p w:rsidR="00D87A9C" w:rsidRDefault="00D87A9C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 w:rsidRPr="00CC0711">
        <w:rPr>
          <w:spacing w:val="1"/>
          <w:sz w:val="24"/>
          <w:szCs w:val="24"/>
        </w:rPr>
        <w:t>В случае отсутствия председателя Совета и по его поручению заседания Совета проводит заместитель председателя Совета.</w:t>
      </w:r>
    </w:p>
    <w:p w:rsidR="008373E0" w:rsidRPr="008373E0" w:rsidRDefault="008373E0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 w:rsidRPr="008373E0">
        <w:rPr>
          <w:sz w:val="24"/>
          <w:szCs w:val="24"/>
        </w:rPr>
        <w:t>Секретарь Координационного Совета осуществляет организационно-техническое обеспечение подготовки проведения заседаний Совета, оформление протоколов заседаний Совета.</w:t>
      </w:r>
    </w:p>
    <w:p w:rsidR="00D87A9C" w:rsidRDefault="005A3612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8</w:t>
      </w:r>
      <w:r w:rsidR="00D87A9C" w:rsidRPr="00CC0711">
        <w:rPr>
          <w:spacing w:val="1"/>
          <w:sz w:val="24"/>
          <w:szCs w:val="24"/>
        </w:rPr>
        <w:t>. Заседания Совета проводятся по мере необходимости, но не реже одного раза в квартал, и считаются правомочными, если на них присутствует не менее половины членов Совета.</w:t>
      </w:r>
    </w:p>
    <w:p w:rsidR="00D87A9C" w:rsidRDefault="005A3612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9</w:t>
      </w:r>
      <w:r w:rsidR="00D87A9C" w:rsidRPr="00CC0711">
        <w:rPr>
          <w:spacing w:val="1"/>
          <w:sz w:val="24"/>
          <w:szCs w:val="24"/>
        </w:rPr>
        <w:t>. Решения Совета принимаются простым большинством голосов членов Совета, присутствующих на заседании. В случае равенства голосов голос председателя Совета (заместителя председателя, ведущего заседание по поручению председателя) является решающим.</w:t>
      </w:r>
    </w:p>
    <w:p w:rsidR="00D87A9C" w:rsidRDefault="00D87A9C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 w:rsidRPr="00CC0711">
        <w:rPr>
          <w:spacing w:val="1"/>
          <w:sz w:val="24"/>
          <w:szCs w:val="24"/>
        </w:rPr>
        <w:t>В случае несогласия с принятым решением каждый член Совета вправе изложить письменно особое мнение, которое подлежит обязательному приобщению к протоколу.</w:t>
      </w:r>
    </w:p>
    <w:p w:rsidR="00D87A9C" w:rsidRDefault="003F09F7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10</w:t>
      </w:r>
      <w:r w:rsidR="00D87A9C" w:rsidRPr="00CC0711">
        <w:rPr>
          <w:spacing w:val="1"/>
          <w:sz w:val="24"/>
          <w:szCs w:val="24"/>
        </w:rPr>
        <w:t>. Решения Совета носят рекомендательный характер, оформляются протоколом и подписываются председательствующим на заседании и секретарем.</w:t>
      </w:r>
    </w:p>
    <w:p w:rsidR="00D87A9C" w:rsidRDefault="003F09F7" w:rsidP="00096856">
      <w:pPr>
        <w:shd w:val="clear" w:color="auto" w:fill="FFFFFF"/>
        <w:ind w:firstLine="709"/>
        <w:jc w:val="both"/>
        <w:textAlignment w:val="baseline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11</w:t>
      </w:r>
      <w:r w:rsidR="00D87A9C" w:rsidRPr="00CC0711">
        <w:rPr>
          <w:spacing w:val="1"/>
          <w:sz w:val="24"/>
          <w:szCs w:val="24"/>
        </w:rPr>
        <w:t>. Наряду с членами Совета участие в заседаниях могут принимать лица, приглашенные для участия в обсуждении отдельных вопросов повестки дня.</w:t>
      </w:r>
    </w:p>
    <w:p w:rsidR="00D87A9C" w:rsidRDefault="00D87A9C" w:rsidP="00096856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 w:rsidRPr="00CC0711">
        <w:rPr>
          <w:spacing w:val="1"/>
          <w:sz w:val="24"/>
          <w:szCs w:val="24"/>
        </w:rPr>
        <w:t>По решению председателя Совет вправе рассматривать отдельные вопросы на закрытых заседаниях.</w:t>
      </w:r>
    </w:p>
    <w:p w:rsidR="00D87A9C" w:rsidRDefault="00D87A9C" w:rsidP="00096856">
      <w:pPr>
        <w:ind w:firstLine="709"/>
        <w:jc w:val="both"/>
        <w:rPr>
          <w:sz w:val="24"/>
          <w:szCs w:val="24"/>
        </w:rPr>
      </w:pPr>
    </w:p>
    <w:p w:rsidR="00003958" w:rsidRPr="00B97A46" w:rsidRDefault="00003958" w:rsidP="00096856">
      <w:pPr>
        <w:ind w:firstLine="709"/>
        <w:jc w:val="both"/>
        <w:rPr>
          <w:sz w:val="24"/>
          <w:szCs w:val="24"/>
        </w:rPr>
      </w:pPr>
    </w:p>
    <w:p w:rsidR="00D87A9C" w:rsidRDefault="00D87A9C" w:rsidP="00D87A9C">
      <w:pPr>
        <w:rPr>
          <w:sz w:val="24"/>
          <w:szCs w:val="24"/>
        </w:rPr>
      </w:pPr>
      <w:r>
        <w:rPr>
          <w:sz w:val="24"/>
          <w:szCs w:val="24"/>
        </w:rPr>
        <w:t xml:space="preserve">Первый заместитель главы </w:t>
      </w:r>
    </w:p>
    <w:p w:rsidR="00D87A9C" w:rsidRDefault="00D87A9C" w:rsidP="00D87A9C">
      <w:pPr>
        <w:tabs>
          <w:tab w:val="left" w:pos="6830"/>
        </w:tabs>
        <w:rPr>
          <w:sz w:val="24"/>
        </w:rPr>
      </w:pPr>
      <w:r>
        <w:rPr>
          <w:sz w:val="24"/>
          <w:szCs w:val="24"/>
        </w:rPr>
        <w:t xml:space="preserve">Каслинского муниципального района </w:t>
      </w:r>
      <w:r>
        <w:rPr>
          <w:sz w:val="24"/>
          <w:szCs w:val="24"/>
        </w:rPr>
        <w:tab/>
      </w:r>
      <w:r w:rsidR="003F09F7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>В.В.Горобец</w:t>
      </w:r>
    </w:p>
    <w:sectPr w:rsidR="00D87A9C" w:rsidSect="00FA7D00">
      <w:pgSz w:w="11906" w:h="16838"/>
      <w:pgMar w:top="567" w:right="567" w:bottom="567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E18F5"/>
    <w:multiLevelType w:val="hybridMultilevel"/>
    <w:tmpl w:val="B5BC6800"/>
    <w:lvl w:ilvl="0" w:tplc="DFC8B12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D80690"/>
    <w:multiLevelType w:val="hybridMultilevel"/>
    <w:tmpl w:val="DCEAA0BC"/>
    <w:lvl w:ilvl="0" w:tplc="443AB56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02954"/>
    <w:multiLevelType w:val="hybridMultilevel"/>
    <w:tmpl w:val="08B080B8"/>
    <w:lvl w:ilvl="0" w:tplc="E91C5638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32D82"/>
    <w:multiLevelType w:val="hybridMultilevel"/>
    <w:tmpl w:val="B6546B78"/>
    <w:lvl w:ilvl="0" w:tplc="5BCC1396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908363A"/>
    <w:multiLevelType w:val="hybridMultilevel"/>
    <w:tmpl w:val="08E23BCA"/>
    <w:lvl w:ilvl="0" w:tplc="CE622D1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C494111"/>
    <w:multiLevelType w:val="hybridMultilevel"/>
    <w:tmpl w:val="6C126D92"/>
    <w:lvl w:ilvl="0" w:tplc="53101D9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C7781"/>
    <w:rsid w:val="00003958"/>
    <w:rsid w:val="0005038E"/>
    <w:rsid w:val="00076554"/>
    <w:rsid w:val="00080A65"/>
    <w:rsid w:val="000811A9"/>
    <w:rsid w:val="00096856"/>
    <w:rsid w:val="000B19D0"/>
    <w:rsid w:val="000B3A59"/>
    <w:rsid w:val="0011413D"/>
    <w:rsid w:val="001578FE"/>
    <w:rsid w:val="001818EC"/>
    <w:rsid w:val="001C6744"/>
    <w:rsid w:val="00231F73"/>
    <w:rsid w:val="00276246"/>
    <w:rsid w:val="00280ED0"/>
    <w:rsid w:val="002B7306"/>
    <w:rsid w:val="002C14F5"/>
    <w:rsid w:val="002D2FCE"/>
    <w:rsid w:val="0038578D"/>
    <w:rsid w:val="003954F0"/>
    <w:rsid w:val="003975C0"/>
    <w:rsid w:val="003D3576"/>
    <w:rsid w:val="003E7013"/>
    <w:rsid w:val="003F09F7"/>
    <w:rsid w:val="00416D2D"/>
    <w:rsid w:val="004818B0"/>
    <w:rsid w:val="005469D3"/>
    <w:rsid w:val="00595BCC"/>
    <w:rsid w:val="005A3612"/>
    <w:rsid w:val="005B600B"/>
    <w:rsid w:val="005C6ED3"/>
    <w:rsid w:val="0060668F"/>
    <w:rsid w:val="00611EA6"/>
    <w:rsid w:val="0065420C"/>
    <w:rsid w:val="006D6710"/>
    <w:rsid w:val="007274BB"/>
    <w:rsid w:val="00787DF9"/>
    <w:rsid w:val="007977F3"/>
    <w:rsid w:val="007C08B9"/>
    <w:rsid w:val="007D2D01"/>
    <w:rsid w:val="008201C6"/>
    <w:rsid w:val="00827EC9"/>
    <w:rsid w:val="008373E0"/>
    <w:rsid w:val="008559AE"/>
    <w:rsid w:val="00856F3C"/>
    <w:rsid w:val="008F6667"/>
    <w:rsid w:val="00906AE3"/>
    <w:rsid w:val="009252AB"/>
    <w:rsid w:val="009857FF"/>
    <w:rsid w:val="00A0487B"/>
    <w:rsid w:val="00B223C3"/>
    <w:rsid w:val="00B31D42"/>
    <w:rsid w:val="00B84187"/>
    <w:rsid w:val="00C10A11"/>
    <w:rsid w:val="00C57337"/>
    <w:rsid w:val="00C6335C"/>
    <w:rsid w:val="00C70256"/>
    <w:rsid w:val="00CF183F"/>
    <w:rsid w:val="00D12500"/>
    <w:rsid w:val="00D125DA"/>
    <w:rsid w:val="00D87A9C"/>
    <w:rsid w:val="00D87B08"/>
    <w:rsid w:val="00D9179C"/>
    <w:rsid w:val="00DA6E03"/>
    <w:rsid w:val="00DB361B"/>
    <w:rsid w:val="00DC0BD7"/>
    <w:rsid w:val="00DF0D42"/>
    <w:rsid w:val="00E234ED"/>
    <w:rsid w:val="00E557FA"/>
    <w:rsid w:val="00EB31E2"/>
    <w:rsid w:val="00EC459D"/>
    <w:rsid w:val="00EF68FB"/>
    <w:rsid w:val="00F006C4"/>
    <w:rsid w:val="00F6440F"/>
    <w:rsid w:val="00FA7D00"/>
    <w:rsid w:val="00FC71E0"/>
    <w:rsid w:val="00FC7781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7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C77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7781"/>
    <w:pPr>
      <w:ind w:left="720"/>
      <w:contextualSpacing/>
    </w:pPr>
  </w:style>
  <w:style w:type="table" w:styleId="a6">
    <w:name w:val="Table Grid"/>
    <w:basedOn w:val="a1"/>
    <w:uiPriority w:val="59"/>
    <w:rsid w:val="0005038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787D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8;&#1074;&#1072;&#1085;&#1086;&#1074;\Application%20Data\Microsoft\&#1064;&#1072;&#1073;&#1083;&#1086;&#1085;&#1099;\&#1041;&#1083;&#1072;&#1085;&#1082;%20&#1087;&#1086;&#1089;&#1090;.&#1072;&#1076;&#1084;.200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пост.адм.2009</Template>
  <TotalTime>59</TotalTime>
  <Pages>4</Pages>
  <Words>783</Words>
  <Characters>6109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*****</Company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</dc:creator>
  <cp:keywords/>
  <cp:lastModifiedBy>User</cp:lastModifiedBy>
  <cp:revision>5</cp:revision>
  <cp:lastPrinted>2016-10-31T10:56:00Z</cp:lastPrinted>
  <dcterms:created xsi:type="dcterms:W3CDTF">2016-11-01T03:29:00Z</dcterms:created>
  <dcterms:modified xsi:type="dcterms:W3CDTF">2016-11-03T03:08:00Z</dcterms:modified>
</cp:coreProperties>
</file>