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47" w:rsidRDefault="003A5578" w:rsidP="00C06947">
      <w:pPr>
        <w:jc w:val="center"/>
      </w:pPr>
      <w:r>
        <w:rPr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947" w:rsidRDefault="008B7D62" w:rsidP="00C06947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2pt;margin-top:3.1pt;width:466.95pt;height:101.7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31" inset="3.75pt,.15pt,3.75pt,.15pt">
              <w:txbxContent>
                <w:p w:rsidR="00C06947" w:rsidRDefault="00C06947" w:rsidP="00C06947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C06947" w:rsidRDefault="00C06947" w:rsidP="00C06947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C06947" w:rsidRDefault="00C06947" w:rsidP="00C06947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C06947" w:rsidRDefault="00F608FB" w:rsidP="00C06947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РАСПОРЯЖЕНИЕ</w:t>
                  </w:r>
                </w:p>
              </w:txbxContent>
            </v:textbox>
          </v:shape>
        </w:pict>
      </w:r>
    </w:p>
    <w:p w:rsidR="00C06947" w:rsidRDefault="00C06947" w:rsidP="00C06947"/>
    <w:p w:rsidR="00C06947" w:rsidRDefault="00C06947" w:rsidP="00C06947"/>
    <w:p w:rsidR="00C06947" w:rsidRDefault="00C06947" w:rsidP="00C06947"/>
    <w:p w:rsidR="00C06947" w:rsidRDefault="00C06947" w:rsidP="00C06947"/>
    <w:p w:rsidR="00C06947" w:rsidRDefault="00C06947" w:rsidP="00C06947"/>
    <w:p w:rsidR="00C06947" w:rsidRDefault="00C06947" w:rsidP="00C06947"/>
    <w:p w:rsidR="00C06947" w:rsidRDefault="008B7D62" w:rsidP="00C06947">
      <w:r>
        <w:pict>
          <v:line id="_x0000_s1032" style="position:absolute;z-index:251657728" from="2pt,-.45pt" to="476.7pt,.4pt" strokeweight=".71mm">
            <v:stroke joinstyle="miter"/>
          </v:line>
        </w:pict>
      </w:r>
      <w:r>
        <w:pict>
          <v:shape id="_x0000_s1033" type="#_x0000_t202" style="position:absolute;margin-left:-5.3pt;margin-top:10.4pt;width:223.25pt;height:38.15pt;z-index:251658752;mso-wrap-distance-left:9.05pt;mso-wrap-distance-right:9.05pt" strokecolor="white" strokeweight=".5pt">
            <v:fill color2="black"/>
            <v:stroke color2="black"/>
            <v:textbox style="mso-next-textbox:#_x0000_s1033" inset="7.45pt,3.85pt,7.45pt,3.85pt">
              <w:txbxContent>
                <w:p w:rsidR="00C06947" w:rsidRPr="00890EEB" w:rsidRDefault="003B5287" w:rsidP="00C06947">
                  <w:pPr>
                    <w:rPr>
                      <w:sz w:val="24"/>
                      <w:u w:val="single"/>
                    </w:rPr>
                  </w:pPr>
                  <w:r>
                    <w:rPr>
                      <w:sz w:val="24"/>
                    </w:rPr>
                    <w:t>о</w:t>
                  </w:r>
                  <w:r w:rsidR="00C06947">
                    <w:rPr>
                      <w:sz w:val="24"/>
                    </w:rPr>
                    <w:t>т</w:t>
                  </w:r>
                  <w:r>
                    <w:rPr>
                      <w:sz w:val="24"/>
                    </w:rPr>
                    <w:t xml:space="preserve"> </w:t>
                  </w:r>
                  <w:r w:rsidRPr="003B5287">
                    <w:rPr>
                      <w:sz w:val="24"/>
                      <w:u w:val="single"/>
                    </w:rPr>
                    <w:t>24.04.2023</w:t>
                  </w:r>
                  <w:r>
                    <w:rPr>
                      <w:sz w:val="24"/>
                    </w:rPr>
                    <w:t xml:space="preserve"> </w:t>
                  </w:r>
                  <w:r w:rsidR="00C06947">
                    <w:rPr>
                      <w:sz w:val="24"/>
                    </w:rPr>
                    <w:t>№</w:t>
                  </w:r>
                  <w:r w:rsidR="00C06947" w:rsidRPr="00AD751B">
                    <w:rPr>
                      <w:sz w:val="24"/>
                    </w:rPr>
                    <w:t xml:space="preserve"> </w:t>
                  </w:r>
                  <w:r>
                    <w:rPr>
                      <w:sz w:val="24"/>
                      <w:u w:val="single"/>
                    </w:rPr>
                    <w:t>255-р</w:t>
                  </w:r>
                  <w:r w:rsidR="00C06947">
                    <w:rPr>
                      <w:sz w:val="24"/>
                    </w:rPr>
                    <w:t xml:space="preserve">    </w:t>
                  </w:r>
                </w:p>
                <w:p w:rsidR="00C06947" w:rsidRDefault="00C06947" w:rsidP="00C06947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C06947" w:rsidRDefault="00C06947" w:rsidP="00C06947">
                  <w:pPr>
                    <w:rPr>
                      <w:sz w:val="24"/>
                      <w:lang w:val="en-US"/>
                    </w:rPr>
                  </w:pPr>
                </w:p>
                <w:p w:rsidR="00C06947" w:rsidRDefault="00C06947" w:rsidP="00C06947">
                  <w:pPr>
                    <w:rPr>
                      <w:sz w:val="24"/>
                      <w:lang w:val="en-US"/>
                    </w:rPr>
                  </w:pPr>
                </w:p>
                <w:p w:rsidR="00C06947" w:rsidRDefault="00C06947" w:rsidP="00C06947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C06947" w:rsidRPr="00D82EB5" w:rsidRDefault="00C06947" w:rsidP="00C06947">
      <w:pPr>
        <w:rPr>
          <w:sz w:val="24"/>
        </w:rPr>
      </w:pPr>
    </w:p>
    <w:p w:rsidR="00C06947" w:rsidRPr="00D82EB5" w:rsidRDefault="00C06947" w:rsidP="00C06947">
      <w:pPr>
        <w:rPr>
          <w:sz w:val="24"/>
        </w:rPr>
      </w:pPr>
    </w:p>
    <w:p w:rsidR="00B173CF" w:rsidRDefault="00B173CF" w:rsidP="005D1BDD">
      <w:pPr>
        <w:rPr>
          <w:sz w:val="24"/>
          <w:szCs w:val="24"/>
        </w:rPr>
      </w:pPr>
    </w:p>
    <w:p w:rsidR="007B6B95" w:rsidRDefault="007B6B95" w:rsidP="00054066">
      <w:pPr>
        <w:rPr>
          <w:sz w:val="24"/>
          <w:szCs w:val="24"/>
        </w:rPr>
      </w:pPr>
    </w:p>
    <w:p w:rsidR="003A5578" w:rsidRDefault="003A5578" w:rsidP="00054066">
      <w:pPr>
        <w:rPr>
          <w:sz w:val="24"/>
          <w:szCs w:val="24"/>
        </w:rPr>
      </w:pPr>
      <w:r>
        <w:rPr>
          <w:sz w:val="24"/>
          <w:szCs w:val="24"/>
        </w:rPr>
        <w:t>Об утверждении плана мероприятий</w:t>
      </w:r>
    </w:p>
    <w:p w:rsidR="003A5578" w:rsidRDefault="003A5578" w:rsidP="00054066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Каслинского </w:t>
      </w:r>
    </w:p>
    <w:p w:rsidR="003A5578" w:rsidRDefault="003A5578" w:rsidP="00054066">
      <w:pPr>
        <w:rPr>
          <w:sz w:val="24"/>
          <w:szCs w:val="24"/>
        </w:rPr>
      </w:pPr>
      <w:r>
        <w:rPr>
          <w:sz w:val="24"/>
          <w:szCs w:val="24"/>
        </w:rPr>
        <w:t>муниципального района</w:t>
      </w:r>
      <w:r w:rsidR="00E3555A">
        <w:rPr>
          <w:sz w:val="24"/>
          <w:szCs w:val="24"/>
        </w:rPr>
        <w:t xml:space="preserve"> по обеспечению</w:t>
      </w:r>
    </w:p>
    <w:p w:rsidR="00E3555A" w:rsidRDefault="00E3555A" w:rsidP="00054066">
      <w:pPr>
        <w:rPr>
          <w:sz w:val="24"/>
          <w:szCs w:val="24"/>
        </w:rPr>
      </w:pPr>
      <w:r>
        <w:rPr>
          <w:sz w:val="24"/>
          <w:szCs w:val="24"/>
        </w:rPr>
        <w:t>безопасности людей на водных объектах, охраны</w:t>
      </w:r>
    </w:p>
    <w:p w:rsidR="00E3555A" w:rsidRDefault="00E3555A" w:rsidP="00054066">
      <w:pPr>
        <w:rPr>
          <w:sz w:val="24"/>
          <w:szCs w:val="24"/>
        </w:rPr>
      </w:pPr>
      <w:r>
        <w:rPr>
          <w:sz w:val="24"/>
          <w:szCs w:val="24"/>
        </w:rPr>
        <w:t xml:space="preserve">их жизни и здоровья </w:t>
      </w:r>
      <w:r w:rsidR="00C929BF">
        <w:rPr>
          <w:sz w:val="24"/>
          <w:szCs w:val="24"/>
        </w:rPr>
        <w:t xml:space="preserve"> 202</w:t>
      </w:r>
      <w:r w:rsidR="00DE12C2">
        <w:rPr>
          <w:sz w:val="24"/>
          <w:szCs w:val="24"/>
        </w:rPr>
        <w:t>3</w:t>
      </w:r>
      <w:r>
        <w:rPr>
          <w:sz w:val="24"/>
          <w:szCs w:val="24"/>
        </w:rPr>
        <w:t xml:space="preserve"> г</w:t>
      </w:r>
      <w:r w:rsidR="007B6B95">
        <w:rPr>
          <w:sz w:val="24"/>
          <w:szCs w:val="24"/>
        </w:rPr>
        <w:t>.</w:t>
      </w:r>
    </w:p>
    <w:p w:rsidR="00C77CD1" w:rsidRDefault="00C77CD1" w:rsidP="00C06947">
      <w:pPr>
        <w:tabs>
          <w:tab w:val="left" w:pos="2758"/>
          <w:tab w:val="left" w:pos="4356"/>
        </w:tabs>
        <w:ind w:firstLine="709"/>
        <w:jc w:val="both"/>
        <w:rPr>
          <w:sz w:val="24"/>
          <w:szCs w:val="24"/>
        </w:rPr>
      </w:pPr>
    </w:p>
    <w:p w:rsidR="00E3555A" w:rsidRPr="00C929BF" w:rsidRDefault="003A5578" w:rsidP="00F608FB">
      <w:pPr>
        <w:pStyle w:val="2"/>
        <w:ind w:firstLine="567"/>
        <w:jc w:val="both"/>
        <w:rPr>
          <w:lang w:bidi="ru-RU"/>
        </w:rPr>
      </w:pPr>
      <w:r>
        <w:rPr>
          <w:lang w:bidi="ru-RU"/>
        </w:rPr>
        <w:t xml:space="preserve">         </w:t>
      </w:r>
      <w:r w:rsidR="00C929BF">
        <w:rPr>
          <w:lang w:bidi="ru-RU"/>
        </w:rPr>
        <w:t xml:space="preserve"> </w:t>
      </w:r>
      <w:r w:rsidR="00E3555A" w:rsidRPr="00C929BF">
        <w:rPr>
          <w:lang w:bidi="ru-RU"/>
        </w:rPr>
        <w:t xml:space="preserve">В соответствии с постановлением Правительства Челябинской области от </w:t>
      </w:r>
      <w:r w:rsidR="00C929BF">
        <w:rPr>
          <w:lang w:bidi="ru-RU"/>
        </w:rPr>
        <w:t xml:space="preserve"> </w:t>
      </w:r>
      <w:r w:rsidR="00E3555A" w:rsidRPr="00C929BF">
        <w:rPr>
          <w:lang w:bidi="ru-RU"/>
        </w:rPr>
        <w:t>19.09.2012</w:t>
      </w:r>
      <w:r w:rsidR="00C929BF">
        <w:rPr>
          <w:lang w:bidi="ru-RU"/>
        </w:rPr>
        <w:t xml:space="preserve">   № 479-П</w:t>
      </w:r>
      <w:r w:rsidR="00E3555A" w:rsidRPr="00C929BF">
        <w:rPr>
          <w:lang w:bidi="ru-RU"/>
        </w:rPr>
        <w:t xml:space="preserve"> «О правилах охраны жизни людей на водных объектах в Челябинской области», в целях обеспечения безопасности людей на водных объектах, охраны их жизни и здоровья, безопасности плавания при эксплуатации маломерных судов на территории Каслинского муниципального района</w:t>
      </w:r>
    </w:p>
    <w:p w:rsidR="00C929BF" w:rsidRPr="00C929BF" w:rsidRDefault="00C929BF" w:rsidP="00F608FB">
      <w:pPr>
        <w:pStyle w:val="2"/>
        <w:ind w:firstLine="567"/>
        <w:jc w:val="both"/>
      </w:pPr>
    </w:p>
    <w:p w:rsidR="00E3555A" w:rsidRPr="00C929BF" w:rsidRDefault="00C929BF" w:rsidP="00F608FB">
      <w:pPr>
        <w:pStyle w:val="2"/>
        <w:ind w:firstLine="567"/>
        <w:jc w:val="both"/>
      </w:pPr>
      <w:r>
        <w:rPr>
          <w:lang w:bidi="ru-RU"/>
        </w:rPr>
        <w:t xml:space="preserve">         </w:t>
      </w:r>
      <w:r w:rsidR="00F608FB">
        <w:rPr>
          <w:lang w:bidi="ru-RU"/>
        </w:rPr>
        <w:t xml:space="preserve">1. </w:t>
      </w:r>
      <w:r>
        <w:rPr>
          <w:lang w:bidi="ru-RU"/>
        </w:rPr>
        <w:t>У</w:t>
      </w:r>
      <w:r w:rsidR="00E3555A" w:rsidRPr="00C929BF">
        <w:rPr>
          <w:lang w:bidi="ru-RU"/>
        </w:rPr>
        <w:t xml:space="preserve">твердить прилагаемый План </w:t>
      </w:r>
      <w:r w:rsidR="003A5578">
        <w:rPr>
          <w:lang w:bidi="ru-RU"/>
        </w:rPr>
        <w:t>мероприятий на территории Каслинского муниципального района по обеспечению безопасности людей на водных объектах, охраны их жизни и здоровья на 202</w:t>
      </w:r>
      <w:r w:rsidR="00F608FB">
        <w:rPr>
          <w:lang w:bidi="ru-RU"/>
        </w:rPr>
        <w:t>3</w:t>
      </w:r>
      <w:r w:rsidR="003A5578">
        <w:rPr>
          <w:lang w:bidi="ru-RU"/>
        </w:rPr>
        <w:t xml:space="preserve"> год.</w:t>
      </w:r>
    </w:p>
    <w:p w:rsidR="00E3555A" w:rsidRPr="00C929BF" w:rsidRDefault="00F608FB" w:rsidP="00F608FB">
      <w:pPr>
        <w:pStyle w:val="2"/>
        <w:ind w:firstLine="567"/>
        <w:jc w:val="both"/>
      </w:pPr>
      <w:r>
        <w:rPr>
          <w:lang w:bidi="ru-RU"/>
        </w:rPr>
        <w:t xml:space="preserve">2. </w:t>
      </w:r>
      <w:r w:rsidR="002769FE">
        <w:rPr>
          <w:lang w:bidi="ru-RU"/>
        </w:rPr>
        <w:t xml:space="preserve">Муниципальному учреждению  </w:t>
      </w:r>
      <w:r w:rsidR="00526B0A">
        <w:rPr>
          <w:lang w:bidi="ru-RU"/>
        </w:rPr>
        <w:t>«Гражданская защита Каслинского муниципального района»</w:t>
      </w:r>
      <w:r w:rsidR="00B4576B">
        <w:rPr>
          <w:lang w:bidi="ru-RU"/>
        </w:rPr>
        <w:t xml:space="preserve"> </w:t>
      </w:r>
      <w:r w:rsidR="002769FE">
        <w:rPr>
          <w:lang w:bidi="ru-RU"/>
        </w:rPr>
        <w:t xml:space="preserve"> </w:t>
      </w:r>
      <w:r w:rsidR="00C929BF">
        <w:rPr>
          <w:lang w:bidi="ru-RU"/>
        </w:rPr>
        <w:t xml:space="preserve">(Грачеву Ю.В.) </w:t>
      </w:r>
      <w:r w:rsidR="00E3555A" w:rsidRPr="00C929BF">
        <w:rPr>
          <w:lang w:bidi="ru-RU"/>
        </w:rPr>
        <w:t>осуществлять сбор,</w:t>
      </w:r>
      <w:r w:rsidR="003A5578">
        <w:rPr>
          <w:lang w:bidi="ru-RU"/>
        </w:rPr>
        <w:t xml:space="preserve"> обработку и анализ информации п</w:t>
      </w:r>
      <w:r w:rsidR="00E3555A" w:rsidRPr="00C929BF">
        <w:rPr>
          <w:lang w:bidi="ru-RU"/>
        </w:rPr>
        <w:t>о выполнению организациями и должност</w:t>
      </w:r>
      <w:r w:rsidR="00C929BF">
        <w:rPr>
          <w:lang w:bidi="ru-RU"/>
        </w:rPr>
        <w:t>ными лицами</w:t>
      </w:r>
      <w:r w:rsidR="003A5578">
        <w:rPr>
          <w:lang w:bidi="ru-RU"/>
        </w:rPr>
        <w:t>,</w:t>
      </w:r>
      <w:r w:rsidR="00C929BF">
        <w:rPr>
          <w:lang w:bidi="ru-RU"/>
        </w:rPr>
        <w:t xml:space="preserve"> плана мероприятий по </w:t>
      </w:r>
      <w:r w:rsidR="00E3555A" w:rsidRPr="00C929BF">
        <w:rPr>
          <w:lang w:bidi="ru-RU"/>
        </w:rPr>
        <w:t>охране жизни людей, предупреждению чрезвычайных ситуаций и ликвидации их последствий на водоемах Каслинского муниципального района на 20</w:t>
      </w:r>
      <w:r w:rsidR="00C929BF">
        <w:rPr>
          <w:lang w:bidi="ru-RU"/>
        </w:rPr>
        <w:t>2</w:t>
      </w:r>
      <w:r w:rsidR="00DE12C2">
        <w:rPr>
          <w:lang w:bidi="ru-RU"/>
        </w:rPr>
        <w:t>3</w:t>
      </w:r>
      <w:r w:rsidR="00E3555A" w:rsidRPr="00C929BF">
        <w:rPr>
          <w:lang w:bidi="ru-RU"/>
        </w:rPr>
        <w:t xml:space="preserve"> год.</w:t>
      </w:r>
    </w:p>
    <w:p w:rsidR="00E3555A" w:rsidRDefault="00F608FB" w:rsidP="00F608FB">
      <w:pPr>
        <w:pStyle w:val="2"/>
        <w:ind w:firstLine="567"/>
        <w:jc w:val="both"/>
        <w:rPr>
          <w:lang w:bidi="ru-RU"/>
        </w:rPr>
      </w:pPr>
      <w:r>
        <w:rPr>
          <w:lang w:bidi="ru-RU"/>
        </w:rPr>
        <w:t xml:space="preserve">3. </w:t>
      </w:r>
      <w:r w:rsidR="00E3555A" w:rsidRPr="00C929BF">
        <w:rPr>
          <w:lang w:bidi="ru-RU"/>
        </w:rPr>
        <w:t>Рекомендовать ОМВД России по Каслинскому муниципальному району Челябинской области (</w:t>
      </w:r>
      <w:proofErr w:type="spellStart"/>
      <w:r w:rsidR="00F7708C">
        <w:rPr>
          <w:lang w:bidi="ru-RU"/>
        </w:rPr>
        <w:t>Шеренгину</w:t>
      </w:r>
      <w:proofErr w:type="spellEnd"/>
      <w:r w:rsidR="00F7708C">
        <w:rPr>
          <w:lang w:bidi="ru-RU"/>
        </w:rPr>
        <w:t xml:space="preserve"> К.А</w:t>
      </w:r>
      <w:r w:rsidR="00E3555A" w:rsidRPr="00C929BF">
        <w:rPr>
          <w:lang w:bidi="ru-RU"/>
        </w:rPr>
        <w:t xml:space="preserve">.) оказывать содействие по обеспечению охраны общественного порядка </w:t>
      </w:r>
      <w:r w:rsidR="00C929BF">
        <w:rPr>
          <w:lang w:bidi="ru-RU"/>
        </w:rPr>
        <w:t>в</w:t>
      </w:r>
      <w:r w:rsidR="00E3555A" w:rsidRPr="00C929BF">
        <w:rPr>
          <w:lang w:bidi="ru-RU"/>
        </w:rPr>
        <w:t xml:space="preserve"> местах массового отдыха граждан </w:t>
      </w:r>
      <w:r w:rsidR="00C929BF">
        <w:rPr>
          <w:lang w:bidi="ru-RU"/>
        </w:rPr>
        <w:t>на</w:t>
      </w:r>
      <w:r w:rsidR="00E3555A" w:rsidRPr="00C929BF">
        <w:rPr>
          <w:lang w:bidi="ru-RU"/>
        </w:rPr>
        <w:t xml:space="preserve"> водоемах Каслинского муниципального района.</w:t>
      </w:r>
    </w:p>
    <w:p w:rsidR="00E3555A" w:rsidRDefault="00F608FB" w:rsidP="00F608FB">
      <w:pPr>
        <w:pStyle w:val="2"/>
        <w:ind w:firstLine="567"/>
        <w:jc w:val="both"/>
        <w:rPr>
          <w:lang w:bidi="ru-RU"/>
        </w:rPr>
      </w:pPr>
      <w:r>
        <w:rPr>
          <w:lang w:bidi="ru-RU"/>
        </w:rPr>
        <w:t>4.</w:t>
      </w:r>
      <w:r w:rsidR="00292055">
        <w:rPr>
          <w:lang w:bidi="ru-RU"/>
        </w:rPr>
        <w:t xml:space="preserve"> </w:t>
      </w:r>
      <w:r w:rsidR="003A5578">
        <w:rPr>
          <w:lang w:bidi="ru-RU"/>
        </w:rPr>
        <w:t xml:space="preserve">Рекомендовать  </w:t>
      </w:r>
      <w:r w:rsidR="003A5578" w:rsidRPr="003A5578">
        <w:rPr>
          <w:szCs w:val="24"/>
          <w:shd w:val="clear" w:color="auto" w:fill="FFFFFF"/>
        </w:rPr>
        <w:t xml:space="preserve">Каслинскому инспекторскому отделению Центр Государственной инспекции по маломерным судам </w:t>
      </w:r>
      <w:r w:rsidR="00267C9A">
        <w:rPr>
          <w:szCs w:val="24"/>
          <w:shd w:val="clear" w:color="auto" w:fill="FFFFFF"/>
        </w:rPr>
        <w:t xml:space="preserve">ГУ </w:t>
      </w:r>
      <w:r w:rsidR="003A5578" w:rsidRPr="003A5578">
        <w:rPr>
          <w:szCs w:val="24"/>
          <w:shd w:val="clear" w:color="auto" w:fill="FFFFFF"/>
        </w:rPr>
        <w:t>МЧС России по Челябинской области</w:t>
      </w:r>
      <w:r w:rsidR="003A5578" w:rsidRPr="003A5578">
        <w:rPr>
          <w:rFonts w:ascii="Trebuchet MS" w:hAnsi="Trebuchet MS"/>
          <w:sz w:val="23"/>
          <w:szCs w:val="23"/>
          <w:shd w:val="clear" w:color="auto" w:fill="FFFFFF"/>
        </w:rPr>
        <w:t xml:space="preserve"> </w:t>
      </w:r>
      <w:r w:rsidR="003A5578" w:rsidRPr="003A5578">
        <w:rPr>
          <w:lang w:bidi="ru-RU"/>
        </w:rPr>
        <w:t>(</w:t>
      </w:r>
      <w:r w:rsidR="00F7708C">
        <w:rPr>
          <w:lang w:bidi="ru-RU"/>
        </w:rPr>
        <w:t>Первушину М.А.</w:t>
      </w:r>
      <w:r w:rsidR="003A5578">
        <w:rPr>
          <w:lang w:bidi="ru-RU"/>
        </w:rPr>
        <w:t xml:space="preserve">) </w:t>
      </w:r>
      <w:r w:rsidR="00E3555A" w:rsidRPr="00C929BF">
        <w:rPr>
          <w:lang w:bidi="ru-RU"/>
        </w:rPr>
        <w:t xml:space="preserve"> проводить профилактические мероприятия </w:t>
      </w:r>
      <w:r w:rsidR="003A5578">
        <w:rPr>
          <w:lang w:bidi="ru-RU"/>
        </w:rPr>
        <w:t xml:space="preserve">по вопросам обеспечения безопасности людей на водных объектах </w:t>
      </w:r>
      <w:r w:rsidR="00E3555A" w:rsidRPr="00C929BF">
        <w:rPr>
          <w:lang w:bidi="ru-RU"/>
        </w:rPr>
        <w:t>с населением Каслинского муниципального района.</w:t>
      </w:r>
    </w:p>
    <w:p w:rsidR="00292055" w:rsidRPr="00A307E1" w:rsidRDefault="00F608FB" w:rsidP="00F608FB">
      <w:pPr>
        <w:pStyle w:val="ConsPlusNormal"/>
        <w:ind w:firstLine="567"/>
        <w:jc w:val="both"/>
      </w:pPr>
      <w:r>
        <w:t xml:space="preserve">5. </w:t>
      </w:r>
      <w:r w:rsidR="00292055" w:rsidRPr="00A307E1">
        <w:t>Управлению делами администрации Каслинского муниципального района (</w:t>
      </w:r>
      <w:r w:rsidR="00C40BAE">
        <w:t>Шевкунова А.В.</w:t>
      </w:r>
      <w:r w:rsidR="00292055" w:rsidRPr="00A307E1">
        <w:t>)</w:t>
      </w:r>
      <w:r w:rsidR="00292055" w:rsidRPr="008E6939">
        <w:t xml:space="preserve"> </w:t>
      </w:r>
      <w:r w:rsidR="00292055" w:rsidRPr="00A307E1">
        <w:t xml:space="preserve">настоящее </w:t>
      </w:r>
      <w:r>
        <w:t>распоряжение</w:t>
      </w:r>
      <w:r w:rsidR="00292055">
        <w:t>:</w:t>
      </w:r>
    </w:p>
    <w:p w:rsidR="00292055" w:rsidRPr="00A307E1" w:rsidRDefault="00292055" w:rsidP="00F608FB">
      <w:pPr>
        <w:pStyle w:val="ConsPlusNormal"/>
        <w:ind w:firstLine="567"/>
        <w:jc w:val="both"/>
      </w:pPr>
      <w:r w:rsidRPr="00A307E1">
        <w:t>1) опубликовать в периодическом сборнике «Официальный вестник Каслинского муниципального района»;</w:t>
      </w:r>
    </w:p>
    <w:p w:rsidR="006F6277" w:rsidRDefault="00292055" w:rsidP="006F6277">
      <w:pPr>
        <w:pStyle w:val="ConsPlusNormal"/>
        <w:ind w:firstLine="567"/>
        <w:jc w:val="both"/>
        <w:rPr>
          <w:lang w:bidi="ru-RU"/>
        </w:rPr>
      </w:pPr>
      <w:r w:rsidRPr="00A307E1">
        <w:t>2) разместить на официальном сайте администрации Каслинского муниципального района</w:t>
      </w:r>
      <w:r>
        <w:t xml:space="preserve"> </w:t>
      </w:r>
      <w:r w:rsidRPr="00A307E1">
        <w:t xml:space="preserve"> </w:t>
      </w:r>
      <w:r w:rsidR="006F6277">
        <w:t>admkmr.ru</w:t>
      </w:r>
      <w:r w:rsidR="00F608FB">
        <w:rPr>
          <w:lang w:bidi="ru-RU"/>
        </w:rPr>
        <w:t>6.</w:t>
      </w:r>
    </w:p>
    <w:p w:rsidR="00472838" w:rsidRPr="00472838" w:rsidRDefault="00472838" w:rsidP="00472838">
      <w:pPr>
        <w:ind w:firstLine="567"/>
        <w:jc w:val="both"/>
        <w:rPr>
          <w:sz w:val="24"/>
          <w:szCs w:val="24"/>
        </w:rPr>
      </w:pPr>
      <w:r w:rsidRPr="00472838">
        <w:rPr>
          <w:color w:val="000000"/>
          <w:sz w:val="24"/>
          <w:szCs w:val="24"/>
        </w:rPr>
        <w:t xml:space="preserve">6. </w:t>
      </w:r>
      <w:proofErr w:type="gramStart"/>
      <w:r w:rsidRPr="00472838">
        <w:rPr>
          <w:color w:val="000000"/>
          <w:sz w:val="24"/>
          <w:szCs w:val="24"/>
        </w:rPr>
        <w:t>К</w:t>
      </w:r>
      <w:r w:rsidRPr="00472838">
        <w:rPr>
          <w:sz w:val="24"/>
          <w:szCs w:val="24"/>
        </w:rPr>
        <w:t>онтроль за</w:t>
      </w:r>
      <w:proofErr w:type="gramEnd"/>
      <w:r w:rsidRPr="00472838">
        <w:rPr>
          <w:sz w:val="24"/>
          <w:szCs w:val="24"/>
        </w:rPr>
        <w:t xml:space="preserve"> исполнением настоящего распоряжения возложить на заместителя главы Каслинского муниципального района Никифорова Н.В.</w:t>
      </w:r>
    </w:p>
    <w:p w:rsidR="00E3555A" w:rsidRDefault="00E3555A" w:rsidP="00E3555A">
      <w:pPr>
        <w:spacing w:line="277" w:lineRule="exact"/>
        <w:ind w:left="360" w:hanging="360"/>
      </w:pPr>
    </w:p>
    <w:p w:rsidR="003B060F" w:rsidRDefault="003B060F" w:rsidP="00E3555A">
      <w:pPr>
        <w:spacing w:line="277" w:lineRule="exact"/>
        <w:ind w:left="360" w:hanging="360"/>
      </w:pPr>
    </w:p>
    <w:p w:rsidR="00472838" w:rsidRPr="00472838" w:rsidRDefault="00472838" w:rsidP="00472838">
      <w:pPr>
        <w:tabs>
          <w:tab w:val="left" w:pos="1080"/>
        </w:tabs>
        <w:jc w:val="both"/>
        <w:rPr>
          <w:sz w:val="24"/>
          <w:szCs w:val="24"/>
        </w:rPr>
      </w:pPr>
      <w:r w:rsidRPr="00472838">
        <w:rPr>
          <w:sz w:val="24"/>
          <w:szCs w:val="24"/>
        </w:rPr>
        <w:t>Глава</w:t>
      </w:r>
    </w:p>
    <w:p w:rsidR="00472838" w:rsidRPr="00472838" w:rsidRDefault="00472838" w:rsidP="00472838">
      <w:pPr>
        <w:tabs>
          <w:tab w:val="left" w:pos="1080"/>
        </w:tabs>
        <w:jc w:val="both"/>
        <w:rPr>
          <w:sz w:val="24"/>
          <w:szCs w:val="24"/>
        </w:rPr>
      </w:pPr>
      <w:r w:rsidRPr="00472838">
        <w:rPr>
          <w:sz w:val="24"/>
          <w:szCs w:val="24"/>
        </w:rPr>
        <w:t>Каслинского муниципального района</w:t>
      </w:r>
      <w:r w:rsidRPr="00472838">
        <w:rPr>
          <w:sz w:val="24"/>
          <w:szCs w:val="24"/>
        </w:rPr>
        <w:tab/>
      </w:r>
      <w:r w:rsidRPr="00472838">
        <w:rPr>
          <w:sz w:val="24"/>
          <w:szCs w:val="24"/>
        </w:rPr>
        <w:tab/>
      </w:r>
      <w:r w:rsidRPr="00472838">
        <w:rPr>
          <w:sz w:val="24"/>
          <w:szCs w:val="24"/>
        </w:rPr>
        <w:tab/>
      </w:r>
      <w:r w:rsidRPr="00472838">
        <w:rPr>
          <w:sz w:val="24"/>
          <w:szCs w:val="24"/>
        </w:rPr>
        <w:tab/>
        <w:t xml:space="preserve">                    </w:t>
      </w:r>
      <w:r w:rsidRPr="00472838">
        <w:rPr>
          <w:sz w:val="24"/>
          <w:szCs w:val="24"/>
        </w:rPr>
        <w:tab/>
        <w:t>И.В. Колышев</w:t>
      </w:r>
    </w:p>
    <w:p w:rsidR="008E582C" w:rsidRDefault="00A03A82" w:rsidP="00292055">
      <w:pPr>
        <w:spacing w:line="277" w:lineRule="exact"/>
        <w:ind w:left="360" w:hanging="360"/>
        <w:jc w:val="both"/>
        <w:rPr>
          <w:sz w:val="24"/>
          <w:szCs w:val="24"/>
        </w:rPr>
      </w:pPr>
      <w:r w:rsidRPr="00A03A82">
        <w:rPr>
          <w:sz w:val="24"/>
          <w:szCs w:val="24"/>
        </w:rPr>
        <w:t xml:space="preserve">       </w:t>
      </w:r>
    </w:p>
    <w:p w:rsidR="00292055" w:rsidRDefault="00292055" w:rsidP="00292055">
      <w:pPr>
        <w:spacing w:line="277" w:lineRule="exact"/>
        <w:ind w:left="360" w:hanging="360"/>
        <w:jc w:val="both"/>
      </w:pPr>
    </w:p>
    <w:p w:rsidR="008E582C" w:rsidRDefault="008E582C" w:rsidP="00E3555A">
      <w:pPr>
        <w:spacing w:line="277" w:lineRule="exact"/>
        <w:ind w:left="360" w:hanging="360"/>
      </w:pPr>
    </w:p>
    <w:p w:rsidR="00472838" w:rsidRDefault="00472838" w:rsidP="00E3555A">
      <w:pPr>
        <w:spacing w:line="277" w:lineRule="exact"/>
        <w:ind w:left="360" w:hanging="360"/>
      </w:pPr>
    </w:p>
    <w:p w:rsidR="00E3555A" w:rsidRPr="00A03A82" w:rsidRDefault="003B5287" w:rsidP="00FF1383">
      <w:pPr>
        <w:spacing w:line="277" w:lineRule="exact"/>
        <w:ind w:left="360" w:hanging="36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УТВЕРЖДЕНО</w:t>
      </w:r>
    </w:p>
    <w:p w:rsidR="00E3555A" w:rsidRPr="00A03A82" w:rsidRDefault="003B5287" w:rsidP="00FF1383">
      <w:pPr>
        <w:spacing w:line="277" w:lineRule="exact"/>
        <w:ind w:left="360" w:hanging="360"/>
        <w:jc w:val="right"/>
        <w:rPr>
          <w:sz w:val="24"/>
          <w:szCs w:val="24"/>
        </w:rPr>
      </w:pPr>
      <w:r>
        <w:rPr>
          <w:sz w:val="24"/>
          <w:szCs w:val="24"/>
        </w:rPr>
        <w:t>р</w:t>
      </w:r>
      <w:r w:rsidR="00F608FB">
        <w:rPr>
          <w:sz w:val="24"/>
          <w:szCs w:val="24"/>
        </w:rPr>
        <w:t xml:space="preserve">аспоряжением </w:t>
      </w:r>
      <w:r w:rsidR="00E3555A" w:rsidRPr="00A03A82">
        <w:rPr>
          <w:sz w:val="24"/>
          <w:szCs w:val="24"/>
        </w:rPr>
        <w:t xml:space="preserve"> администрации</w:t>
      </w:r>
    </w:p>
    <w:p w:rsidR="00E3555A" w:rsidRPr="00A03A82" w:rsidRDefault="00E3555A" w:rsidP="00FF1383">
      <w:pPr>
        <w:spacing w:line="277" w:lineRule="exact"/>
        <w:ind w:left="360" w:hanging="360"/>
        <w:jc w:val="right"/>
        <w:rPr>
          <w:sz w:val="24"/>
          <w:szCs w:val="24"/>
        </w:rPr>
      </w:pPr>
      <w:r w:rsidRPr="00A03A82">
        <w:rPr>
          <w:sz w:val="24"/>
          <w:szCs w:val="24"/>
        </w:rPr>
        <w:t>Каслинского муниципального района</w:t>
      </w:r>
    </w:p>
    <w:p w:rsidR="00E3555A" w:rsidRPr="003B5287" w:rsidRDefault="00DE12C2" w:rsidP="00FF1383">
      <w:pPr>
        <w:spacing w:line="277" w:lineRule="exact"/>
        <w:ind w:left="360" w:hanging="360"/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="003B5287">
        <w:rPr>
          <w:sz w:val="24"/>
          <w:szCs w:val="24"/>
        </w:rPr>
        <w:t xml:space="preserve">от </w:t>
      </w:r>
      <w:r w:rsidR="003B5287">
        <w:rPr>
          <w:sz w:val="24"/>
          <w:szCs w:val="24"/>
          <w:u w:val="single"/>
        </w:rPr>
        <w:t>24.04.2023</w:t>
      </w:r>
      <w:r w:rsidR="003B5287">
        <w:rPr>
          <w:sz w:val="24"/>
          <w:szCs w:val="24"/>
        </w:rPr>
        <w:t xml:space="preserve"> №</w:t>
      </w:r>
      <w:r w:rsidR="003B5287">
        <w:rPr>
          <w:sz w:val="24"/>
          <w:szCs w:val="24"/>
          <w:u w:val="single"/>
        </w:rPr>
        <w:t>255-р</w:t>
      </w:r>
    </w:p>
    <w:p w:rsidR="00C41D4C" w:rsidRDefault="00C41D4C" w:rsidP="00E3555A">
      <w:pPr>
        <w:pStyle w:val="60"/>
        <w:shd w:val="clear" w:color="auto" w:fill="auto"/>
        <w:jc w:val="center"/>
        <w:rPr>
          <w:color w:val="000000"/>
          <w:sz w:val="28"/>
          <w:szCs w:val="28"/>
          <w:lang w:bidi="ru-RU"/>
        </w:rPr>
      </w:pPr>
    </w:p>
    <w:p w:rsidR="00E3555A" w:rsidRDefault="00E3555A" w:rsidP="00E3555A">
      <w:pPr>
        <w:pStyle w:val="60"/>
        <w:shd w:val="clear" w:color="auto" w:fill="auto"/>
        <w:jc w:val="center"/>
        <w:rPr>
          <w:color w:val="000000"/>
          <w:sz w:val="28"/>
          <w:szCs w:val="28"/>
          <w:lang w:bidi="ru-RU"/>
        </w:rPr>
      </w:pPr>
      <w:r w:rsidRPr="00872407">
        <w:rPr>
          <w:color w:val="000000"/>
          <w:sz w:val="28"/>
          <w:szCs w:val="28"/>
          <w:lang w:bidi="ru-RU"/>
        </w:rPr>
        <w:t>План</w:t>
      </w:r>
    </w:p>
    <w:p w:rsidR="00E3555A" w:rsidRDefault="00E3555A" w:rsidP="00E3555A">
      <w:pPr>
        <w:pStyle w:val="60"/>
        <w:shd w:val="clear" w:color="auto" w:fill="auto"/>
        <w:jc w:val="center"/>
        <w:rPr>
          <w:sz w:val="28"/>
          <w:szCs w:val="28"/>
        </w:rPr>
      </w:pPr>
      <w:r w:rsidRPr="00872407">
        <w:rPr>
          <w:color w:val="000000"/>
          <w:sz w:val="28"/>
          <w:szCs w:val="28"/>
          <w:lang w:bidi="ru-RU"/>
        </w:rPr>
        <w:t xml:space="preserve">мероприятий на территории Каслинского муниципального района по обеспечению безопасности людей на водных объектах, </w:t>
      </w:r>
    </w:p>
    <w:p w:rsidR="00E115D7" w:rsidRDefault="00E3555A" w:rsidP="00E3555A">
      <w:pPr>
        <w:pStyle w:val="60"/>
        <w:shd w:val="clear" w:color="auto" w:fill="auto"/>
        <w:jc w:val="center"/>
        <w:rPr>
          <w:color w:val="000000"/>
          <w:sz w:val="28"/>
          <w:szCs w:val="28"/>
          <w:lang w:bidi="ru-RU"/>
        </w:rPr>
      </w:pPr>
      <w:r w:rsidRPr="00872407">
        <w:rPr>
          <w:color w:val="000000"/>
          <w:sz w:val="28"/>
          <w:szCs w:val="28"/>
          <w:lang w:bidi="ru-RU"/>
        </w:rPr>
        <w:t>о</w:t>
      </w:r>
      <w:r>
        <w:rPr>
          <w:sz w:val="28"/>
          <w:szCs w:val="28"/>
        </w:rPr>
        <w:t>хран</w:t>
      </w:r>
      <w:r w:rsidR="003A5578">
        <w:rPr>
          <w:sz w:val="28"/>
          <w:szCs w:val="28"/>
        </w:rPr>
        <w:t>ы</w:t>
      </w:r>
      <w:r>
        <w:rPr>
          <w:sz w:val="28"/>
          <w:szCs w:val="28"/>
        </w:rPr>
        <w:t xml:space="preserve"> их жизни и здоровья на 202</w:t>
      </w:r>
      <w:r w:rsidR="00DE12C2">
        <w:rPr>
          <w:sz w:val="28"/>
          <w:szCs w:val="28"/>
        </w:rPr>
        <w:t>3</w:t>
      </w:r>
      <w:r w:rsidRPr="00872407">
        <w:rPr>
          <w:color w:val="000000"/>
          <w:sz w:val="28"/>
          <w:szCs w:val="28"/>
          <w:lang w:bidi="ru-RU"/>
        </w:rPr>
        <w:t xml:space="preserve"> год</w:t>
      </w:r>
      <w:r w:rsidR="00FF1383">
        <w:rPr>
          <w:color w:val="000000"/>
          <w:sz w:val="28"/>
          <w:szCs w:val="28"/>
          <w:lang w:bidi="ru-RU"/>
        </w:rPr>
        <w:t>.</w:t>
      </w:r>
    </w:p>
    <w:p w:rsidR="00FF1383" w:rsidRPr="00872407" w:rsidRDefault="00FF1383" w:rsidP="00E3555A">
      <w:pPr>
        <w:pStyle w:val="60"/>
        <w:shd w:val="clear" w:color="auto" w:fill="auto"/>
        <w:jc w:val="center"/>
        <w:rPr>
          <w:sz w:val="28"/>
          <w:szCs w:val="28"/>
        </w:rPr>
      </w:pPr>
    </w:p>
    <w:tbl>
      <w:tblPr>
        <w:tblOverlap w:val="never"/>
        <w:tblW w:w="10231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1"/>
        <w:gridCol w:w="4973"/>
        <w:gridCol w:w="1829"/>
        <w:gridCol w:w="2718"/>
      </w:tblGrid>
      <w:tr w:rsidR="00E3555A" w:rsidRPr="00C41D4C" w:rsidTr="005C2659">
        <w:trPr>
          <w:trHeight w:val="58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3555A" w:rsidRPr="00C41D4C" w:rsidRDefault="00E3555A" w:rsidP="00E115D7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№</w:t>
            </w:r>
          </w:p>
          <w:p w:rsidR="00E3555A" w:rsidRPr="00C41D4C" w:rsidRDefault="00E3555A" w:rsidP="00E115D7">
            <w:pPr>
              <w:spacing w:line="240" w:lineRule="exact"/>
              <w:jc w:val="center"/>
              <w:rPr>
                <w:sz w:val="22"/>
                <w:szCs w:val="22"/>
              </w:rPr>
            </w:pPr>
            <w:proofErr w:type="gramStart"/>
            <w:r w:rsidRPr="00C41D4C">
              <w:rPr>
                <w:rStyle w:val="212pt"/>
                <w:sz w:val="22"/>
                <w:szCs w:val="22"/>
              </w:rPr>
              <w:t>п</w:t>
            </w:r>
            <w:proofErr w:type="gramEnd"/>
            <w:r w:rsidRPr="00C41D4C">
              <w:rPr>
                <w:rStyle w:val="212pt"/>
                <w:sz w:val="22"/>
                <w:szCs w:val="22"/>
              </w:rPr>
              <w:t>/п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6070" w:rsidRPr="00C41D4C" w:rsidRDefault="00C26070" w:rsidP="00E115D7">
            <w:pPr>
              <w:spacing w:line="240" w:lineRule="exact"/>
              <w:jc w:val="center"/>
              <w:rPr>
                <w:rStyle w:val="212pt"/>
                <w:sz w:val="22"/>
                <w:szCs w:val="22"/>
              </w:rPr>
            </w:pPr>
          </w:p>
          <w:p w:rsidR="00E3555A" w:rsidRPr="00C41D4C" w:rsidRDefault="00E3555A" w:rsidP="00E115D7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2pt"/>
                <w:sz w:val="22"/>
                <w:szCs w:val="22"/>
              </w:rPr>
              <w:t>Мероприятия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3555A" w:rsidRPr="00C41D4C" w:rsidRDefault="00E3555A" w:rsidP="00E115D7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2pt"/>
                <w:sz w:val="22"/>
                <w:szCs w:val="22"/>
              </w:rPr>
              <w:t>Срок</w:t>
            </w:r>
          </w:p>
          <w:p w:rsidR="00E3555A" w:rsidRPr="00C41D4C" w:rsidRDefault="00E3555A" w:rsidP="00E115D7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2pt"/>
                <w:sz w:val="22"/>
                <w:szCs w:val="22"/>
              </w:rPr>
              <w:t>исполнения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6070" w:rsidRPr="00C41D4C" w:rsidRDefault="00C26070" w:rsidP="00E115D7">
            <w:pPr>
              <w:spacing w:line="240" w:lineRule="exact"/>
              <w:jc w:val="center"/>
              <w:rPr>
                <w:rStyle w:val="212pt"/>
                <w:sz w:val="22"/>
                <w:szCs w:val="22"/>
              </w:rPr>
            </w:pPr>
          </w:p>
          <w:p w:rsidR="00E3555A" w:rsidRPr="00C41D4C" w:rsidRDefault="00E3555A" w:rsidP="00E115D7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2pt"/>
                <w:sz w:val="22"/>
                <w:szCs w:val="22"/>
              </w:rPr>
              <w:t>Исполнители</w:t>
            </w:r>
          </w:p>
        </w:tc>
      </w:tr>
      <w:tr w:rsidR="00E3555A" w:rsidRPr="00C41D4C" w:rsidTr="005C2659">
        <w:trPr>
          <w:trHeight w:val="289"/>
        </w:trPr>
        <w:tc>
          <w:tcPr>
            <w:tcW w:w="102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3555A" w:rsidRPr="00C41D4C" w:rsidRDefault="00E3555A" w:rsidP="00444E81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2pt"/>
                <w:sz w:val="22"/>
                <w:szCs w:val="22"/>
              </w:rPr>
              <w:t>ВЕСЕННЕ</w:t>
            </w:r>
            <w:r w:rsidR="00444E81" w:rsidRPr="00C41D4C">
              <w:rPr>
                <w:rStyle w:val="212pt"/>
                <w:sz w:val="22"/>
                <w:szCs w:val="22"/>
              </w:rPr>
              <w:t xml:space="preserve"> - </w:t>
            </w:r>
            <w:r w:rsidRPr="00C41D4C">
              <w:rPr>
                <w:rStyle w:val="212pt"/>
                <w:sz w:val="22"/>
                <w:szCs w:val="22"/>
              </w:rPr>
              <w:t>ЛЕТНИЙ ПЕРИОД</w:t>
            </w:r>
          </w:p>
        </w:tc>
      </w:tr>
      <w:tr w:rsidR="00FF1383" w:rsidRPr="00C41D4C" w:rsidTr="005C2659">
        <w:trPr>
          <w:trHeight w:val="67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320" w:lineRule="exact"/>
              <w:jc w:val="center"/>
              <w:rPr>
                <w:rStyle w:val="2CordiaUPC16pt"/>
                <w:rFonts w:ascii="Times New Roman" w:hAnsi="Times New Roman" w:cs="Times New Roman"/>
                <w:sz w:val="22"/>
                <w:szCs w:val="22"/>
              </w:rPr>
            </w:pPr>
            <w:r w:rsidRPr="00C41D4C">
              <w:rPr>
                <w:rStyle w:val="2CordiaUPC16pt"/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D61D45">
            <w:pPr>
              <w:spacing w:line="277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Установить срок купального сезона с 10 июня по 10 августа 202</w:t>
            </w:r>
            <w:r w:rsidR="00DE12C2">
              <w:rPr>
                <w:rStyle w:val="21"/>
              </w:rPr>
              <w:t>3</w:t>
            </w:r>
            <w:r w:rsidRPr="00C41D4C">
              <w:rPr>
                <w:rStyle w:val="21"/>
              </w:rPr>
              <w:t xml:space="preserve"> г.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41D4C" w:rsidRDefault="00FF1383" w:rsidP="006D52BD">
            <w:pPr>
              <w:ind w:left="132"/>
              <w:rPr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383" w:rsidRPr="00C41D4C" w:rsidRDefault="00FF1383" w:rsidP="00FF1383">
            <w:pPr>
              <w:spacing w:line="277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«Гражданская защита Каслинского района»</w:t>
            </w:r>
          </w:p>
        </w:tc>
      </w:tr>
      <w:tr w:rsidR="00FF1383" w:rsidRPr="00C41D4C" w:rsidTr="005C2659">
        <w:trPr>
          <w:trHeight w:val="187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CordiaUPC16pt"/>
                <w:rFonts w:ascii="Times New Roman" w:hAnsi="Times New Roman" w:cs="Times New Roman"/>
                <w:sz w:val="22"/>
                <w:szCs w:val="22"/>
              </w:rPr>
              <w:t>2</w:t>
            </w:r>
            <w:r w:rsidRPr="00C41D4C">
              <w:rPr>
                <w:rStyle w:val="2Corbel14pt"/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D61D45">
            <w:pPr>
              <w:spacing w:line="274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Провести совещание с руководителями являющимися владельцами санаториев, баз отдыха, детских лагерей, которые готовят водные объекты для массового отдыха и купания, по вопросам обеспечения безопасности людей на водоемах в период купального сезона.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5C2659">
            <w:pPr>
              <w:spacing w:line="270" w:lineRule="exact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до 1 июня 202</w:t>
            </w:r>
            <w:r w:rsidR="00DE12C2">
              <w:rPr>
                <w:rStyle w:val="21"/>
              </w:rPr>
              <w:t>3</w:t>
            </w:r>
            <w:r w:rsidR="00167CD8" w:rsidRPr="00C41D4C">
              <w:rPr>
                <w:rStyle w:val="21"/>
              </w:rPr>
              <w:t xml:space="preserve"> </w:t>
            </w:r>
            <w:r w:rsidRPr="00C41D4C">
              <w:rPr>
                <w:rStyle w:val="21"/>
              </w:rPr>
              <w:t>г.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383" w:rsidRPr="00C41D4C" w:rsidRDefault="00FF1383" w:rsidP="00A03A82">
            <w:pPr>
              <w:spacing w:line="274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«Гражданская защита Каслинского района», ГИМС (по согласованию)</w:t>
            </w:r>
          </w:p>
        </w:tc>
      </w:tr>
      <w:tr w:rsidR="00FF1383" w:rsidRPr="00C41D4C" w:rsidTr="005C2659">
        <w:trPr>
          <w:trHeight w:val="156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3.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D61D45">
            <w:pPr>
              <w:spacing w:line="270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Определить места небезопасные для купания и запретить купание людей в необорудованных для этой цели местах. Выставить в этих местах информационные знаки безопасности установленного образца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5C2659">
            <w:pPr>
              <w:spacing w:line="274" w:lineRule="exact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до 10 июня 202</w:t>
            </w:r>
            <w:r w:rsidR="00DE12C2">
              <w:rPr>
                <w:rStyle w:val="21"/>
              </w:rPr>
              <w:t>3</w:t>
            </w:r>
            <w:r w:rsidRPr="00C41D4C">
              <w:rPr>
                <w:rStyle w:val="21"/>
              </w:rPr>
              <w:t xml:space="preserve"> г.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383" w:rsidRPr="00C41D4C" w:rsidRDefault="00FF1383" w:rsidP="00A03A82">
            <w:pPr>
              <w:spacing w:line="270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«Гражданская защита Каслинского района», ГИМС (по согласованию)</w:t>
            </w:r>
          </w:p>
        </w:tc>
      </w:tr>
      <w:tr w:rsidR="00FF1383" w:rsidRPr="00C41D4C" w:rsidTr="005C2659">
        <w:trPr>
          <w:trHeight w:val="135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4.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D61D45">
            <w:pPr>
              <w:spacing w:line="274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Организовать изучение в образовательных учреждениях мер безопасности, предупреждения несчастных случаев и оказания первой медицинской помощи пострадавшим на воде.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4E3FD2">
            <w:pPr>
              <w:spacing w:line="277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до начала</w:t>
            </w:r>
          </w:p>
          <w:p w:rsidR="00FF1383" w:rsidRPr="00C41D4C" w:rsidRDefault="00FF1383" w:rsidP="004E3FD2">
            <w:pPr>
              <w:spacing w:line="277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купального</w:t>
            </w:r>
          </w:p>
          <w:p w:rsidR="00FF1383" w:rsidRPr="00C41D4C" w:rsidRDefault="00FF1383" w:rsidP="004E3FD2">
            <w:pPr>
              <w:spacing w:line="277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сезона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1383" w:rsidRPr="00C41D4C" w:rsidRDefault="00FF1383" w:rsidP="00A03A82">
            <w:pPr>
              <w:spacing w:line="270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Управление образования администрации КМР, МУ «Гражданская защита Каслинского района»</w:t>
            </w:r>
          </w:p>
        </w:tc>
      </w:tr>
      <w:tr w:rsidR="00FF1383" w:rsidRPr="00C41D4C" w:rsidTr="005C2659">
        <w:trPr>
          <w:trHeight w:val="138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5.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72B28" w:rsidRDefault="00FF1383" w:rsidP="00D61D45">
            <w:pPr>
              <w:spacing w:line="266" w:lineRule="exact"/>
              <w:ind w:left="132"/>
              <w:rPr>
                <w:rStyle w:val="21"/>
              </w:rPr>
            </w:pPr>
            <w:r w:rsidRPr="00C41D4C">
              <w:rPr>
                <w:rStyle w:val="21"/>
              </w:rPr>
              <w:t xml:space="preserve">Организовать обучение плаванию на базе </w:t>
            </w:r>
          </w:p>
          <w:p w:rsidR="00FF1383" w:rsidRPr="00C41D4C" w:rsidRDefault="00FF1383" w:rsidP="00D61D45">
            <w:pPr>
              <w:spacing w:line="266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 xml:space="preserve">МУ ДО «ДЮСШ» КМР </w:t>
            </w:r>
            <w:proofErr w:type="gramStart"/>
            <w:r w:rsidRPr="00C41D4C">
              <w:rPr>
                <w:rStyle w:val="21"/>
              </w:rPr>
              <w:t>согласно</w:t>
            </w:r>
            <w:proofErr w:type="gramEnd"/>
            <w:r w:rsidRPr="00C41D4C">
              <w:rPr>
                <w:rStyle w:val="21"/>
              </w:rPr>
              <w:t xml:space="preserve"> разработанного Перспективного плана по обучению детей плаванию на 202</w:t>
            </w:r>
            <w:r w:rsidR="00DE12C2">
              <w:rPr>
                <w:rStyle w:val="21"/>
              </w:rPr>
              <w:t>3</w:t>
            </w:r>
            <w:r w:rsidRPr="00C41D4C">
              <w:rPr>
                <w:rStyle w:val="21"/>
              </w:rPr>
              <w:t xml:space="preserve"> год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167CD8">
            <w:pPr>
              <w:spacing w:line="270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В течение 202</w:t>
            </w:r>
            <w:r w:rsidR="00DE12C2">
              <w:rPr>
                <w:rStyle w:val="21"/>
              </w:rPr>
              <w:t>3</w:t>
            </w:r>
            <w:r w:rsidRPr="00C41D4C">
              <w:rPr>
                <w:rStyle w:val="21"/>
              </w:rPr>
              <w:t xml:space="preserve"> года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1383" w:rsidRPr="00C41D4C" w:rsidRDefault="00FF1383" w:rsidP="00A03A82">
            <w:pPr>
              <w:spacing w:line="266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ДО «ДЮСШ» КМР (по согласованию),</w:t>
            </w:r>
          </w:p>
          <w:p w:rsidR="00FF1383" w:rsidRPr="00C41D4C" w:rsidRDefault="00FF1383" w:rsidP="00A03A82">
            <w:pPr>
              <w:spacing w:line="266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Управление образования администрации КМР</w:t>
            </w:r>
          </w:p>
        </w:tc>
      </w:tr>
      <w:tr w:rsidR="00FF1383" w:rsidRPr="00C41D4C" w:rsidTr="005C2659">
        <w:trPr>
          <w:trHeight w:val="85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6.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D61D45">
            <w:pPr>
              <w:spacing w:line="284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Провести Месячник безопасности на водных объектах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44E81" w:rsidRPr="00C41D4C" w:rsidRDefault="00FF1383" w:rsidP="004E3FD2">
            <w:pPr>
              <w:spacing w:line="281" w:lineRule="exact"/>
              <w:ind w:left="132"/>
              <w:rPr>
                <w:rStyle w:val="21"/>
              </w:rPr>
            </w:pPr>
            <w:r w:rsidRPr="00C41D4C">
              <w:rPr>
                <w:rStyle w:val="21"/>
              </w:rPr>
              <w:t>с 01.07.202</w:t>
            </w:r>
            <w:r w:rsidR="00DE12C2">
              <w:rPr>
                <w:rStyle w:val="21"/>
              </w:rPr>
              <w:t>3</w:t>
            </w:r>
            <w:r w:rsidRPr="00C41D4C">
              <w:rPr>
                <w:rStyle w:val="21"/>
              </w:rPr>
              <w:t xml:space="preserve"> г. </w:t>
            </w:r>
          </w:p>
          <w:p w:rsidR="00FF1383" w:rsidRPr="00C41D4C" w:rsidRDefault="00FF1383" w:rsidP="00167CD8">
            <w:pPr>
              <w:spacing w:line="281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до 10.08.202</w:t>
            </w:r>
            <w:r w:rsidR="00DE12C2">
              <w:rPr>
                <w:rStyle w:val="21"/>
              </w:rPr>
              <w:t>3</w:t>
            </w:r>
            <w:r w:rsidRPr="00C41D4C">
              <w:rPr>
                <w:rStyle w:val="21"/>
              </w:rPr>
              <w:t xml:space="preserve"> г.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1383" w:rsidRPr="00C41D4C" w:rsidRDefault="00FF1383" w:rsidP="00A03A82">
            <w:pPr>
              <w:spacing w:line="281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«Гражданская защита Каслинского района»</w:t>
            </w:r>
          </w:p>
        </w:tc>
      </w:tr>
      <w:tr w:rsidR="00FF1383" w:rsidRPr="00C41D4C" w:rsidTr="005C2659">
        <w:trPr>
          <w:trHeight w:val="130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7.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D61D45">
            <w:pPr>
              <w:spacing w:line="274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Рассмотреть вопросы обеспечения безопасности людей на водных объектах на заседании комиссии по чрезвычайным ситуациям Каслинского муниципального района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DE12C2">
            <w:pPr>
              <w:spacing w:line="281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До 20 мая 202</w:t>
            </w:r>
            <w:r w:rsidR="00DE12C2">
              <w:rPr>
                <w:rStyle w:val="21"/>
              </w:rPr>
              <w:t>3</w:t>
            </w:r>
            <w:r w:rsidRPr="00C41D4C">
              <w:rPr>
                <w:rStyle w:val="21"/>
              </w:rPr>
              <w:t xml:space="preserve"> г.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1383" w:rsidRPr="00C41D4C" w:rsidRDefault="00FF1383" w:rsidP="00A03A82">
            <w:pPr>
              <w:spacing w:line="274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КЧС и ОПБ КМР (по согласованию), МУ «Гражданская защита Каслинского района»</w:t>
            </w:r>
          </w:p>
        </w:tc>
      </w:tr>
      <w:tr w:rsidR="00FF1383" w:rsidRPr="00C41D4C" w:rsidTr="005C2659">
        <w:trPr>
          <w:trHeight w:val="186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8.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D61D45">
            <w:pPr>
              <w:spacing w:line="274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Через СМИ своевременно оповещать население и водопользователей о состоянии водных объектов, об ограничениях запрещениях использования водоемов, проводить систематическое информирование населения по вопросам обеспечения безопасности на водных объектах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5C2659">
            <w:pPr>
              <w:spacing w:line="277" w:lineRule="exact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Май-август 202</w:t>
            </w:r>
            <w:r w:rsidR="00DE12C2">
              <w:rPr>
                <w:rStyle w:val="21"/>
              </w:rPr>
              <w:t>3</w:t>
            </w:r>
            <w:r w:rsidRPr="00C41D4C">
              <w:rPr>
                <w:rStyle w:val="21"/>
              </w:rPr>
              <w:t xml:space="preserve"> г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1383" w:rsidRPr="00C41D4C" w:rsidRDefault="00FF1383" w:rsidP="00A03A82">
            <w:pPr>
              <w:spacing w:line="277" w:lineRule="exact"/>
              <w:ind w:left="13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«Гражданская защита Каслинского района», СМИ (по согласованию)</w:t>
            </w:r>
          </w:p>
        </w:tc>
      </w:tr>
      <w:tr w:rsidR="005C2659" w:rsidRPr="00C41D4C" w:rsidTr="005C2659">
        <w:trPr>
          <w:trHeight w:val="113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9.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77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Организовать контрольные проверки обеспечения безопасности детей на пляжах детских оздоровительных лагерей (Аракуль)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77" w:lineRule="exact"/>
              <w:ind w:left="133" w:right="192"/>
              <w:rPr>
                <w:rStyle w:val="21"/>
              </w:rPr>
            </w:pPr>
            <w:r w:rsidRPr="00C41D4C">
              <w:rPr>
                <w:rStyle w:val="21"/>
              </w:rPr>
              <w:t>01 июня -</w:t>
            </w:r>
          </w:p>
          <w:p w:rsidR="005C2659" w:rsidRPr="00C41D4C" w:rsidRDefault="00DE12C2" w:rsidP="005C2659">
            <w:pPr>
              <w:spacing w:line="277" w:lineRule="exact"/>
              <w:ind w:left="133" w:right="192"/>
              <w:rPr>
                <w:sz w:val="22"/>
                <w:szCs w:val="22"/>
              </w:rPr>
            </w:pPr>
            <w:r>
              <w:rPr>
                <w:rStyle w:val="21"/>
              </w:rPr>
              <w:t>30 августа 2023</w:t>
            </w:r>
            <w:r w:rsidR="005C2659" w:rsidRPr="00C41D4C">
              <w:rPr>
                <w:rStyle w:val="21"/>
              </w:rPr>
              <w:t>г.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2659" w:rsidRPr="00C41D4C" w:rsidRDefault="005C2659" w:rsidP="005C2659">
            <w:pPr>
              <w:spacing w:line="274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«Гражданская защита Каслинского района», ГИМС</w:t>
            </w:r>
            <w:r w:rsidR="00DE12C2">
              <w:rPr>
                <w:rStyle w:val="21"/>
              </w:rPr>
              <w:t xml:space="preserve"> </w:t>
            </w:r>
            <w:r w:rsidRPr="00C41D4C">
              <w:rPr>
                <w:rStyle w:val="21"/>
              </w:rPr>
              <w:t>(по согласованию)</w:t>
            </w:r>
          </w:p>
        </w:tc>
      </w:tr>
      <w:tr w:rsidR="005C2659" w:rsidRPr="00C41D4C" w:rsidTr="005C2659">
        <w:trPr>
          <w:trHeight w:val="113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lastRenderedPageBreak/>
              <w:t>10.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74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Проводить систематический анализ причин травм и гибели людей на воде, вырабатывать совместные меры по улучшению профилактической работы среди населения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DE12C2" w:rsidP="005C2659">
            <w:pPr>
              <w:spacing w:line="256" w:lineRule="exact"/>
              <w:ind w:left="133" w:right="192"/>
              <w:rPr>
                <w:sz w:val="22"/>
                <w:szCs w:val="22"/>
              </w:rPr>
            </w:pPr>
            <w:r>
              <w:rPr>
                <w:rStyle w:val="21"/>
              </w:rPr>
              <w:t>Весна-лето 2023</w:t>
            </w:r>
            <w:r w:rsidR="005C2659" w:rsidRPr="00C41D4C">
              <w:rPr>
                <w:rStyle w:val="21"/>
              </w:rPr>
              <w:t xml:space="preserve"> г.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2659" w:rsidRPr="00C41D4C" w:rsidRDefault="005C2659" w:rsidP="005C2659">
            <w:pPr>
              <w:spacing w:line="277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«Гражданская защита Каслинского района»,</w:t>
            </w:r>
            <w:r w:rsidR="00DE12C2">
              <w:rPr>
                <w:rStyle w:val="21"/>
              </w:rPr>
              <w:t xml:space="preserve"> </w:t>
            </w:r>
            <w:r w:rsidRPr="00C41D4C">
              <w:rPr>
                <w:rStyle w:val="21"/>
              </w:rPr>
              <w:t>ГИМС</w:t>
            </w:r>
            <w:proofErr w:type="gramStart"/>
            <w:r w:rsidRPr="00C41D4C">
              <w:rPr>
                <w:rStyle w:val="21"/>
              </w:rPr>
              <w:t>,(</w:t>
            </w:r>
            <w:proofErr w:type="gramEnd"/>
            <w:r w:rsidRPr="00C41D4C">
              <w:rPr>
                <w:rStyle w:val="21"/>
              </w:rPr>
              <w:t>по согласованию) ПСО</w:t>
            </w:r>
          </w:p>
        </w:tc>
      </w:tr>
      <w:tr w:rsidR="005C2659" w:rsidRPr="00C41D4C" w:rsidTr="005C2659">
        <w:trPr>
          <w:trHeight w:val="113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11.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81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Организовать выступление через средства массовой информации, по телевидению с информацией о положении с безопасностью людей на водоемах в период купального сезона.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купальный</w:t>
            </w:r>
          </w:p>
          <w:p w:rsidR="005C2659" w:rsidRPr="00C41D4C" w:rsidRDefault="005C2659" w:rsidP="005C2659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сезон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2659" w:rsidRPr="00C41D4C" w:rsidRDefault="005C2659" w:rsidP="005C2659">
            <w:pPr>
              <w:spacing w:line="299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Инспекторский участок ГИМС (по согласованию),</w:t>
            </w:r>
          </w:p>
          <w:p w:rsidR="005C2659" w:rsidRPr="00C41D4C" w:rsidRDefault="005C2659" w:rsidP="005C2659">
            <w:pPr>
              <w:spacing w:line="274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«Гражданская защита Каслинского района»</w:t>
            </w:r>
          </w:p>
        </w:tc>
      </w:tr>
      <w:tr w:rsidR="005C2659" w:rsidRPr="00C41D4C" w:rsidTr="005C2659">
        <w:trPr>
          <w:trHeight w:val="113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12.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DE12C2">
            <w:pPr>
              <w:spacing w:line="274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Заключить договор с Государственным учреждением «Поисково-спасательной слу</w:t>
            </w:r>
            <w:r w:rsidR="00DE12C2">
              <w:rPr>
                <w:rStyle w:val="21"/>
              </w:rPr>
              <w:t>жбы Челябинской области» на 2023</w:t>
            </w:r>
            <w:r w:rsidRPr="00C41D4C">
              <w:rPr>
                <w:rStyle w:val="21"/>
              </w:rPr>
              <w:t xml:space="preserve"> год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До</w:t>
            </w:r>
          </w:p>
          <w:p w:rsidR="005C2659" w:rsidRPr="00C41D4C" w:rsidRDefault="00DE12C2" w:rsidP="005C2659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>
              <w:rPr>
                <w:rStyle w:val="21"/>
              </w:rPr>
              <w:t>15.01.2023</w:t>
            </w:r>
            <w:r w:rsidR="005C2659" w:rsidRPr="00C41D4C">
              <w:rPr>
                <w:rStyle w:val="21"/>
              </w:rPr>
              <w:t xml:space="preserve"> г.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2659" w:rsidRPr="00C41D4C" w:rsidRDefault="005C2659" w:rsidP="005C2659">
            <w:pPr>
              <w:spacing w:line="270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«Гражданская защита Каслинского района»</w:t>
            </w:r>
          </w:p>
        </w:tc>
      </w:tr>
      <w:tr w:rsidR="005C2659" w:rsidRPr="00C41D4C" w:rsidTr="005C2659">
        <w:trPr>
          <w:trHeight w:val="238"/>
        </w:trPr>
        <w:tc>
          <w:tcPr>
            <w:tcW w:w="10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74" w:lineRule="exact"/>
              <w:ind w:left="133" w:right="192"/>
              <w:jc w:val="center"/>
              <w:rPr>
                <w:rStyle w:val="21"/>
              </w:rPr>
            </w:pPr>
            <w:r w:rsidRPr="00C41D4C">
              <w:rPr>
                <w:rStyle w:val="212pt"/>
                <w:sz w:val="22"/>
                <w:szCs w:val="22"/>
              </w:rPr>
              <w:t>ОСЕННЕ-ЗИМНИЙ ПЕРИОД</w:t>
            </w:r>
          </w:p>
        </w:tc>
      </w:tr>
      <w:tr w:rsidR="005C2659" w:rsidRPr="00C41D4C" w:rsidTr="001B7BD5">
        <w:trPr>
          <w:trHeight w:val="113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13.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70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Организовать разъяснительную работу по спасению и мерам безопасности и предупреждению несчастных случаев на водных объектах в зимний период, с использованием средств массовой информации, проведением в школах и других образовательных учреждениях профилактических бесед и занятий по правилам безопасного поведения детей на льду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DE12C2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октябрь 202</w:t>
            </w:r>
            <w:r w:rsidR="00DE12C2">
              <w:rPr>
                <w:rStyle w:val="21"/>
              </w:rPr>
              <w:t>3</w:t>
            </w:r>
            <w:r w:rsidRPr="00C41D4C">
              <w:rPr>
                <w:rStyle w:val="21"/>
              </w:rPr>
              <w:t xml:space="preserve"> г.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41D4C" w:rsidRDefault="005C2659" w:rsidP="005C2659">
            <w:pPr>
              <w:spacing w:line="270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«Гражданская защита Каслинского района», ГИМС</w:t>
            </w:r>
            <w:r w:rsidR="00DE12C2">
              <w:rPr>
                <w:rStyle w:val="21"/>
              </w:rPr>
              <w:t xml:space="preserve"> </w:t>
            </w:r>
            <w:r w:rsidRPr="00C41D4C">
              <w:rPr>
                <w:rStyle w:val="21"/>
              </w:rPr>
              <w:t>(по согласованию)</w:t>
            </w:r>
          </w:p>
        </w:tc>
      </w:tr>
      <w:tr w:rsidR="005C2659" w:rsidRPr="00C41D4C" w:rsidTr="001B7BD5">
        <w:trPr>
          <w:trHeight w:val="113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14.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74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Выставить информационные предупреждающие знаки на водоемах в опасных местах выхода людей на лед (промоины, проруба, ледовые переправы) тонкий лед.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DE12C2" w:rsidP="005C2659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>
              <w:rPr>
                <w:rStyle w:val="21"/>
              </w:rPr>
              <w:t>ноябрь 2023</w:t>
            </w:r>
            <w:r w:rsidR="005C2659" w:rsidRPr="00C41D4C">
              <w:rPr>
                <w:rStyle w:val="21"/>
              </w:rPr>
              <w:t xml:space="preserve"> г.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41D4C" w:rsidRDefault="005C2659" w:rsidP="005C2659">
            <w:pPr>
              <w:spacing w:line="274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«Гражданская защита Каслинского района»</w:t>
            </w:r>
          </w:p>
        </w:tc>
      </w:tr>
      <w:tr w:rsidR="005C2659" w:rsidRPr="00C41D4C" w:rsidTr="005C2659">
        <w:trPr>
          <w:trHeight w:val="113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15.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70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 xml:space="preserve">Производить </w:t>
            </w:r>
            <w:proofErr w:type="gramStart"/>
            <w:r w:rsidRPr="00C41D4C">
              <w:rPr>
                <w:rStyle w:val="21"/>
              </w:rPr>
              <w:t>контроль за</w:t>
            </w:r>
            <w:proofErr w:type="gramEnd"/>
            <w:r w:rsidRPr="00C41D4C">
              <w:rPr>
                <w:rStyle w:val="21"/>
              </w:rPr>
              <w:t xml:space="preserve"> безопасностью участников и зрителей при проведении соревнований, праздников и других массовых мероприятий на льду. Принимать все необходимые меры по предотвращению засорения ледяного покрова водных объектов бытовыми и иными отходами и отбросами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ind w:left="133" w:right="192"/>
              <w:rPr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2659" w:rsidRPr="00C41D4C" w:rsidRDefault="005C2659" w:rsidP="005C2659">
            <w:pPr>
              <w:spacing w:line="266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 xml:space="preserve">Организаторы соревнований и праздников,  МУ «Гражданская защита Каслинского района», ГИМС (по согласованию) </w:t>
            </w:r>
          </w:p>
        </w:tc>
      </w:tr>
      <w:tr w:rsidR="005C2659" w:rsidRPr="00C41D4C" w:rsidTr="005C2659">
        <w:trPr>
          <w:trHeight w:val="113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16.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77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Информировать население, через СМИ, о мерах безопасности на водных объектах в зимний период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DE12C2" w:rsidP="00DE12C2">
            <w:pPr>
              <w:spacing w:line="277" w:lineRule="exact"/>
              <w:ind w:left="133" w:right="192"/>
              <w:rPr>
                <w:sz w:val="22"/>
                <w:szCs w:val="22"/>
              </w:rPr>
            </w:pPr>
            <w:r>
              <w:rPr>
                <w:rStyle w:val="21"/>
              </w:rPr>
              <w:t>октябрь 2023 г. по март 2024</w:t>
            </w:r>
            <w:r w:rsidR="005C2659" w:rsidRPr="00C41D4C">
              <w:rPr>
                <w:rStyle w:val="21"/>
              </w:rPr>
              <w:t xml:space="preserve"> г.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2659" w:rsidRPr="00C41D4C" w:rsidRDefault="005C2659" w:rsidP="005C2659">
            <w:pPr>
              <w:spacing w:line="277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МУ «Гражданская защита Каслинского района»</w:t>
            </w:r>
          </w:p>
        </w:tc>
      </w:tr>
      <w:tr w:rsidR="005C2659" w:rsidRPr="00C41D4C" w:rsidTr="001B7BD5">
        <w:trPr>
          <w:trHeight w:val="113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17.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70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Совместно с ГИМС проводить патрулирование на водных объектах Каслинского муниципального района по соблюдению правил охраны жизни людей на водных объектах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В течение года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41D4C" w:rsidRDefault="005C2659" w:rsidP="005C2659">
            <w:pPr>
              <w:spacing w:line="270" w:lineRule="exact"/>
              <w:ind w:left="133" w:right="192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ГИМС (по согласованию), МУ «Гражданская защита Каслинского района»</w:t>
            </w:r>
          </w:p>
        </w:tc>
      </w:tr>
      <w:tr w:rsidR="005C2659" w:rsidRPr="00C41D4C" w:rsidTr="001B7BD5">
        <w:trPr>
          <w:trHeight w:val="113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rStyle w:val="21"/>
              </w:rPr>
            </w:pPr>
            <w:r w:rsidRPr="00C41D4C">
              <w:rPr>
                <w:rStyle w:val="21"/>
              </w:rPr>
              <w:t>18.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70" w:lineRule="exact"/>
              <w:ind w:left="133" w:right="192"/>
              <w:rPr>
                <w:rStyle w:val="21"/>
              </w:rPr>
            </w:pPr>
            <w:r w:rsidRPr="00C41D4C">
              <w:rPr>
                <w:rStyle w:val="21"/>
              </w:rPr>
              <w:t>Открытие муниципальных пляжей.</w:t>
            </w:r>
          </w:p>
          <w:p w:rsidR="005C2659" w:rsidRPr="00C41D4C" w:rsidRDefault="005C2659" w:rsidP="005C2659">
            <w:pPr>
              <w:spacing w:line="270" w:lineRule="exact"/>
              <w:ind w:left="133" w:right="192"/>
              <w:rPr>
                <w:rStyle w:val="21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70" w:lineRule="exact"/>
              <w:ind w:left="133" w:right="192"/>
              <w:rPr>
                <w:rStyle w:val="21"/>
              </w:rPr>
            </w:pPr>
            <w:r w:rsidRPr="00C41D4C">
              <w:rPr>
                <w:rStyle w:val="21"/>
              </w:rPr>
              <w:t>в разработке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41D4C" w:rsidRDefault="005C2659" w:rsidP="005C2659">
            <w:pPr>
              <w:spacing w:line="270" w:lineRule="exact"/>
              <w:ind w:left="133" w:right="192"/>
              <w:rPr>
                <w:rStyle w:val="21"/>
              </w:rPr>
            </w:pPr>
          </w:p>
        </w:tc>
      </w:tr>
    </w:tbl>
    <w:p w:rsidR="00E3555A" w:rsidRPr="00C41D4C" w:rsidRDefault="00E3555A" w:rsidP="00E3555A">
      <w:pPr>
        <w:rPr>
          <w:sz w:val="22"/>
          <w:szCs w:val="22"/>
        </w:rPr>
      </w:pPr>
    </w:p>
    <w:p w:rsidR="00E3555A" w:rsidRPr="00C41D4C" w:rsidRDefault="00E3555A" w:rsidP="00E3555A">
      <w:pPr>
        <w:spacing w:line="274" w:lineRule="exact"/>
        <w:rPr>
          <w:rStyle w:val="21"/>
        </w:rPr>
      </w:pPr>
    </w:p>
    <w:p w:rsidR="00E3555A" w:rsidRPr="00C41D4C" w:rsidRDefault="00E3555A" w:rsidP="00E3555A">
      <w:pPr>
        <w:spacing w:line="274" w:lineRule="exact"/>
        <w:rPr>
          <w:rStyle w:val="21"/>
        </w:rPr>
      </w:pPr>
      <w:r w:rsidRPr="00C41D4C">
        <w:rPr>
          <w:rStyle w:val="21"/>
        </w:rPr>
        <w:t xml:space="preserve">Начальник </w:t>
      </w:r>
    </w:p>
    <w:p w:rsidR="00E3555A" w:rsidRPr="00C41D4C" w:rsidRDefault="00E3555A" w:rsidP="00E3555A">
      <w:pPr>
        <w:spacing w:line="274" w:lineRule="exact"/>
        <w:rPr>
          <w:sz w:val="22"/>
          <w:szCs w:val="22"/>
        </w:rPr>
      </w:pPr>
      <w:r w:rsidRPr="00C41D4C">
        <w:rPr>
          <w:rStyle w:val="21"/>
        </w:rPr>
        <w:t xml:space="preserve">МУ «Гражданская защита Каслинского муниципального района»                     </w:t>
      </w:r>
      <w:r w:rsidR="003B5287">
        <w:rPr>
          <w:rStyle w:val="21"/>
        </w:rPr>
        <w:t xml:space="preserve">                 </w:t>
      </w:r>
      <w:r w:rsidRPr="00C41D4C">
        <w:rPr>
          <w:rStyle w:val="21"/>
        </w:rPr>
        <w:t xml:space="preserve">      </w:t>
      </w:r>
      <w:r w:rsidRPr="00C41D4C">
        <w:rPr>
          <w:color w:val="000000"/>
          <w:sz w:val="22"/>
          <w:szCs w:val="22"/>
          <w:lang w:bidi="ru-RU"/>
        </w:rPr>
        <w:t>Ю.В.Грачев</w:t>
      </w:r>
    </w:p>
    <w:p w:rsidR="00E3555A" w:rsidRPr="00C41D4C" w:rsidRDefault="00E3555A" w:rsidP="00E3555A">
      <w:pPr>
        <w:rPr>
          <w:sz w:val="22"/>
          <w:szCs w:val="22"/>
        </w:rPr>
      </w:pPr>
    </w:p>
    <w:p w:rsidR="00054066" w:rsidRDefault="00054066" w:rsidP="009A12B4">
      <w:pPr>
        <w:rPr>
          <w:sz w:val="24"/>
        </w:rPr>
      </w:pPr>
    </w:p>
    <w:p w:rsidR="00DE12C2" w:rsidRDefault="00DE12C2" w:rsidP="009A12B4">
      <w:pPr>
        <w:rPr>
          <w:sz w:val="24"/>
        </w:rPr>
      </w:pPr>
    </w:p>
    <w:p w:rsidR="00DE12C2" w:rsidRDefault="00DE12C2" w:rsidP="009A12B4">
      <w:pPr>
        <w:rPr>
          <w:sz w:val="24"/>
        </w:rPr>
      </w:pPr>
    </w:p>
    <w:p w:rsidR="00DE12C2" w:rsidRDefault="00DE12C2" w:rsidP="009A12B4">
      <w:pPr>
        <w:rPr>
          <w:sz w:val="24"/>
        </w:rPr>
      </w:pPr>
      <w:bookmarkStart w:id="0" w:name="_GoBack"/>
      <w:bookmarkEnd w:id="0"/>
    </w:p>
    <w:sectPr w:rsidR="00DE12C2" w:rsidSect="00E115D7">
      <w:pgSz w:w="11907" w:h="16840"/>
      <w:pgMar w:top="567" w:right="708" w:bottom="426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D62" w:rsidRDefault="008B7D62">
      <w:r>
        <w:separator/>
      </w:r>
    </w:p>
  </w:endnote>
  <w:endnote w:type="continuationSeparator" w:id="0">
    <w:p w:rsidR="008B7D62" w:rsidRDefault="008B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D62" w:rsidRDefault="008B7D62">
      <w:r>
        <w:separator/>
      </w:r>
    </w:p>
  </w:footnote>
  <w:footnote w:type="continuationSeparator" w:id="0">
    <w:p w:rsidR="008B7D62" w:rsidRDefault="008B7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2E34"/>
    <w:multiLevelType w:val="hybridMultilevel"/>
    <w:tmpl w:val="58CCFCAA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>
    <w:nsid w:val="059D1307"/>
    <w:multiLevelType w:val="hybridMultilevel"/>
    <w:tmpl w:val="D536F3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C3E4B16"/>
    <w:multiLevelType w:val="hybridMultilevel"/>
    <w:tmpl w:val="91FCDF8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0E7D0828"/>
    <w:multiLevelType w:val="hybridMultilevel"/>
    <w:tmpl w:val="4FB8B252"/>
    <w:lvl w:ilvl="0" w:tplc="04190011">
      <w:start w:val="1"/>
      <w:numFmt w:val="decimal"/>
      <w:lvlText w:val="%1)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12520666"/>
    <w:multiLevelType w:val="hybridMultilevel"/>
    <w:tmpl w:val="DADCE050"/>
    <w:lvl w:ilvl="0" w:tplc="54F00D2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2223B8"/>
    <w:multiLevelType w:val="hybridMultilevel"/>
    <w:tmpl w:val="20920C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6963458"/>
    <w:multiLevelType w:val="hybridMultilevel"/>
    <w:tmpl w:val="C990345C"/>
    <w:lvl w:ilvl="0" w:tplc="63FA0BE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9200A3D"/>
    <w:multiLevelType w:val="hybridMultilevel"/>
    <w:tmpl w:val="BDF02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AC3FA7"/>
    <w:multiLevelType w:val="hybridMultilevel"/>
    <w:tmpl w:val="35F08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136257"/>
    <w:multiLevelType w:val="hybridMultilevel"/>
    <w:tmpl w:val="7D02227A"/>
    <w:lvl w:ilvl="0" w:tplc="4A7C0238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BA1183"/>
    <w:multiLevelType w:val="hybridMultilevel"/>
    <w:tmpl w:val="15CA24B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1B9405A"/>
    <w:multiLevelType w:val="hybridMultilevel"/>
    <w:tmpl w:val="D7DC98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7033DFA"/>
    <w:multiLevelType w:val="hybridMultilevel"/>
    <w:tmpl w:val="C9A42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D6142"/>
    <w:multiLevelType w:val="hybridMultilevel"/>
    <w:tmpl w:val="3976D74A"/>
    <w:lvl w:ilvl="0" w:tplc="64AEDE4A">
      <w:start w:val="4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E4647FA"/>
    <w:multiLevelType w:val="singleLevel"/>
    <w:tmpl w:val="3E9404A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</w:abstractNum>
  <w:abstractNum w:abstractNumId="15">
    <w:nsid w:val="48DF46C8"/>
    <w:multiLevelType w:val="hybridMultilevel"/>
    <w:tmpl w:val="41E682F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499424F"/>
    <w:multiLevelType w:val="hybridMultilevel"/>
    <w:tmpl w:val="3D4C0962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>
    <w:nsid w:val="54A50E91"/>
    <w:multiLevelType w:val="hybridMultilevel"/>
    <w:tmpl w:val="B94071B0"/>
    <w:lvl w:ilvl="0" w:tplc="837C965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8">
    <w:nsid w:val="552944EA"/>
    <w:multiLevelType w:val="hybridMultilevel"/>
    <w:tmpl w:val="FC1A27E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57B15F80"/>
    <w:multiLevelType w:val="hybridMultilevel"/>
    <w:tmpl w:val="EE1C30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0D34444"/>
    <w:multiLevelType w:val="hybridMultilevel"/>
    <w:tmpl w:val="685AB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DC5386"/>
    <w:multiLevelType w:val="hybridMultilevel"/>
    <w:tmpl w:val="E09A25E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2">
    <w:nsid w:val="63947A2F"/>
    <w:multiLevelType w:val="multilevel"/>
    <w:tmpl w:val="FF1C62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3975751"/>
    <w:multiLevelType w:val="hybridMultilevel"/>
    <w:tmpl w:val="1B643B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F3E6BFC"/>
    <w:multiLevelType w:val="hybridMultilevel"/>
    <w:tmpl w:val="0E7025C8"/>
    <w:lvl w:ilvl="0" w:tplc="04190011">
      <w:start w:val="1"/>
      <w:numFmt w:val="decimal"/>
      <w:lvlText w:val="%1)"/>
      <w:lvlJc w:val="left"/>
      <w:pPr>
        <w:ind w:left="1830" w:hanging="360"/>
      </w:pPr>
    </w:lvl>
    <w:lvl w:ilvl="1" w:tplc="04190019" w:tentative="1">
      <w:start w:val="1"/>
      <w:numFmt w:val="lowerLetter"/>
      <w:lvlText w:val="%2."/>
      <w:lvlJc w:val="left"/>
      <w:pPr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ind w:left="7590" w:hanging="180"/>
      </w:pPr>
    </w:lvl>
  </w:abstractNum>
  <w:num w:numId="1">
    <w:abstractNumId w:val="8"/>
  </w:num>
  <w:num w:numId="2">
    <w:abstractNumId w:val="6"/>
  </w:num>
  <w:num w:numId="3">
    <w:abstractNumId w:val="14"/>
  </w:num>
  <w:num w:numId="4">
    <w:abstractNumId w:val="9"/>
  </w:num>
  <w:num w:numId="5">
    <w:abstractNumId w:val="4"/>
  </w:num>
  <w:num w:numId="6">
    <w:abstractNumId w:val="24"/>
  </w:num>
  <w:num w:numId="7">
    <w:abstractNumId w:val="16"/>
  </w:num>
  <w:num w:numId="8">
    <w:abstractNumId w:val="0"/>
  </w:num>
  <w:num w:numId="9">
    <w:abstractNumId w:val="3"/>
  </w:num>
  <w:num w:numId="10">
    <w:abstractNumId w:val="10"/>
  </w:num>
  <w:num w:numId="11">
    <w:abstractNumId w:val="11"/>
  </w:num>
  <w:num w:numId="12">
    <w:abstractNumId w:val="21"/>
  </w:num>
  <w:num w:numId="13">
    <w:abstractNumId w:val="19"/>
  </w:num>
  <w:num w:numId="14">
    <w:abstractNumId w:val="15"/>
  </w:num>
  <w:num w:numId="15">
    <w:abstractNumId w:val="2"/>
  </w:num>
  <w:num w:numId="16">
    <w:abstractNumId w:val="5"/>
  </w:num>
  <w:num w:numId="17">
    <w:abstractNumId w:val="1"/>
  </w:num>
  <w:num w:numId="18">
    <w:abstractNumId w:val="23"/>
  </w:num>
  <w:num w:numId="19">
    <w:abstractNumId w:val="18"/>
  </w:num>
  <w:num w:numId="20">
    <w:abstractNumId w:val="17"/>
  </w:num>
  <w:num w:numId="21">
    <w:abstractNumId w:val="20"/>
  </w:num>
  <w:num w:numId="22">
    <w:abstractNumId w:val="13"/>
  </w:num>
  <w:num w:numId="23">
    <w:abstractNumId w:val="7"/>
  </w:num>
  <w:num w:numId="24">
    <w:abstractNumId w:val="22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5E42"/>
    <w:rsid w:val="00001198"/>
    <w:rsid w:val="00012FA1"/>
    <w:rsid w:val="00015325"/>
    <w:rsid w:val="00016139"/>
    <w:rsid w:val="0001684B"/>
    <w:rsid w:val="00025DCD"/>
    <w:rsid w:val="00027B81"/>
    <w:rsid w:val="00033E7F"/>
    <w:rsid w:val="0005155E"/>
    <w:rsid w:val="00054066"/>
    <w:rsid w:val="00054692"/>
    <w:rsid w:val="00056862"/>
    <w:rsid w:val="000644C6"/>
    <w:rsid w:val="00081565"/>
    <w:rsid w:val="00096C6D"/>
    <w:rsid w:val="000B3035"/>
    <w:rsid w:val="000B6BA7"/>
    <w:rsid w:val="000C4B4F"/>
    <w:rsid w:val="000C5835"/>
    <w:rsid w:val="000C634C"/>
    <w:rsid w:val="000C65CD"/>
    <w:rsid w:val="000C6BBE"/>
    <w:rsid w:val="000E737F"/>
    <w:rsid w:val="000F0871"/>
    <w:rsid w:val="000F1133"/>
    <w:rsid w:val="00101C6D"/>
    <w:rsid w:val="0010455D"/>
    <w:rsid w:val="00115138"/>
    <w:rsid w:val="00116CDF"/>
    <w:rsid w:val="00147818"/>
    <w:rsid w:val="00167CD8"/>
    <w:rsid w:val="00171350"/>
    <w:rsid w:val="001830A3"/>
    <w:rsid w:val="00196C27"/>
    <w:rsid w:val="001A0825"/>
    <w:rsid w:val="001A3DB9"/>
    <w:rsid w:val="001C0663"/>
    <w:rsid w:val="001C1B70"/>
    <w:rsid w:val="001D4600"/>
    <w:rsid w:val="001E3644"/>
    <w:rsid w:val="001E4A24"/>
    <w:rsid w:val="00210F37"/>
    <w:rsid w:val="00217DC8"/>
    <w:rsid w:val="0022431F"/>
    <w:rsid w:val="0022718C"/>
    <w:rsid w:val="00257592"/>
    <w:rsid w:val="00262020"/>
    <w:rsid w:val="002643AB"/>
    <w:rsid w:val="002662C9"/>
    <w:rsid w:val="00267C9A"/>
    <w:rsid w:val="002769FE"/>
    <w:rsid w:val="00292055"/>
    <w:rsid w:val="00295475"/>
    <w:rsid w:val="00297DA7"/>
    <w:rsid w:val="002A7878"/>
    <w:rsid w:val="002B0A48"/>
    <w:rsid w:val="002B14E3"/>
    <w:rsid w:val="002B4517"/>
    <w:rsid w:val="002C0B21"/>
    <w:rsid w:val="002D392E"/>
    <w:rsid w:val="002E22EC"/>
    <w:rsid w:val="002E4E42"/>
    <w:rsid w:val="002E7324"/>
    <w:rsid w:val="002F006D"/>
    <w:rsid w:val="002F1E7D"/>
    <w:rsid w:val="002F7245"/>
    <w:rsid w:val="003038A3"/>
    <w:rsid w:val="00304CBD"/>
    <w:rsid w:val="00310598"/>
    <w:rsid w:val="0031355D"/>
    <w:rsid w:val="0033122A"/>
    <w:rsid w:val="0033445C"/>
    <w:rsid w:val="003350D8"/>
    <w:rsid w:val="00337688"/>
    <w:rsid w:val="00357B3D"/>
    <w:rsid w:val="0036063A"/>
    <w:rsid w:val="00362B1B"/>
    <w:rsid w:val="003758AF"/>
    <w:rsid w:val="00377AEE"/>
    <w:rsid w:val="00392E1B"/>
    <w:rsid w:val="00393BFE"/>
    <w:rsid w:val="003A02FF"/>
    <w:rsid w:val="003A0A56"/>
    <w:rsid w:val="003A2FE9"/>
    <w:rsid w:val="003A5578"/>
    <w:rsid w:val="003B02BB"/>
    <w:rsid w:val="003B060F"/>
    <w:rsid w:val="003B3A7B"/>
    <w:rsid w:val="003B3C22"/>
    <w:rsid w:val="003B5287"/>
    <w:rsid w:val="003B5503"/>
    <w:rsid w:val="003C0A24"/>
    <w:rsid w:val="003C1138"/>
    <w:rsid w:val="003D657B"/>
    <w:rsid w:val="003E441B"/>
    <w:rsid w:val="003E5CCB"/>
    <w:rsid w:val="003F279F"/>
    <w:rsid w:val="00420EE8"/>
    <w:rsid w:val="00420F18"/>
    <w:rsid w:val="004312BE"/>
    <w:rsid w:val="004322C2"/>
    <w:rsid w:val="004330F6"/>
    <w:rsid w:val="00437B09"/>
    <w:rsid w:val="00440F10"/>
    <w:rsid w:val="00444E81"/>
    <w:rsid w:val="00472838"/>
    <w:rsid w:val="004813ED"/>
    <w:rsid w:val="00496176"/>
    <w:rsid w:val="004A4473"/>
    <w:rsid w:val="004C5E33"/>
    <w:rsid w:val="004E0703"/>
    <w:rsid w:val="004E2DD5"/>
    <w:rsid w:val="004E3FD2"/>
    <w:rsid w:val="004E56AE"/>
    <w:rsid w:val="004E7513"/>
    <w:rsid w:val="004F0320"/>
    <w:rsid w:val="004F09DC"/>
    <w:rsid w:val="004F0F5E"/>
    <w:rsid w:val="004F1807"/>
    <w:rsid w:val="004F44A1"/>
    <w:rsid w:val="00502480"/>
    <w:rsid w:val="00502C97"/>
    <w:rsid w:val="0050321A"/>
    <w:rsid w:val="005037A1"/>
    <w:rsid w:val="0051208C"/>
    <w:rsid w:val="00520131"/>
    <w:rsid w:val="00526B0A"/>
    <w:rsid w:val="0053430B"/>
    <w:rsid w:val="00555AE6"/>
    <w:rsid w:val="005575B6"/>
    <w:rsid w:val="00571FA6"/>
    <w:rsid w:val="00572C56"/>
    <w:rsid w:val="00573912"/>
    <w:rsid w:val="00576B42"/>
    <w:rsid w:val="00590BD9"/>
    <w:rsid w:val="0059190B"/>
    <w:rsid w:val="00594234"/>
    <w:rsid w:val="005A568B"/>
    <w:rsid w:val="005B117D"/>
    <w:rsid w:val="005C2659"/>
    <w:rsid w:val="005C384C"/>
    <w:rsid w:val="005D1BDD"/>
    <w:rsid w:val="005D2623"/>
    <w:rsid w:val="005D3C0A"/>
    <w:rsid w:val="005F5AE9"/>
    <w:rsid w:val="006072FE"/>
    <w:rsid w:val="006109B1"/>
    <w:rsid w:val="006117D9"/>
    <w:rsid w:val="0061213D"/>
    <w:rsid w:val="0061439F"/>
    <w:rsid w:val="006306C0"/>
    <w:rsid w:val="00642248"/>
    <w:rsid w:val="006446A3"/>
    <w:rsid w:val="00657AAB"/>
    <w:rsid w:val="00680C66"/>
    <w:rsid w:val="00682DB1"/>
    <w:rsid w:val="00690D80"/>
    <w:rsid w:val="006A0116"/>
    <w:rsid w:val="006A5B1B"/>
    <w:rsid w:val="006D0135"/>
    <w:rsid w:val="006D7300"/>
    <w:rsid w:val="006D7F39"/>
    <w:rsid w:val="006E16A4"/>
    <w:rsid w:val="006E189B"/>
    <w:rsid w:val="006E4609"/>
    <w:rsid w:val="006F6277"/>
    <w:rsid w:val="00705CCA"/>
    <w:rsid w:val="00712E18"/>
    <w:rsid w:val="00714758"/>
    <w:rsid w:val="00723A8D"/>
    <w:rsid w:val="00731A28"/>
    <w:rsid w:val="007421D0"/>
    <w:rsid w:val="00760BDC"/>
    <w:rsid w:val="00765CE4"/>
    <w:rsid w:val="007736EC"/>
    <w:rsid w:val="007814A2"/>
    <w:rsid w:val="007B6B95"/>
    <w:rsid w:val="007C7352"/>
    <w:rsid w:val="007D2890"/>
    <w:rsid w:val="007F4574"/>
    <w:rsid w:val="007F55AD"/>
    <w:rsid w:val="007F55D0"/>
    <w:rsid w:val="007F587A"/>
    <w:rsid w:val="00807A89"/>
    <w:rsid w:val="0081005F"/>
    <w:rsid w:val="0081251E"/>
    <w:rsid w:val="00816463"/>
    <w:rsid w:val="0082012A"/>
    <w:rsid w:val="00825CCF"/>
    <w:rsid w:val="00833191"/>
    <w:rsid w:val="00842ACE"/>
    <w:rsid w:val="008441D6"/>
    <w:rsid w:val="00845E0C"/>
    <w:rsid w:val="00853F5B"/>
    <w:rsid w:val="00854EA0"/>
    <w:rsid w:val="00867950"/>
    <w:rsid w:val="00880E38"/>
    <w:rsid w:val="00886ED4"/>
    <w:rsid w:val="00887024"/>
    <w:rsid w:val="008B3F01"/>
    <w:rsid w:val="008B7D62"/>
    <w:rsid w:val="008C070E"/>
    <w:rsid w:val="008C0825"/>
    <w:rsid w:val="008C50F0"/>
    <w:rsid w:val="008E582C"/>
    <w:rsid w:val="008E5AC7"/>
    <w:rsid w:val="008F17A5"/>
    <w:rsid w:val="008F2086"/>
    <w:rsid w:val="009002D2"/>
    <w:rsid w:val="00904FB9"/>
    <w:rsid w:val="00906912"/>
    <w:rsid w:val="00917699"/>
    <w:rsid w:val="00934242"/>
    <w:rsid w:val="00935EF8"/>
    <w:rsid w:val="009362F4"/>
    <w:rsid w:val="009401C9"/>
    <w:rsid w:val="00953FBA"/>
    <w:rsid w:val="00955024"/>
    <w:rsid w:val="00956CE0"/>
    <w:rsid w:val="00972B28"/>
    <w:rsid w:val="009839D0"/>
    <w:rsid w:val="009866CB"/>
    <w:rsid w:val="009A12B4"/>
    <w:rsid w:val="009A17A4"/>
    <w:rsid w:val="009A7D6A"/>
    <w:rsid w:val="009B01B4"/>
    <w:rsid w:val="009B4584"/>
    <w:rsid w:val="009B78CD"/>
    <w:rsid w:val="009C5EF0"/>
    <w:rsid w:val="009D059B"/>
    <w:rsid w:val="009D36AD"/>
    <w:rsid w:val="009D49BF"/>
    <w:rsid w:val="009D6467"/>
    <w:rsid w:val="009E20E9"/>
    <w:rsid w:val="009F5A7A"/>
    <w:rsid w:val="00A00D22"/>
    <w:rsid w:val="00A03A82"/>
    <w:rsid w:val="00A12D6E"/>
    <w:rsid w:val="00A203C5"/>
    <w:rsid w:val="00A35666"/>
    <w:rsid w:val="00A40FB9"/>
    <w:rsid w:val="00A41296"/>
    <w:rsid w:val="00A60181"/>
    <w:rsid w:val="00A96285"/>
    <w:rsid w:val="00AA6D2E"/>
    <w:rsid w:val="00AB1692"/>
    <w:rsid w:val="00AB5769"/>
    <w:rsid w:val="00AC599B"/>
    <w:rsid w:val="00AC6CD0"/>
    <w:rsid w:val="00AE27AB"/>
    <w:rsid w:val="00B04C9F"/>
    <w:rsid w:val="00B05FD2"/>
    <w:rsid w:val="00B0727E"/>
    <w:rsid w:val="00B0782D"/>
    <w:rsid w:val="00B12CF9"/>
    <w:rsid w:val="00B173CF"/>
    <w:rsid w:val="00B216B2"/>
    <w:rsid w:val="00B25191"/>
    <w:rsid w:val="00B3073B"/>
    <w:rsid w:val="00B37913"/>
    <w:rsid w:val="00B438A8"/>
    <w:rsid w:val="00B4576B"/>
    <w:rsid w:val="00B52C79"/>
    <w:rsid w:val="00B677C1"/>
    <w:rsid w:val="00B725A9"/>
    <w:rsid w:val="00B74972"/>
    <w:rsid w:val="00B96D2E"/>
    <w:rsid w:val="00BB1BE3"/>
    <w:rsid w:val="00BB2E71"/>
    <w:rsid w:val="00BB47AD"/>
    <w:rsid w:val="00BC0EAA"/>
    <w:rsid w:val="00BC1904"/>
    <w:rsid w:val="00BD1123"/>
    <w:rsid w:val="00BD32F9"/>
    <w:rsid w:val="00BD7588"/>
    <w:rsid w:val="00BE1B25"/>
    <w:rsid w:val="00BE71CD"/>
    <w:rsid w:val="00BF26D5"/>
    <w:rsid w:val="00BF4A26"/>
    <w:rsid w:val="00C01C4E"/>
    <w:rsid w:val="00C027ED"/>
    <w:rsid w:val="00C06947"/>
    <w:rsid w:val="00C17C4C"/>
    <w:rsid w:val="00C26070"/>
    <w:rsid w:val="00C40BAE"/>
    <w:rsid w:val="00C41D4C"/>
    <w:rsid w:val="00C50841"/>
    <w:rsid w:val="00C50B58"/>
    <w:rsid w:val="00C60ED6"/>
    <w:rsid w:val="00C63C1B"/>
    <w:rsid w:val="00C63CD5"/>
    <w:rsid w:val="00C6642F"/>
    <w:rsid w:val="00C70F2C"/>
    <w:rsid w:val="00C77CD1"/>
    <w:rsid w:val="00C87EAB"/>
    <w:rsid w:val="00C929BF"/>
    <w:rsid w:val="00CA23A5"/>
    <w:rsid w:val="00CA78AD"/>
    <w:rsid w:val="00CC13F9"/>
    <w:rsid w:val="00CC769D"/>
    <w:rsid w:val="00CD0E92"/>
    <w:rsid w:val="00CD19EA"/>
    <w:rsid w:val="00CD37EF"/>
    <w:rsid w:val="00CD464D"/>
    <w:rsid w:val="00CD5BED"/>
    <w:rsid w:val="00CE6FC7"/>
    <w:rsid w:val="00CF76A6"/>
    <w:rsid w:val="00D07607"/>
    <w:rsid w:val="00D130FD"/>
    <w:rsid w:val="00D143C2"/>
    <w:rsid w:val="00D2078F"/>
    <w:rsid w:val="00D242D8"/>
    <w:rsid w:val="00D34100"/>
    <w:rsid w:val="00D42DDA"/>
    <w:rsid w:val="00D53D98"/>
    <w:rsid w:val="00D61D45"/>
    <w:rsid w:val="00D67442"/>
    <w:rsid w:val="00D808F4"/>
    <w:rsid w:val="00D81034"/>
    <w:rsid w:val="00D840CB"/>
    <w:rsid w:val="00D8421B"/>
    <w:rsid w:val="00D87C52"/>
    <w:rsid w:val="00D9293C"/>
    <w:rsid w:val="00DA29D0"/>
    <w:rsid w:val="00DB1B9F"/>
    <w:rsid w:val="00DB41A1"/>
    <w:rsid w:val="00DB7C20"/>
    <w:rsid w:val="00DC1679"/>
    <w:rsid w:val="00DC2DA6"/>
    <w:rsid w:val="00DD14B5"/>
    <w:rsid w:val="00DD15B2"/>
    <w:rsid w:val="00DD5F19"/>
    <w:rsid w:val="00DE12C2"/>
    <w:rsid w:val="00DE7BA9"/>
    <w:rsid w:val="00DF05F3"/>
    <w:rsid w:val="00DF0F04"/>
    <w:rsid w:val="00DF647C"/>
    <w:rsid w:val="00E051F6"/>
    <w:rsid w:val="00E06A51"/>
    <w:rsid w:val="00E115D7"/>
    <w:rsid w:val="00E11B77"/>
    <w:rsid w:val="00E17427"/>
    <w:rsid w:val="00E3555A"/>
    <w:rsid w:val="00E35E42"/>
    <w:rsid w:val="00E520A2"/>
    <w:rsid w:val="00E55FBC"/>
    <w:rsid w:val="00E74B63"/>
    <w:rsid w:val="00E752EE"/>
    <w:rsid w:val="00E807ED"/>
    <w:rsid w:val="00E82591"/>
    <w:rsid w:val="00E82D54"/>
    <w:rsid w:val="00E8627A"/>
    <w:rsid w:val="00E91D18"/>
    <w:rsid w:val="00EA75E1"/>
    <w:rsid w:val="00EB0C6A"/>
    <w:rsid w:val="00EB5875"/>
    <w:rsid w:val="00ED04DF"/>
    <w:rsid w:val="00EF1AE5"/>
    <w:rsid w:val="00EF5EDE"/>
    <w:rsid w:val="00F04F8A"/>
    <w:rsid w:val="00F22739"/>
    <w:rsid w:val="00F32D61"/>
    <w:rsid w:val="00F42F6B"/>
    <w:rsid w:val="00F50B13"/>
    <w:rsid w:val="00F51FD3"/>
    <w:rsid w:val="00F570DA"/>
    <w:rsid w:val="00F608FB"/>
    <w:rsid w:val="00F642B5"/>
    <w:rsid w:val="00F74F50"/>
    <w:rsid w:val="00F76FF5"/>
    <w:rsid w:val="00F7708C"/>
    <w:rsid w:val="00F830BC"/>
    <w:rsid w:val="00F913FE"/>
    <w:rsid w:val="00F922A7"/>
    <w:rsid w:val="00F97363"/>
    <w:rsid w:val="00FB51FC"/>
    <w:rsid w:val="00FC3620"/>
    <w:rsid w:val="00FC409A"/>
    <w:rsid w:val="00FC694E"/>
    <w:rsid w:val="00FE10D2"/>
    <w:rsid w:val="00FE1322"/>
    <w:rsid w:val="00FF1383"/>
    <w:rsid w:val="00FF187A"/>
    <w:rsid w:val="00FF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0FB9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06947"/>
    <w:pPr>
      <w:keepNext/>
      <w:overflowPunct/>
      <w:autoSpaceDE/>
      <w:autoSpaceDN/>
      <w:adjustRightInd/>
      <w:textAlignment w:val="auto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C06947"/>
    <w:pPr>
      <w:keepNext/>
      <w:overflowPunct/>
      <w:autoSpaceDE/>
      <w:autoSpaceDN/>
      <w:adjustRightInd/>
      <w:textAlignment w:val="auto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242D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9B78CD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06947"/>
    <w:rPr>
      <w:b/>
      <w:sz w:val="24"/>
    </w:rPr>
  </w:style>
  <w:style w:type="character" w:customStyle="1" w:styleId="20">
    <w:name w:val="Заголовок 2 Знак"/>
    <w:basedOn w:val="a0"/>
    <w:link w:val="2"/>
    <w:rsid w:val="00C06947"/>
    <w:rPr>
      <w:sz w:val="24"/>
    </w:rPr>
  </w:style>
  <w:style w:type="paragraph" w:styleId="a5">
    <w:name w:val="List Paragraph"/>
    <w:basedOn w:val="a"/>
    <w:uiPriority w:val="34"/>
    <w:qFormat/>
    <w:rsid w:val="00C06947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ConsPlusNormal">
    <w:name w:val="ConsPlusNormal"/>
    <w:qFormat/>
    <w:rsid w:val="00B216B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TitlePage">
    <w:name w:val="ConsPlusTitlePage"/>
    <w:uiPriority w:val="99"/>
    <w:rsid w:val="00B216B2"/>
    <w:pPr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character" w:customStyle="1" w:styleId="21">
    <w:name w:val="Основной текст (2)"/>
    <w:basedOn w:val="a0"/>
    <w:rsid w:val="00E355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_"/>
    <w:basedOn w:val="a0"/>
    <w:rsid w:val="00E355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pt">
    <w:name w:val="Основной текст (2) + Интервал 2 pt"/>
    <w:basedOn w:val="22"/>
    <w:rsid w:val="00E355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E3555A"/>
    <w:rPr>
      <w:b/>
      <w:bCs/>
      <w:shd w:val="clear" w:color="auto" w:fill="FFFFFF"/>
    </w:rPr>
  </w:style>
  <w:style w:type="character" w:customStyle="1" w:styleId="212pt">
    <w:name w:val="Основной текст (2) + 12 pt;Полужирный"/>
    <w:basedOn w:val="22"/>
    <w:rsid w:val="00E355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rdiaUPC16pt">
    <w:name w:val="Основной текст (2) + CordiaUPC;16 pt"/>
    <w:basedOn w:val="22"/>
    <w:rsid w:val="00E3555A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Corbel14pt">
    <w:name w:val="Основной текст (2) + Corbel;14 pt"/>
    <w:basedOn w:val="22"/>
    <w:rsid w:val="00E3555A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E3555A"/>
    <w:pPr>
      <w:widowControl w:val="0"/>
      <w:shd w:val="clear" w:color="auto" w:fill="FFFFFF"/>
      <w:overflowPunct/>
      <w:autoSpaceDE/>
      <w:autoSpaceDN/>
      <w:adjustRightInd/>
      <w:spacing w:line="284" w:lineRule="exact"/>
      <w:textAlignment w:val="auto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4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3589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08747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0324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4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59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7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vanov.GOCHS\Application%20Data\Microsoft\&#1064;&#1072;&#1073;&#1083;&#1086;&#1085;&#1099;\&#1055;&#1080;&#1089;&#1100;&#1084;&#1086;%20&#1052;&#105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5B62C-C2E1-436F-A629-912DEA217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МУ</Template>
  <TotalTime>22</TotalTime>
  <Pages>1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УГОЧС</Company>
  <LinksUpToDate>false</LinksUpToDate>
  <CharactersWithSpaces>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</dc:creator>
  <cp:lastModifiedBy>Пользователь Windows</cp:lastModifiedBy>
  <cp:revision>10</cp:revision>
  <cp:lastPrinted>2023-04-18T09:52:00Z</cp:lastPrinted>
  <dcterms:created xsi:type="dcterms:W3CDTF">2023-04-18T09:28:00Z</dcterms:created>
  <dcterms:modified xsi:type="dcterms:W3CDTF">2023-04-24T04:02:00Z</dcterms:modified>
</cp:coreProperties>
</file>