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D0B" w:rsidRPr="00F046C8" w:rsidRDefault="00160D0B" w:rsidP="00160D0B">
      <w:pPr>
        <w:jc w:val="center"/>
        <w:rPr>
          <w:color w:val="000000"/>
        </w:rPr>
      </w:pPr>
      <w:r w:rsidRPr="00F046C8">
        <w:rPr>
          <w:color w:val="000000"/>
        </w:rPr>
        <w:t xml:space="preserve"> </w:t>
      </w:r>
      <w:r w:rsidR="004A501F">
        <w:rPr>
          <w:noProof/>
          <w:color w:val="000000"/>
        </w:rPr>
        <w:drawing>
          <wp:inline distT="0" distB="0" distL="0" distR="0">
            <wp:extent cx="522605" cy="641350"/>
            <wp:effectExtent l="0" t="0" r="0" b="635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D0B" w:rsidRPr="00F046C8" w:rsidRDefault="004A501F" w:rsidP="00160D0B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6113145" cy="1143000"/>
                <wp:effectExtent l="9525" t="9525" r="1143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14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239B" w:rsidRDefault="000C239B" w:rsidP="000C239B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0C239B" w:rsidRDefault="000C239B" w:rsidP="000C239B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0C239B" w:rsidRDefault="000C239B" w:rsidP="000C239B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C239B" w:rsidRDefault="000C239B" w:rsidP="000C239B">
                            <w:pPr>
                              <w:pStyle w:val="2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  <w:p w:rsidR="00160D0B" w:rsidRPr="000C239B" w:rsidRDefault="00160D0B" w:rsidP="000C23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pt;width:481.35pt;height:9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" strokecolor="white" strokeweight="1.5pt">
                <v:textbox>
                  <w:txbxContent>
                    <w:p w:rsidR="000C239B" w:rsidRDefault="000C239B" w:rsidP="000C239B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АДМИНИСТРАЦИЯ </w:t>
                      </w:r>
                    </w:p>
                    <w:p w:rsidR="000C239B" w:rsidRDefault="000C239B" w:rsidP="000C239B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0C239B" w:rsidRDefault="000C239B" w:rsidP="000C239B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0C239B" w:rsidRDefault="000C239B" w:rsidP="000C239B">
                      <w:pPr>
                        <w:pStyle w:val="2"/>
                        <w:tabs>
                          <w:tab w:val="left" w:pos="0"/>
                        </w:tabs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  <w:p w:rsidR="00160D0B" w:rsidRPr="000C239B" w:rsidRDefault="00160D0B" w:rsidP="000C239B"/>
                  </w:txbxContent>
                </v:textbox>
              </v:shape>
            </w:pict>
          </mc:Fallback>
        </mc:AlternateContent>
      </w: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4A501F" w:rsidP="00160D0B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107950</wp:posOffset>
                </wp:positionV>
                <wp:extent cx="5669280" cy="10795"/>
                <wp:effectExtent l="0" t="3175" r="0" b="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cmpd="thickThin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8.5pt" to="455.4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" stroked="f" strokeweight="2pt">
                <v:stroke linestyle="thickThin"/>
              </v:line>
            </w:pict>
          </mc:Fallback>
        </mc:AlternateContent>
      </w:r>
    </w:p>
    <w:p w:rsidR="00160D0B" w:rsidRPr="00F046C8" w:rsidRDefault="00160D0B" w:rsidP="00160D0B">
      <w:pPr>
        <w:rPr>
          <w:color w:val="000000"/>
        </w:rPr>
      </w:pPr>
    </w:p>
    <w:p w:rsidR="00160D0B" w:rsidRPr="00F046C8" w:rsidRDefault="004A501F" w:rsidP="00160D0B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44450</wp:posOffset>
                </wp:positionV>
                <wp:extent cx="6113145" cy="0"/>
                <wp:effectExtent l="19050" t="15875" r="20955" b="2222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3145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pt" to="481.3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OTbEwIAACk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" strokeweight="2.25pt"/>
            </w:pict>
          </mc:Fallback>
        </mc:AlternateContent>
      </w:r>
    </w:p>
    <w:p w:rsidR="00160D0B" w:rsidRPr="00F046C8" w:rsidRDefault="004A501F" w:rsidP="00160D0B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2223770" cy="457200"/>
                <wp:effectExtent l="9525" t="13335" r="5080" b="571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377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0D0B" w:rsidRPr="00B66AEB" w:rsidRDefault="00B66AEB" w:rsidP="004C1EA4">
                            <w:pPr>
                              <w:ind w:left="-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3D1581">
                              <w:rPr>
                                <w:sz w:val="24"/>
                                <w:u w:val="single"/>
                              </w:rPr>
                              <w:t>10.10.2019</w:t>
                            </w:r>
                            <w:r w:rsidR="00160D0B" w:rsidRPr="00B66AEB">
                              <w:rPr>
                                <w:sz w:val="24"/>
                              </w:rPr>
                              <w:t xml:space="preserve"> №</w:t>
                            </w:r>
                            <w:r w:rsidR="003C6B8F" w:rsidRPr="00B66AEB">
                              <w:rPr>
                                <w:sz w:val="24"/>
                              </w:rPr>
                              <w:t xml:space="preserve"> </w:t>
                            </w:r>
                            <w:r w:rsidR="003D1581">
                              <w:rPr>
                                <w:sz w:val="24"/>
                                <w:u w:val="single"/>
                              </w:rPr>
                              <w:t>843</w:t>
                            </w:r>
                          </w:p>
                          <w:p w:rsidR="00160D0B" w:rsidRDefault="00160D0B" w:rsidP="004C1EA4">
                            <w:pPr>
                              <w:ind w:left="-14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160D0B" w:rsidRDefault="00160D0B" w:rsidP="00160D0B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0;margin-top:1.05pt;width:175.1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" o:allowincell="f" strokecolor="white">
                <v:textbox>
                  <w:txbxContent>
                    <w:p w:rsidR="00160D0B" w:rsidRPr="00B66AEB" w:rsidRDefault="00B66AEB" w:rsidP="004C1EA4">
                      <w:pPr>
                        <w:ind w:left="-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3D1581">
                        <w:rPr>
                          <w:sz w:val="24"/>
                          <w:u w:val="single"/>
                        </w:rPr>
                        <w:t>10.10.2019</w:t>
                      </w:r>
                      <w:r w:rsidR="00160D0B" w:rsidRPr="00B66AEB">
                        <w:rPr>
                          <w:sz w:val="24"/>
                        </w:rPr>
                        <w:t xml:space="preserve"> №</w:t>
                      </w:r>
                      <w:r w:rsidR="003C6B8F" w:rsidRPr="00B66AEB">
                        <w:rPr>
                          <w:sz w:val="24"/>
                        </w:rPr>
                        <w:t xml:space="preserve"> </w:t>
                      </w:r>
                      <w:r w:rsidR="003D1581">
                        <w:rPr>
                          <w:sz w:val="24"/>
                          <w:u w:val="single"/>
                        </w:rPr>
                        <w:t>843</w:t>
                      </w:r>
                    </w:p>
                    <w:p w:rsidR="00160D0B" w:rsidRDefault="00160D0B" w:rsidP="004C1EA4">
                      <w:pPr>
                        <w:ind w:left="-142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160D0B" w:rsidRDefault="00160D0B" w:rsidP="00160D0B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60D0B" w:rsidRPr="00F046C8" w:rsidRDefault="00160D0B" w:rsidP="00160D0B">
      <w:pPr>
        <w:rPr>
          <w:color w:val="000000"/>
        </w:rPr>
      </w:pPr>
    </w:p>
    <w:p w:rsidR="000C239B" w:rsidRDefault="000C239B" w:rsidP="003213FB">
      <w:pPr>
        <w:tabs>
          <w:tab w:val="left" w:pos="0"/>
        </w:tabs>
        <w:jc w:val="both"/>
        <w:rPr>
          <w:bCs/>
          <w:color w:val="000000"/>
          <w:sz w:val="24"/>
          <w:szCs w:val="24"/>
        </w:rPr>
      </w:pPr>
    </w:p>
    <w:p w:rsidR="00F05AEF" w:rsidRDefault="00F05AEF" w:rsidP="003213FB">
      <w:pPr>
        <w:tabs>
          <w:tab w:val="left" w:pos="0"/>
        </w:tabs>
        <w:jc w:val="both"/>
        <w:rPr>
          <w:bCs/>
          <w:color w:val="000000"/>
          <w:sz w:val="24"/>
          <w:szCs w:val="24"/>
        </w:rPr>
      </w:pPr>
    </w:p>
    <w:p w:rsidR="00284E96" w:rsidRDefault="00E81267" w:rsidP="007B5194">
      <w:pPr>
        <w:widowControl w:val="0"/>
        <w:tabs>
          <w:tab w:val="left" w:pos="4820"/>
        </w:tabs>
        <w:autoSpaceDE w:val="0"/>
        <w:autoSpaceDN w:val="0"/>
        <w:adjustRightInd w:val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О признании </w:t>
      </w:r>
      <w:proofErr w:type="gramStart"/>
      <w:r>
        <w:rPr>
          <w:bCs/>
          <w:color w:val="000000"/>
          <w:sz w:val="24"/>
          <w:szCs w:val="24"/>
        </w:rPr>
        <w:t>утратившим</w:t>
      </w:r>
      <w:proofErr w:type="gramEnd"/>
      <w:r>
        <w:rPr>
          <w:bCs/>
          <w:color w:val="000000"/>
          <w:sz w:val="24"/>
          <w:szCs w:val="24"/>
        </w:rPr>
        <w:t xml:space="preserve"> силу</w:t>
      </w:r>
      <w:r w:rsidR="00284E96">
        <w:rPr>
          <w:bCs/>
          <w:color w:val="000000"/>
          <w:sz w:val="24"/>
          <w:szCs w:val="24"/>
        </w:rPr>
        <w:t xml:space="preserve"> </w:t>
      </w:r>
      <w:r w:rsidR="00BE28A9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постановлени</w:t>
      </w:r>
      <w:r w:rsidR="002808D6">
        <w:rPr>
          <w:bCs/>
          <w:color w:val="000000"/>
          <w:sz w:val="24"/>
          <w:szCs w:val="24"/>
        </w:rPr>
        <w:t>я</w:t>
      </w:r>
    </w:p>
    <w:p w:rsidR="00E81267" w:rsidRDefault="00E81267" w:rsidP="00F046C8">
      <w:pPr>
        <w:widowControl w:val="0"/>
        <w:autoSpaceDE w:val="0"/>
        <w:autoSpaceDN w:val="0"/>
        <w:adjustRightInd w:val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администрации</w:t>
      </w:r>
      <w:r w:rsidR="005F31C4">
        <w:rPr>
          <w:bCs/>
          <w:color w:val="000000"/>
          <w:sz w:val="24"/>
          <w:szCs w:val="24"/>
        </w:rPr>
        <w:t xml:space="preserve"> </w:t>
      </w:r>
      <w:r w:rsidR="00284E96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Каслинского </w:t>
      </w:r>
      <w:proofErr w:type="gramStart"/>
      <w:r>
        <w:rPr>
          <w:bCs/>
          <w:color w:val="000000"/>
          <w:sz w:val="24"/>
          <w:szCs w:val="24"/>
        </w:rPr>
        <w:t>муниципального</w:t>
      </w:r>
      <w:proofErr w:type="gramEnd"/>
    </w:p>
    <w:p w:rsidR="00EC6862" w:rsidRDefault="00E81267" w:rsidP="00BE28A9">
      <w:pPr>
        <w:widowControl w:val="0"/>
        <w:autoSpaceDE w:val="0"/>
        <w:autoSpaceDN w:val="0"/>
        <w:adjustRightInd w:val="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района </w:t>
      </w:r>
      <w:r w:rsidR="005F31C4">
        <w:rPr>
          <w:bCs/>
          <w:color w:val="000000"/>
          <w:sz w:val="24"/>
          <w:szCs w:val="24"/>
        </w:rPr>
        <w:t xml:space="preserve"> </w:t>
      </w:r>
      <w:r w:rsidR="002808D6">
        <w:rPr>
          <w:bCs/>
          <w:color w:val="000000"/>
          <w:sz w:val="24"/>
          <w:szCs w:val="24"/>
        </w:rPr>
        <w:t>от 1</w:t>
      </w:r>
      <w:bookmarkStart w:id="0" w:name="_GoBack"/>
      <w:bookmarkEnd w:id="0"/>
      <w:r w:rsidR="002808D6">
        <w:rPr>
          <w:bCs/>
          <w:color w:val="000000"/>
          <w:sz w:val="24"/>
          <w:szCs w:val="24"/>
        </w:rPr>
        <w:t>2.09.2019 №762</w:t>
      </w:r>
    </w:p>
    <w:p w:rsidR="00EC6862" w:rsidRPr="0055452F" w:rsidRDefault="00EC6862" w:rsidP="00F046C8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53AB0" w:rsidRPr="00C32F8B" w:rsidRDefault="00553AB0" w:rsidP="00B66AEB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2B138D" w:rsidRDefault="002B138D" w:rsidP="002B138D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</w:t>
      </w:r>
      <w:r w:rsidR="00E62725">
        <w:rPr>
          <w:sz w:val="24"/>
          <w:szCs w:val="24"/>
        </w:rPr>
        <w:t xml:space="preserve">с </w:t>
      </w:r>
      <w:r>
        <w:rPr>
          <w:sz w:val="24"/>
          <w:szCs w:val="24"/>
        </w:rPr>
        <w:t>изменени</w:t>
      </w:r>
      <w:r w:rsidR="00E62725">
        <w:rPr>
          <w:sz w:val="24"/>
          <w:szCs w:val="24"/>
        </w:rPr>
        <w:t>ем</w:t>
      </w:r>
      <w:r>
        <w:rPr>
          <w:sz w:val="24"/>
          <w:szCs w:val="24"/>
        </w:rPr>
        <w:t xml:space="preserve"> в Бюджетный кодекс Российской Федерации, а также приостановление</w:t>
      </w:r>
      <w:r w:rsidR="00E62725">
        <w:rPr>
          <w:sz w:val="24"/>
          <w:szCs w:val="24"/>
        </w:rPr>
        <w:t>м</w:t>
      </w:r>
      <w:r>
        <w:rPr>
          <w:sz w:val="24"/>
          <w:szCs w:val="24"/>
        </w:rPr>
        <w:t>, отмен</w:t>
      </w:r>
      <w:r w:rsidR="00E62725">
        <w:rPr>
          <w:sz w:val="24"/>
          <w:szCs w:val="24"/>
        </w:rPr>
        <w:t>ой</w:t>
      </w:r>
      <w:r>
        <w:rPr>
          <w:sz w:val="24"/>
          <w:szCs w:val="24"/>
        </w:rPr>
        <w:t xml:space="preserve"> и признание</w:t>
      </w:r>
      <w:r w:rsidR="00E62725">
        <w:rPr>
          <w:sz w:val="24"/>
          <w:szCs w:val="24"/>
        </w:rPr>
        <w:t>м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утратившими</w:t>
      </w:r>
      <w:proofErr w:type="gramEnd"/>
      <w:r>
        <w:rPr>
          <w:sz w:val="24"/>
          <w:szCs w:val="24"/>
        </w:rPr>
        <w:t xml:space="preserve"> силу положений Бюджетного кодекса Российской Федерации, в целях приведения нормативных правовых актов администрации Каслинского муниципального района в соответствии с действующим законодательством Российской Федерации</w:t>
      </w:r>
      <w:r w:rsidR="00980B53">
        <w:rPr>
          <w:sz w:val="24"/>
          <w:szCs w:val="24"/>
        </w:rPr>
        <w:t xml:space="preserve"> и органов местного самоуправления Каслинского муниципального района</w:t>
      </w:r>
    </w:p>
    <w:p w:rsidR="005A173B" w:rsidRDefault="005A173B" w:rsidP="005A173B">
      <w:pPr>
        <w:tabs>
          <w:tab w:val="left" w:pos="284"/>
          <w:tab w:val="left" w:pos="709"/>
          <w:tab w:val="left" w:pos="851"/>
        </w:tabs>
        <w:ind w:right="28"/>
        <w:rPr>
          <w:sz w:val="24"/>
          <w:szCs w:val="24"/>
        </w:rPr>
      </w:pPr>
      <w:r w:rsidRPr="00D10655">
        <w:rPr>
          <w:sz w:val="24"/>
          <w:szCs w:val="24"/>
        </w:rPr>
        <w:tab/>
        <w:t xml:space="preserve">      </w:t>
      </w:r>
    </w:p>
    <w:p w:rsidR="00F046C8" w:rsidRDefault="0055452F" w:rsidP="004C69C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046C8">
        <w:rPr>
          <w:color w:val="000000"/>
          <w:sz w:val="24"/>
          <w:szCs w:val="24"/>
        </w:rPr>
        <w:t>ПОСТАНОВЛЯЮ</w:t>
      </w:r>
      <w:r w:rsidR="00F046C8" w:rsidRPr="00F046C8">
        <w:rPr>
          <w:color w:val="000000"/>
          <w:sz w:val="24"/>
          <w:szCs w:val="24"/>
        </w:rPr>
        <w:t>:</w:t>
      </w:r>
    </w:p>
    <w:p w:rsidR="0055452F" w:rsidRPr="00F046C8" w:rsidRDefault="0055452F" w:rsidP="00F046C8">
      <w:pPr>
        <w:widowControl w:val="0"/>
        <w:autoSpaceDE w:val="0"/>
        <w:autoSpaceDN w:val="0"/>
        <w:adjustRightInd w:val="0"/>
        <w:ind w:firstLine="485"/>
        <w:jc w:val="both"/>
        <w:rPr>
          <w:color w:val="000000"/>
          <w:sz w:val="24"/>
          <w:szCs w:val="24"/>
        </w:rPr>
      </w:pPr>
    </w:p>
    <w:p w:rsidR="001F276F" w:rsidRDefault="00524B9E" w:rsidP="00C91684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</w:t>
      </w:r>
      <w:r w:rsidR="00745965">
        <w:rPr>
          <w:color w:val="000000"/>
          <w:sz w:val="24"/>
          <w:szCs w:val="24"/>
        </w:rPr>
        <w:t>Признать утратившим силу</w:t>
      </w:r>
      <w:r w:rsidR="00C91684">
        <w:rPr>
          <w:color w:val="000000"/>
          <w:sz w:val="24"/>
          <w:szCs w:val="24"/>
        </w:rPr>
        <w:t xml:space="preserve"> </w:t>
      </w:r>
      <w:r w:rsidR="00745965">
        <w:rPr>
          <w:color w:val="000000"/>
          <w:sz w:val="24"/>
          <w:szCs w:val="24"/>
        </w:rPr>
        <w:t xml:space="preserve">постановление администрации Каслинского муниципального района от </w:t>
      </w:r>
      <w:r w:rsidR="00F42878">
        <w:rPr>
          <w:color w:val="000000"/>
          <w:sz w:val="24"/>
          <w:szCs w:val="24"/>
        </w:rPr>
        <w:t>12</w:t>
      </w:r>
      <w:r w:rsidR="00745965">
        <w:rPr>
          <w:color w:val="000000"/>
          <w:sz w:val="24"/>
          <w:szCs w:val="24"/>
        </w:rPr>
        <w:t>.0</w:t>
      </w:r>
      <w:r w:rsidR="00F42878">
        <w:rPr>
          <w:color w:val="000000"/>
          <w:sz w:val="24"/>
          <w:szCs w:val="24"/>
        </w:rPr>
        <w:t>9</w:t>
      </w:r>
      <w:r w:rsidR="00745965">
        <w:rPr>
          <w:color w:val="000000"/>
          <w:sz w:val="24"/>
          <w:szCs w:val="24"/>
        </w:rPr>
        <w:t>.201</w:t>
      </w:r>
      <w:r w:rsidR="00F42878">
        <w:rPr>
          <w:color w:val="000000"/>
          <w:sz w:val="24"/>
          <w:szCs w:val="24"/>
        </w:rPr>
        <w:t>9</w:t>
      </w:r>
      <w:r w:rsidR="00745965">
        <w:rPr>
          <w:color w:val="000000"/>
          <w:sz w:val="24"/>
          <w:szCs w:val="24"/>
        </w:rPr>
        <w:t xml:space="preserve"> №</w:t>
      </w:r>
      <w:r w:rsidR="00F42878">
        <w:rPr>
          <w:color w:val="000000"/>
          <w:sz w:val="24"/>
          <w:szCs w:val="24"/>
        </w:rPr>
        <w:t>762</w:t>
      </w:r>
      <w:r w:rsidR="00745965">
        <w:rPr>
          <w:color w:val="000000"/>
          <w:sz w:val="24"/>
          <w:szCs w:val="24"/>
        </w:rPr>
        <w:t xml:space="preserve"> «</w:t>
      </w:r>
      <w:r w:rsidR="00F42878">
        <w:rPr>
          <w:color w:val="000000"/>
          <w:sz w:val="24"/>
          <w:szCs w:val="24"/>
        </w:rPr>
        <w:t>Об утверждении Порядка предоставления субсидий теплоснабжающим организациям на финансовое обеспечение (возмещение) затрат, связанных с частичным погашением задолженности за топливно-энергетические ресурсы</w:t>
      </w:r>
      <w:r w:rsidR="00745965">
        <w:rPr>
          <w:color w:val="000000"/>
          <w:sz w:val="24"/>
          <w:szCs w:val="24"/>
        </w:rPr>
        <w:t>»</w:t>
      </w:r>
      <w:r w:rsidR="00596D59">
        <w:rPr>
          <w:color w:val="000000"/>
          <w:sz w:val="24"/>
          <w:szCs w:val="24"/>
        </w:rPr>
        <w:t>.</w:t>
      </w:r>
    </w:p>
    <w:p w:rsidR="00523074" w:rsidRDefault="00745965" w:rsidP="00596D5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33A86">
        <w:rPr>
          <w:sz w:val="24"/>
          <w:szCs w:val="24"/>
        </w:rPr>
        <w:t xml:space="preserve">. </w:t>
      </w:r>
      <w:r w:rsidR="006575E7" w:rsidRPr="00D10655">
        <w:rPr>
          <w:sz w:val="24"/>
          <w:szCs w:val="24"/>
        </w:rPr>
        <w:t>Управл</w:t>
      </w:r>
      <w:r w:rsidR="006575E7">
        <w:rPr>
          <w:sz w:val="24"/>
          <w:szCs w:val="24"/>
        </w:rPr>
        <w:t>ению</w:t>
      </w:r>
      <w:r w:rsidR="006575E7" w:rsidRPr="00D10655">
        <w:rPr>
          <w:sz w:val="24"/>
          <w:szCs w:val="24"/>
        </w:rPr>
        <w:t xml:space="preserve"> делами администрации Каслинского муниципального района </w:t>
      </w:r>
      <w:r w:rsidR="006575E7">
        <w:rPr>
          <w:sz w:val="24"/>
          <w:szCs w:val="24"/>
        </w:rPr>
        <w:t xml:space="preserve"> </w:t>
      </w:r>
      <w:r w:rsidR="00333A86">
        <w:rPr>
          <w:sz w:val="24"/>
          <w:szCs w:val="24"/>
        </w:rPr>
        <w:t xml:space="preserve">   </w:t>
      </w:r>
      <w:r w:rsidR="006575E7">
        <w:rPr>
          <w:sz w:val="24"/>
          <w:szCs w:val="24"/>
        </w:rPr>
        <w:t xml:space="preserve"> (</w:t>
      </w:r>
      <w:r w:rsidR="00C91684">
        <w:rPr>
          <w:sz w:val="24"/>
          <w:szCs w:val="24"/>
        </w:rPr>
        <w:t>Останина</w:t>
      </w:r>
      <w:r w:rsidR="006575E7">
        <w:rPr>
          <w:sz w:val="24"/>
          <w:szCs w:val="24"/>
        </w:rPr>
        <w:t xml:space="preserve"> </w:t>
      </w:r>
      <w:r w:rsidR="00C91684">
        <w:rPr>
          <w:sz w:val="24"/>
          <w:szCs w:val="24"/>
        </w:rPr>
        <w:t>Н</w:t>
      </w:r>
      <w:r w:rsidR="006575E7">
        <w:rPr>
          <w:sz w:val="24"/>
          <w:szCs w:val="24"/>
        </w:rPr>
        <w:t>.</w:t>
      </w:r>
      <w:r w:rsidR="00C91684">
        <w:rPr>
          <w:sz w:val="24"/>
          <w:szCs w:val="24"/>
        </w:rPr>
        <w:t>С</w:t>
      </w:r>
      <w:r w:rsidR="006575E7">
        <w:rPr>
          <w:sz w:val="24"/>
          <w:szCs w:val="24"/>
        </w:rPr>
        <w:t>.)</w:t>
      </w:r>
      <w:r w:rsidR="006575E7" w:rsidRPr="00D10655">
        <w:rPr>
          <w:sz w:val="24"/>
          <w:szCs w:val="24"/>
        </w:rPr>
        <w:t xml:space="preserve"> настоящее постановление</w:t>
      </w:r>
      <w:r w:rsidR="00596D59">
        <w:rPr>
          <w:sz w:val="24"/>
          <w:szCs w:val="24"/>
        </w:rPr>
        <w:t xml:space="preserve"> </w:t>
      </w:r>
      <w:r w:rsidR="00523074">
        <w:rPr>
          <w:sz w:val="24"/>
          <w:szCs w:val="24"/>
        </w:rPr>
        <w:t>опубликовать в периодическом сборнике «Официальный вестник Каслинского муниципального района».</w:t>
      </w:r>
    </w:p>
    <w:p w:rsidR="004C73ED" w:rsidRPr="004A501F" w:rsidRDefault="004C73ED" w:rsidP="00333A8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Отделу информационных систем администрации Каслинского муниципального района (Ромалис К.А.) </w:t>
      </w:r>
      <w:proofErr w:type="gramStart"/>
      <w:r>
        <w:rPr>
          <w:sz w:val="24"/>
          <w:szCs w:val="24"/>
        </w:rPr>
        <w:t>ра</w:t>
      </w:r>
      <w:r w:rsidR="00380FF4">
        <w:rPr>
          <w:sz w:val="24"/>
          <w:szCs w:val="24"/>
        </w:rPr>
        <w:t>зместить</w:t>
      </w:r>
      <w:proofErr w:type="gramEnd"/>
      <w:r w:rsidR="00380FF4">
        <w:rPr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 </w:t>
      </w:r>
      <w:r w:rsidR="00380FF4" w:rsidRPr="007A7F1B">
        <w:rPr>
          <w:sz w:val="24"/>
          <w:szCs w:val="24"/>
          <w:lang w:val="en-US"/>
        </w:rPr>
        <w:t>www</w:t>
      </w:r>
      <w:r w:rsidR="00CB58C7">
        <w:rPr>
          <w:sz w:val="24"/>
          <w:szCs w:val="24"/>
        </w:rPr>
        <w:t>.</w:t>
      </w:r>
      <w:r w:rsidR="00380FF4" w:rsidRPr="007A7F1B">
        <w:rPr>
          <w:sz w:val="24"/>
          <w:szCs w:val="24"/>
          <w:lang w:val="en-US"/>
        </w:rPr>
        <w:t>kasli</w:t>
      </w:r>
      <w:r w:rsidR="00380FF4" w:rsidRPr="004A501F">
        <w:rPr>
          <w:sz w:val="24"/>
          <w:szCs w:val="24"/>
        </w:rPr>
        <w:t>.</w:t>
      </w:r>
      <w:r w:rsidR="00380FF4" w:rsidRPr="007A7F1B">
        <w:rPr>
          <w:sz w:val="24"/>
          <w:szCs w:val="24"/>
          <w:lang w:val="en-US"/>
        </w:rPr>
        <w:t>org</w:t>
      </w:r>
      <w:r w:rsidR="00380FF4" w:rsidRPr="004A501F">
        <w:rPr>
          <w:sz w:val="24"/>
          <w:szCs w:val="24"/>
        </w:rPr>
        <w:t>.</w:t>
      </w:r>
    </w:p>
    <w:p w:rsidR="00524B9E" w:rsidRDefault="006575E7" w:rsidP="005A173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524B9E">
        <w:rPr>
          <w:color w:val="000000"/>
          <w:sz w:val="24"/>
          <w:szCs w:val="24"/>
        </w:rPr>
        <w:t>.</w:t>
      </w:r>
      <w:r w:rsidR="00F74917">
        <w:rPr>
          <w:color w:val="000000"/>
          <w:sz w:val="24"/>
          <w:szCs w:val="24"/>
        </w:rPr>
        <w:t xml:space="preserve"> </w:t>
      </w:r>
      <w:r w:rsidR="00524B9E">
        <w:rPr>
          <w:color w:val="000000"/>
          <w:sz w:val="24"/>
          <w:szCs w:val="24"/>
        </w:rPr>
        <w:t xml:space="preserve"> Контроль за и исполнением настоящего постановления возложить на заместителя главы Каслинского муниципального района </w:t>
      </w:r>
      <w:r w:rsidR="00596D59">
        <w:rPr>
          <w:color w:val="000000"/>
          <w:sz w:val="24"/>
          <w:szCs w:val="24"/>
        </w:rPr>
        <w:t>Шамардина Н.В</w:t>
      </w:r>
      <w:r w:rsidR="005A173B">
        <w:rPr>
          <w:color w:val="000000"/>
          <w:sz w:val="24"/>
          <w:szCs w:val="24"/>
        </w:rPr>
        <w:t>.</w:t>
      </w:r>
    </w:p>
    <w:p w:rsidR="005A173B" w:rsidRDefault="005A173B" w:rsidP="00F80A63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75DA8" w:rsidRDefault="00575DA8" w:rsidP="00F80A63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C51AFB" w:rsidRDefault="00DB4262" w:rsidP="00F80A63">
      <w:pPr>
        <w:widowControl w:val="0"/>
        <w:tabs>
          <w:tab w:val="right" w:pos="9355"/>
        </w:tabs>
        <w:autoSpaceDE w:val="0"/>
        <w:autoSpaceDN w:val="0"/>
        <w:adjustRightInd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Глава</w:t>
      </w:r>
    </w:p>
    <w:p w:rsidR="009E78FC" w:rsidRPr="00F10CD8" w:rsidRDefault="00F80A63" w:rsidP="000C038F">
      <w:pPr>
        <w:widowControl w:val="0"/>
        <w:tabs>
          <w:tab w:val="right" w:pos="9355"/>
        </w:tabs>
        <w:autoSpaceDE w:val="0"/>
        <w:autoSpaceDN w:val="0"/>
        <w:adjustRightInd w:val="0"/>
        <w:rPr>
          <w:sz w:val="22"/>
          <w:szCs w:val="22"/>
        </w:rPr>
      </w:pPr>
      <w:r>
        <w:rPr>
          <w:color w:val="000000"/>
          <w:sz w:val="24"/>
          <w:szCs w:val="24"/>
        </w:rPr>
        <w:t xml:space="preserve">Каслинского муниципального района      </w:t>
      </w:r>
      <w:r w:rsidR="00F74917">
        <w:rPr>
          <w:color w:val="000000"/>
          <w:sz w:val="24"/>
          <w:szCs w:val="24"/>
        </w:rPr>
        <w:t xml:space="preserve">                                            </w:t>
      </w:r>
      <w:r w:rsidR="004F2683">
        <w:rPr>
          <w:color w:val="000000"/>
          <w:sz w:val="24"/>
          <w:szCs w:val="24"/>
        </w:rPr>
        <w:t xml:space="preserve">                 </w:t>
      </w:r>
      <w:r w:rsidR="003D1581">
        <w:rPr>
          <w:color w:val="000000"/>
          <w:sz w:val="24"/>
          <w:szCs w:val="24"/>
        </w:rPr>
        <w:t xml:space="preserve"> </w:t>
      </w:r>
      <w:r w:rsidR="00575DA8">
        <w:rPr>
          <w:color w:val="000000"/>
          <w:sz w:val="24"/>
          <w:szCs w:val="24"/>
        </w:rPr>
        <w:t xml:space="preserve"> </w:t>
      </w:r>
      <w:r w:rsidR="004F2683">
        <w:rPr>
          <w:color w:val="000000"/>
          <w:sz w:val="24"/>
          <w:szCs w:val="24"/>
        </w:rPr>
        <w:t xml:space="preserve">  </w:t>
      </w:r>
      <w:r w:rsidR="000C038F">
        <w:rPr>
          <w:color w:val="000000"/>
          <w:sz w:val="24"/>
          <w:szCs w:val="24"/>
        </w:rPr>
        <w:t xml:space="preserve">И.В. </w:t>
      </w:r>
      <w:proofErr w:type="spellStart"/>
      <w:r w:rsidR="000C038F">
        <w:rPr>
          <w:color w:val="000000"/>
          <w:sz w:val="24"/>
          <w:szCs w:val="24"/>
        </w:rPr>
        <w:t>Колышев</w:t>
      </w:r>
      <w:proofErr w:type="spellEnd"/>
    </w:p>
    <w:sectPr w:rsidR="009E78FC" w:rsidRPr="00F10CD8" w:rsidSect="00437ADB">
      <w:pgSz w:w="11906" w:h="16838" w:code="9"/>
      <w:pgMar w:top="284" w:right="567" w:bottom="1134" w:left="1701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B21FC"/>
    <w:multiLevelType w:val="hybridMultilevel"/>
    <w:tmpl w:val="C3029D70"/>
    <w:lvl w:ilvl="0" w:tplc="8666569A">
      <w:start w:val="1"/>
      <w:numFmt w:val="decimal"/>
      <w:lvlText w:val="%1."/>
      <w:lvlJc w:val="left"/>
      <w:pPr>
        <w:tabs>
          <w:tab w:val="num" w:pos="1253"/>
        </w:tabs>
        <w:ind w:left="1253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8"/>
        </w:tabs>
        <w:ind w:left="15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8"/>
        </w:tabs>
        <w:ind w:left="22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8"/>
        </w:tabs>
        <w:ind w:left="37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8"/>
        </w:tabs>
        <w:ind w:left="44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8"/>
        </w:tabs>
        <w:ind w:left="58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8"/>
        </w:tabs>
        <w:ind w:left="6608" w:hanging="180"/>
      </w:pPr>
    </w:lvl>
  </w:abstractNum>
  <w:abstractNum w:abstractNumId="1">
    <w:nsid w:val="0DC26C5E"/>
    <w:multiLevelType w:val="multilevel"/>
    <w:tmpl w:val="A2D08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20D37"/>
    <w:multiLevelType w:val="hybridMultilevel"/>
    <w:tmpl w:val="6AA00888"/>
    <w:lvl w:ilvl="0" w:tplc="E35A9AD8">
      <w:start w:val="1"/>
      <w:numFmt w:val="decimal"/>
      <w:lvlText w:val="%1."/>
      <w:lvlJc w:val="left"/>
      <w:pPr>
        <w:tabs>
          <w:tab w:val="num" w:pos="1194"/>
        </w:tabs>
        <w:ind w:left="485" w:firstLine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3">
    <w:nsid w:val="1C3F456D"/>
    <w:multiLevelType w:val="hybridMultilevel"/>
    <w:tmpl w:val="86FA9164"/>
    <w:lvl w:ilvl="0" w:tplc="345870FA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E62583D"/>
    <w:multiLevelType w:val="multilevel"/>
    <w:tmpl w:val="464E6D2C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795EB3"/>
    <w:multiLevelType w:val="hybridMultilevel"/>
    <w:tmpl w:val="1EF4D7A6"/>
    <w:lvl w:ilvl="0" w:tplc="6ED8B2DC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4904041"/>
    <w:multiLevelType w:val="hybridMultilevel"/>
    <w:tmpl w:val="5B9E4100"/>
    <w:lvl w:ilvl="0" w:tplc="E9340A7C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A21948"/>
    <w:multiLevelType w:val="hybridMultilevel"/>
    <w:tmpl w:val="503C8BF8"/>
    <w:lvl w:ilvl="0" w:tplc="E9340A7C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1" w:tplc="9410923A">
      <w:start w:val="1"/>
      <w:numFmt w:val="decimal"/>
      <w:lvlText w:val="%2)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8">
    <w:nsid w:val="3B1018F0"/>
    <w:multiLevelType w:val="multilevel"/>
    <w:tmpl w:val="0BB220C8"/>
    <w:lvl w:ilvl="0">
      <w:start w:val="1"/>
      <w:numFmt w:val="decimal"/>
      <w:lvlText w:val="%1."/>
      <w:lvlJc w:val="left"/>
      <w:pPr>
        <w:tabs>
          <w:tab w:val="num" w:pos="737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9">
    <w:nsid w:val="3CBF227B"/>
    <w:multiLevelType w:val="multilevel"/>
    <w:tmpl w:val="3432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F977AE"/>
    <w:multiLevelType w:val="multilevel"/>
    <w:tmpl w:val="D42E68C4"/>
    <w:lvl w:ilvl="0">
      <w:start w:val="1"/>
      <w:numFmt w:val="decimal"/>
      <w:lvlText w:val="%1."/>
      <w:lvlJc w:val="left"/>
      <w:pPr>
        <w:tabs>
          <w:tab w:val="num" w:pos="851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1">
    <w:nsid w:val="53A77BAC"/>
    <w:multiLevelType w:val="multilevel"/>
    <w:tmpl w:val="EC5AC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820D71"/>
    <w:multiLevelType w:val="multilevel"/>
    <w:tmpl w:val="475849DC"/>
    <w:lvl w:ilvl="0">
      <w:start w:val="1"/>
      <w:numFmt w:val="decimal"/>
      <w:lvlText w:val="%1."/>
      <w:lvlJc w:val="left"/>
      <w:pPr>
        <w:tabs>
          <w:tab w:val="num" w:pos="1205"/>
        </w:tabs>
        <w:ind w:left="1205" w:hanging="360"/>
      </w:p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3">
    <w:nsid w:val="602F3C63"/>
    <w:multiLevelType w:val="hybridMultilevel"/>
    <w:tmpl w:val="464E6D2C"/>
    <w:lvl w:ilvl="0" w:tplc="CF9079DA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696229"/>
    <w:multiLevelType w:val="multilevel"/>
    <w:tmpl w:val="CB1EB7B2"/>
    <w:lvl w:ilvl="0">
      <w:start w:val="1"/>
      <w:numFmt w:val="decimal"/>
      <w:lvlText w:val="%1."/>
      <w:lvlJc w:val="left"/>
      <w:pPr>
        <w:tabs>
          <w:tab w:val="num" w:pos="731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25"/>
        </w:tabs>
        <w:ind w:left="1925" w:hanging="360"/>
      </w:pPr>
    </w:lvl>
    <w:lvl w:ilvl="2">
      <w:start w:val="1"/>
      <w:numFmt w:val="lowerRoman"/>
      <w:lvlText w:val="%3."/>
      <w:lvlJc w:val="right"/>
      <w:pPr>
        <w:tabs>
          <w:tab w:val="num" w:pos="2645"/>
        </w:tabs>
        <w:ind w:left="2645" w:hanging="180"/>
      </w:pPr>
    </w:lvl>
    <w:lvl w:ilvl="3">
      <w:start w:val="1"/>
      <w:numFmt w:val="decimal"/>
      <w:lvlText w:val="%4."/>
      <w:lvlJc w:val="left"/>
      <w:pPr>
        <w:tabs>
          <w:tab w:val="num" w:pos="3365"/>
        </w:tabs>
        <w:ind w:left="3365" w:hanging="360"/>
      </w:pPr>
    </w:lvl>
    <w:lvl w:ilvl="4">
      <w:start w:val="1"/>
      <w:numFmt w:val="lowerLetter"/>
      <w:lvlText w:val="%5."/>
      <w:lvlJc w:val="left"/>
      <w:pPr>
        <w:tabs>
          <w:tab w:val="num" w:pos="4085"/>
        </w:tabs>
        <w:ind w:left="4085" w:hanging="360"/>
      </w:pPr>
    </w:lvl>
    <w:lvl w:ilvl="5">
      <w:start w:val="1"/>
      <w:numFmt w:val="lowerRoman"/>
      <w:lvlText w:val="%6."/>
      <w:lvlJc w:val="right"/>
      <w:pPr>
        <w:tabs>
          <w:tab w:val="num" w:pos="4805"/>
        </w:tabs>
        <w:ind w:left="4805" w:hanging="180"/>
      </w:pPr>
    </w:lvl>
    <w:lvl w:ilvl="6">
      <w:start w:val="1"/>
      <w:numFmt w:val="decimal"/>
      <w:lvlText w:val="%7."/>
      <w:lvlJc w:val="left"/>
      <w:pPr>
        <w:tabs>
          <w:tab w:val="num" w:pos="5525"/>
        </w:tabs>
        <w:ind w:left="5525" w:hanging="360"/>
      </w:pPr>
    </w:lvl>
    <w:lvl w:ilvl="7">
      <w:start w:val="1"/>
      <w:numFmt w:val="lowerLetter"/>
      <w:lvlText w:val="%8."/>
      <w:lvlJc w:val="left"/>
      <w:pPr>
        <w:tabs>
          <w:tab w:val="num" w:pos="6245"/>
        </w:tabs>
        <w:ind w:left="6245" w:hanging="360"/>
      </w:pPr>
    </w:lvl>
    <w:lvl w:ilvl="8">
      <w:start w:val="1"/>
      <w:numFmt w:val="lowerRoman"/>
      <w:lvlText w:val="%9."/>
      <w:lvlJc w:val="right"/>
      <w:pPr>
        <w:tabs>
          <w:tab w:val="num" w:pos="6965"/>
        </w:tabs>
        <w:ind w:left="6965" w:hanging="180"/>
      </w:pPr>
    </w:lvl>
  </w:abstractNum>
  <w:abstractNum w:abstractNumId="15">
    <w:nsid w:val="6C856FDF"/>
    <w:multiLevelType w:val="multilevel"/>
    <w:tmpl w:val="ADDA2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1F6DEC"/>
    <w:multiLevelType w:val="hybridMultilevel"/>
    <w:tmpl w:val="E4F41DEA"/>
    <w:lvl w:ilvl="0" w:tplc="EEA84BCE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F50036F"/>
    <w:multiLevelType w:val="hybridMultilevel"/>
    <w:tmpl w:val="3252DA30"/>
    <w:lvl w:ilvl="0" w:tplc="E35A9AD8">
      <w:start w:val="1"/>
      <w:numFmt w:val="decimal"/>
      <w:lvlText w:val="%1."/>
      <w:lvlJc w:val="left"/>
      <w:pPr>
        <w:tabs>
          <w:tab w:val="num" w:pos="709"/>
        </w:tabs>
        <w:ind w:left="0" w:firstLine="357"/>
      </w:pPr>
      <w:rPr>
        <w:rFonts w:hint="default"/>
      </w:rPr>
    </w:lvl>
    <w:lvl w:ilvl="1" w:tplc="97C87724">
      <w:start w:val="1"/>
      <w:numFmt w:val="decimal"/>
      <w:lvlText w:val="%2)"/>
      <w:lvlJc w:val="left"/>
      <w:pPr>
        <w:tabs>
          <w:tab w:val="num" w:pos="709"/>
        </w:tabs>
        <w:ind w:left="0" w:firstLine="3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0"/>
  </w:num>
  <w:num w:numId="3">
    <w:abstractNumId w:val="2"/>
  </w:num>
  <w:num w:numId="4">
    <w:abstractNumId w:val="16"/>
  </w:num>
  <w:num w:numId="5">
    <w:abstractNumId w:val="15"/>
  </w:num>
  <w:num w:numId="6">
    <w:abstractNumId w:val="9"/>
  </w:num>
  <w:num w:numId="7">
    <w:abstractNumId w:val="13"/>
  </w:num>
  <w:num w:numId="8">
    <w:abstractNumId w:val="11"/>
  </w:num>
  <w:num w:numId="9">
    <w:abstractNumId w:val="1"/>
  </w:num>
  <w:num w:numId="10">
    <w:abstractNumId w:val="4"/>
  </w:num>
  <w:num w:numId="11">
    <w:abstractNumId w:val="7"/>
  </w:num>
  <w:num w:numId="12">
    <w:abstractNumId w:val="12"/>
  </w:num>
  <w:num w:numId="13">
    <w:abstractNumId w:val="14"/>
  </w:num>
  <w:num w:numId="14">
    <w:abstractNumId w:val="8"/>
  </w:num>
  <w:num w:numId="15">
    <w:abstractNumId w:val="10"/>
  </w:num>
  <w:num w:numId="16">
    <w:abstractNumId w:val="6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6C8"/>
    <w:rsid w:val="00001632"/>
    <w:rsid w:val="0001621C"/>
    <w:rsid w:val="00043E0A"/>
    <w:rsid w:val="00077D19"/>
    <w:rsid w:val="000B13E1"/>
    <w:rsid w:val="000B2249"/>
    <w:rsid w:val="000B5B23"/>
    <w:rsid w:val="000B76D1"/>
    <w:rsid w:val="000C038F"/>
    <w:rsid w:val="000C239B"/>
    <w:rsid w:val="000C4706"/>
    <w:rsid w:val="000D0101"/>
    <w:rsid w:val="000D0317"/>
    <w:rsid w:val="000E469F"/>
    <w:rsid w:val="00160D0B"/>
    <w:rsid w:val="00175748"/>
    <w:rsid w:val="001C160B"/>
    <w:rsid w:val="001C3CA5"/>
    <w:rsid w:val="001F276F"/>
    <w:rsid w:val="002059BB"/>
    <w:rsid w:val="00213802"/>
    <w:rsid w:val="0023479C"/>
    <w:rsid w:val="00245ACF"/>
    <w:rsid w:val="00270626"/>
    <w:rsid w:val="00272E0B"/>
    <w:rsid w:val="002808D6"/>
    <w:rsid w:val="00284E96"/>
    <w:rsid w:val="002B138D"/>
    <w:rsid w:val="002B38FC"/>
    <w:rsid w:val="002C31DC"/>
    <w:rsid w:val="0031519B"/>
    <w:rsid w:val="003213FB"/>
    <w:rsid w:val="00333A86"/>
    <w:rsid w:val="00362BC6"/>
    <w:rsid w:val="00365CF4"/>
    <w:rsid w:val="00380FF4"/>
    <w:rsid w:val="00382BC6"/>
    <w:rsid w:val="003951D8"/>
    <w:rsid w:val="003C24C9"/>
    <w:rsid w:val="003C6B8F"/>
    <w:rsid w:val="003D1581"/>
    <w:rsid w:val="003E4767"/>
    <w:rsid w:val="0040665B"/>
    <w:rsid w:val="0041031D"/>
    <w:rsid w:val="004139F2"/>
    <w:rsid w:val="004224B0"/>
    <w:rsid w:val="00425C46"/>
    <w:rsid w:val="00434462"/>
    <w:rsid w:val="00437ADB"/>
    <w:rsid w:val="00472124"/>
    <w:rsid w:val="0048071E"/>
    <w:rsid w:val="00485170"/>
    <w:rsid w:val="0049378A"/>
    <w:rsid w:val="004A2D3E"/>
    <w:rsid w:val="004A346E"/>
    <w:rsid w:val="004A501F"/>
    <w:rsid w:val="004C1EA4"/>
    <w:rsid w:val="004C69C3"/>
    <w:rsid w:val="004C73ED"/>
    <w:rsid w:val="004F2683"/>
    <w:rsid w:val="00503724"/>
    <w:rsid w:val="00505A20"/>
    <w:rsid w:val="00506E08"/>
    <w:rsid w:val="00523074"/>
    <w:rsid w:val="00524B9E"/>
    <w:rsid w:val="00553AB0"/>
    <w:rsid w:val="0055452F"/>
    <w:rsid w:val="00575DA8"/>
    <w:rsid w:val="00586ED7"/>
    <w:rsid w:val="00587F59"/>
    <w:rsid w:val="005945A0"/>
    <w:rsid w:val="00596D59"/>
    <w:rsid w:val="005A173B"/>
    <w:rsid w:val="005F31C4"/>
    <w:rsid w:val="006427FC"/>
    <w:rsid w:val="00645D8A"/>
    <w:rsid w:val="006575E7"/>
    <w:rsid w:val="006675D3"/>
    <w:rsid w:val="00681050"/>
    <w:rsid w:val="00696B1C"/>
    <w:rsid w:val="006B7140"/>
    <w:rsid w:val="006C2ACA"/>
    <w:rsid w:val="006E7BA1"/>
    <w:rsid w:val="007079C6"/>
    <w:rsid w:val="00724835"/>
    <w:rsid w:val="00745965"/>
    <w:rsid w:val="00760EF7"/>
    <w:rsid w:val="007826FE"/>
    <w:rsid w:val="007A7F1B"/>
    <w:rsid w:val="007B5194"/>
    <w:rsid w:val="007C1BC5"/>
    <w:rsid w:val="008055F6"/>
    <w:rsid w:val="008206E8"/>
    <w:rsid w:val="00837E6F"/>
    <w:rsid w:val="00845086"/>
    <w:rsid w:val="00866797"/>
    <w:rsid w:val="00894AB5"/>
    <w:rsid w:val="008B162E"/>
    <w:rsid w:val="009059FC"/>
    <w:rsid w:val="00940631"/>
    <w:rsid w:val="00973F8F"/>
    <w:rsid w:val="00980B53"/>
    <w:rsid w:val="009862CF"/>
    <w:rsid w:val="00995D0D"/>
    <w:rsid w:val="009B0168"/>
    <w:rsid w:val="009B5B21"/>
    <w:rsid w:val="009C3C7C"/>
    <w:rsid w:val="009C3F03"/>
    <w:rsid w:val="009E78FC"/>
    <w:rsid w:val="00A16F88"/>
    <w:rsid w:val="00A3208C"/>
    <w:rsid w:val="00A32D11"/>
    <w:rsid w:val="00A52218"/>
    <w:rsid w:val="00A62CE3"/>
    <w:rsid w:val="00AC2CC2"/>
    <w:rsid w:val="00AC6E85"/>
    <w:rsid w:val="00AD1EF4"/>
    <w:rsid w:val="00AF6612"/>
    <w:rsid w:val="00B25596"/>
    <w:rsid w:val="00B368D9"/>
    <w:rsid w:val="00B66AEB"/>
    <w:rsid w:val="00B82559"/>
    <w:rsid w:val="00B87AB4"/>
    <w:rsid w:val="00B927A0"/>
    <w:rsid w:val="00BA2115"/>
    <w:rsid w:val="00BD3DBC"/>
    <w:rsid w:val="00BE28A9"/>
    <w:rsid w:val="00C13F90"/>
    <w:rsid w:val="00C228C7"/>
    <w:rsid w:val="00C32F8B"/>
    <w:rsid w:val="00C34EAC"/>
    <w:rsid w:val="00C51AFB"/>
    <w:rsid w:val="00C57EAF"/>
    <w:rsid w:val="00C76693"/>
    <w:rsid w:val="00C9011B"/>
    <w:rsid w:val="00C91684"/>
    <w:rsid w:val="00C93A32"/>
    <w:rsid w:val="00CB5501"/>
    <w:rsid w:val="00CB58C7"/>
    <w:rsid w:val="00CB5C42"/>
    <w:rsid w:val="00CD4F2C"/>
    <w:rsid w:val="00CD7F3B"/>
    <w:rsid w:val="00D2334C"/>
    <w:rsid w:val="00D267B0"/>
    <w:rsid w:val="00D45BCB"/>
    <w:rsid w:val="00D74283"/>
    <w:rsid w:val="00D8601B"/>
    <w:rsid w:val="00DB4262"/>
    <w:rsid w:val="00DE69DA"/>
    <w:rsid w:val="00DF5DBC"/>
    <w:rsid w:val="00E121A2"/>
    <w:rsid w:val="00E32FC5"/>
    <w:rsid w:val="00E62725"/>
    <w:rsid w:val="00E81267"/>
    <w:rsid w:val="00E93682"/>
    <w:rsid w:val="00EB4509"/>
    <w:rsid w:val="00EC6862"/>
    <w:rsid w:val="00EC6950"/>
    <w:rsid w:val="00ED1C37"/>
    <w:rsid w:val="00ED6F69"/>
    <w:rsid w:val="00EF1EA7"/>
    <w:rsid w:val="00F0023F"/>
    <w:rsid w:val="00F046C8"/>
    <w:rsid w:val="00F05AEF"/>
    <w:rsid w:val="00F10CD8"/>
    <w:rsid w:val="00F42878"/>
    <w:rsid w:val="00F50635"/>
    <w:rsid w:val="00F74917"/>
    <w:rsid w:val="00F75C64"/>
    <w:rsid w:val="00F80A63"/>
    <w:rsid w:val="00F92496"/>
    <w:rsid w:val="00F9453E"/>
    <w:rsid w:val="00F948E3"/>
    <w:rsid w:val="00F970CB"/>
    <w:rsid w:val="00FB5810"/>
    <w:rsid w:val="00FE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D0B"/>
  </w:style>
  <w:style w:type="paragraph" w:styleId="1">
    <w:name w:val="heading 1"/>
    <w:basedOn w:val="a"/>
    <w:next w:val="a"/>
    <w:qFormat/>
    <w:rsid w:val="00160D0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160D0B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7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C6E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C6E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0D0B"/>
  </w:style>
  <w:style w:type="paragraph" w:styleId="1">
    <w:name w:val="heading 1"/>
    <w:basedOn w:val="a"/>
    <w:next w:val="a"/>
    <w:qFormat/>
    <w:rsid w:val="00160D0B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160D0B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7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C6E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C6E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3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vanov.GOCHS\Application%20Data\Microsoft\&#1064;&#1072;&#1073;&#1083;&#1086;&#1085;&#1099;\&#1056;&#1072;&#1089;&#1087;&#1086;&#1088;&#1103;&#1078;&#1077;&#1085;&#1080;&#1077;%20200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2005</Template>
  <TotalTime>4</TotalTime>
  <Pages>1</Pages>
  <Words>154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УГОЧС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</dc:creator>
  <cp:lastModifiedBy>GKH</cp:lastModifiedBy>
  <cp:revision>5</cp:revision>
  <cp:lastPrinted>2019-10-08T10:12:00Z</cp:lastPrinted>
  <dcterms:created xsi:type="dcterms:W3CDTF">2019-10-15T05:10:00Z</dcterms:created>
  <dcterms:modified xsi:type="dcterms:W3CDTF">2019-10-17T07:42:00Z</dcterms:modified>
</cp:coreProperties>
</file>