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7F3" w:rsidRDefault="00C140D0" w:rsidP="007977F3">
      <w:pPr>
        <w:jc w:val="center"/>
      </w:pPr>
      <w:r>
        <w:rPr>
          <w:noProof/>
        </w:rPr>
        <w:drawing>
          <wp:inline distT="0" distB="0" distL="0" distR="0" wp14:anchorId="3076870C" wp14:editId="4E27A09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77F3" w:rsidRDefault="00D919E8" w:rsidP="007977F3">
      <w:r>
        <w:rPr>
          <w:noProof/>
        </w:rPr>
        <mc:AlternateContent>
          <mc:Choice Requires="wps">
            <w:drawing>
              <wp:anchor distT="0" distB="0" distL="114935" distR="114935" simplePos="0" relativeHeight="251656192" behindDoc="0" locked="0" layoutInCell="1" allowOverlap="1" wp14:anchorId="61479FE8" wp14:editId="13CE8131">
                <wp:simplePos x="0" y="0"/>
                <wp:positionH relativeFrom="column">
                  <wp:posOffset>89446</wp:posOffset>
                </wp:positionH>
                <wp:positionV relativeFrom="paragraph">
                  <wp:posOffset>43830</wp:posOffset>
                </wp:positionV>
                <wp:extent cx="5762847" cy="977265"/>
                <wp:effectExtent l="19050" t="19050" r="28575" b="1333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2847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76BC" w:rsidRDefault="001476BC" w:rsidP="000602E1">
                            <w:pPr>
                              <w:pStyle w:val="1"/>
                              <w:ind w:left="-284" w:right="-206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АДМИНИСТРАЦИЯ </w:t>
                            </w:r>
                          </w:p>
                          <w:p w:rsidR="001476BC" w:rsidRDefault="001476BC" w:rsidP="000602E1">
                            <w:pPr>
                              <w:pStyle w:val="1"/>
                              <w:ind w:left="-284" w:right="-206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1476BC" w:rsidRDefault="001476BC" w:rsidP="000602E1">
                            <w:pPr>
                              <w:pStyle w:val="1"/>
                              <w:ind w:left="-284" w:right="-206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1476BC" w:rsidRDefault="001476BC" w:rsidP="000602E1">
                            <w:pPr>
                              <w:pStyle w:val="2"/>
                              <w:ind w:left="-284" w:right="-206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.05pt;margin-top:3.45pt;width:453.75pt;height:76.95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" strokecolor="white" strokeweight="3.55pt">
                <v:stroke linestyle="thickThin"/>
                <v:textbox inset="3.75pt,.15pt,3.75pt,.15pt">
                  <w:txbxContent>
                    <w:p w:rsidR="001476BC" w:rsidRDefault="001476BC" w:rsidP="000602E1">
                      <w:pPr>
                        <w:pStyle w:val="1"/>
                        <w:ind w:left="-284" w:right="-206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АДМИНИСТРАЦИЯ </w:t>
                      </w:r>
                    </w:p>
                    <w:p w:rsidR="001476BC" w:rsidRDefault="001476BC" w:rsidP="000602E1">
                      <w:pPr>
                        <w:pStyle w:val="1"/>
                        <w:ind w:left="-284" w:right="-206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1476BC" w:rsidRDefault="001476BC" w:rsidP="000602E1">
                      <w:pPr>
                        <w:pStyle w:val="1"/>
                        <w:ind w:left="-284" w:right="-206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1476BC" w:rsidRDefault="001476BC" w:rsidP="000602E1">
                      <w:pPr>
                        <w:pStyle w:val="2"/>
                        <w:ind w:left="-284" w:right="-206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7977F3" w:rsidRDefault="007977F3" w:rsidP="007977F3"/>
    <w:p w:rsidR="007977F3" w:rsidRDefault="007977F3" w:rsidP="007977F3"/>
    <w:p w:rsidR="007977F3" w:rsidRDefault="007977F3" w:rsidP="007977F3"/>
    <w:p w:rsidR="007977F3" w:rsidRDefault="007977F3" w:rsidP="007977F3"/>
    <w:p w:rsidR="007977F3" w:rsidRDefault="007977F3" w:rsidP="007977F3"/>
    <w:p w:rsidR="007977F3" w:rsidRDefault="007977F3" w:rsidP="007977F3"/>
    <w:p w:rsidR="00AD1AD5" w:rsidRDefault="000602E1" w:rsidP="007977F3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43EFC94" wp14:editId="2F6CBA6B">
                <wp:simplePos x="0" y="0"/>
                <wp:positionH relativeFrom="column">
                  <wp:posOffset>14605</wp:posOffset>
                </wp:positionH>
                <wp:positionV relativeFrom="paragraph">
                  <wp:posOffset>-635</wp:posOffset>
                </wp:positionV>
                <wp:extent cx="5942965" cy="0"/>
                <wp:effectExtent l="0" t="0" r="19685" b="1905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2965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-.05pt" to="469.1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" strokeweight=".71mm">
                <v:stroke joinstyle="miter"/>
              </v:line>
            </w:pict>
          </mc:Fallback>
        </mc:AlternateContent>
      </w:r>
    </w:p>
    <w:p w:rsidR="007977F3" w:rsidRDefault="00D919E8" w:rsidP="007977F3"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79387010" wp14:editId="053003D0">
                <wp:simplePos x="0" y="0"/>
                <wp:positionH relativeFrom="column">
                  <wp:posOffset>-67310</wp:posOffset>
                </wp:positionH>
                <wp:positionV relativeFrom="paragraph">
                  <wp:posOffset>132080</wp:posOffset>
                </wp:positionV>
                <wp:extent cx="2835275" cy="640715"/>
                <wp:effectExtent l="8890" t="8255" r="13335" b="825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640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76BC" w:rsidRDefault="001476BC" w:rsidP="007977F3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от </w:t>
                            </w:r>
                            <w:r w:rsidR="00A52C35">
                              <w:rPr>
                                <w:sz w:val="24"/>
                                <w:u w:val="single"/>
                              </w:rPr>
                              <w:t>30.12.2020</w:t>
                            </w:r>
                            <w:r>
                              <w:rPr>
                                <w:sz w:val="24"/>
                              </w:rPr>
                              <w:t xml:space="preserve"> № </w:t>
                            </w:r>
                            <w:r w:rsidR="00A52C35">
                              <w:rPr>
                                <w:sz w:val="24"/>
                                <w:u w:val="single"/>
                              </w:rPr>
                              <w:t>941</w:t>
                            </w:r>
                          </w:p>
                          <w:p w:rsidR="001476BC" w:rsidRDefault="001476BC" w:rsidP="007977F3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1476BC" w:rsidRPr="00BE76CA" w:rsidRDefault="001476BC" w:rsidP="007977F3">
                            <w:pPr>
                              <w:rPr>
                                <w:sz w:val="24"/>
                              </w:rPr>
                            </w:pPr>
                          </w:p>
                          <w:p w:rsidR="001476BC" w:rsidRPr="00BE76CA" w:rsidRDefault="001476BC" w:rsidP="007977F3">
                            <w:pPr>
                              <w:rPr>
                                <w:sz w:val="24"/>
                              </w:rPr>
                            </w:pPr>
                          </w:p>
                          <w:p w:rsidR="001476BC" w:rsidRDefault="001476BC" w:rsidP="007977F3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-5.3pt;margin-top:10.4pt;width:223.25pt;height:50.4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" strokecolor="white" strokeweight=".5pt">
                <v:textbox inset="7.45pt,3.85pt,7.45pt,3.85pt">
                  <w:txbxContent>
                    <w:p w:rsidR="001476BC" w:rsidRDefault="001476BC" w:rsidP="007977F3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от </w:t>
                      </w:r>
                      <w:r w:rsidR="00A52C35">
                        <w:rPr>
                          <w:sz w:val="24"/>
                          <w:u w:val="single"/>
                        </w:rPr>
                        <w:t>30.12.2020</w:t>
                      </w:r>
                      <w:r>
                        <w:rPr>
                          <w:sz w:val="24"/>
                        </w:rPr>
                        <w:t xml:space="preserve"> № </w:t>
                      </w:r>
                      <w:r w:rsidR="00A52C35">
                        <w:rPr>
                          <w:sz w:val="24"/>
                          <w:u w:val="single"/>
                        </w:rPr>
                        <w:t>941</w:t>
                      </w:r>
                    </w:p>
                    <w:p w:rsidR="001476BC" w:rsidRDefault="001476BC" w:rsidP="007977F3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1476BC" w:rsidRPr="00BE76CA" w:rsidRDefault="001476BC" w:rsidP="007977F3">
                      <w:pPr>
                        <w:rPr>
                          <w:sz w:val="24"/>
                        </w:rPr>
                      </w:pPr>
                    </w:p>
                    <w:p w:rsidR="001476BC" w:rsidRPr="00BE76CA" w:rsidRDefault="001476BC" w:rsidP="007977F3">
                      <w:pPr>
                        <w:rPr>
                          <w:sz w:val="24"/>
                        </w:rPr>
                      </w:pPr>
                    </w:p>
                    <w:p w:rsidR="001476BC" w:rsidRDefault="001476BC" w:rsidP="007977F3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977F3" w:rsidRPr="00D82EB5" w:rsidRDefault="007977F3" w:rsidP="007977F3">
      <w:pPr>
        <w:rPr>
          <w:sz w:val="24"/>
        </w:rPr>
      </w:pPr>
    </w:p>
    <w:p w:rsidR="007977F3" w:rsidRPr="00D82EB5" w:rsidRDefault="007977F3" w:rsidP="007977F3">
      <w:pPr>
        <w:rPr>
          <w:sz w:val="24"/>
        </w:rPr>
      </w:pPr>
    </w:p>
    <w:p w:rsidR="007977F3" w:rsidRDefault="007977F3" w:rsidP="007977F3">
      <w:pPr>
        <w:rPr>
          <w:sz w:val="24"/>
        </w:rPr>
      </w:pPr>
    </w:p>
    <w:p w:rsidR="007977F3" w:rsidRDefault="007977F3" w:rsidP="007977F3">
      <w:pPr>
        <w:rPr>
          <w:sz w:val="24"/>
        </w:rPr>
      </w:pPr>
    </w:p>
    <w:p w:rsidR="00FC7781" w:rsidRDefault="007C301D" w:rsidP="001F640F">
      <w:pPr>
        <w:ind w:right="4959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404801">
        <w:rPr>
          <w:sz w:val="24"/>
          <w:szCs w:val="24"/>
        </w:rPr>
        <w:t xml:space="preserve"> внесении изменений в Положение</w:t>
      </w:r>
      <w:r w:rsidR="001F640F">
        <w:rPr>
          <w:sz w:val="24"/>
          <w:szCs w:val="24"/>
        </w:rPr>
        <w:t xml:space="preserve"> </w:t>
      </w:r>
      <w:r w:rsidR="00404801">
        <w:rPr>
          <w:sz w:val="24"/>
          <w:szCs w:val="24"/>
        </w:rPr>
        <w:t>о</w:t>
      </w:r>
      <w:r>
        <w:rPr>
          <w:sz w:val="24"/>
          <w:szCs w:val="24"/>
        </w:rPr>
        <w:t xml:space="preserve">б оплате труда работников муниципального </w:t>
      </w:r>
      <w:r w:rsidR="00E26B0A">
        <w:rPr>
          <w:sz w:val="24"/>
          <w:szCs w:val="24"/>
        </w:rPr>
        <w:t>учреждения «Гражданская защита</w:t>
      </w:r>
      <w:r w:rsidR="001F640F">
        <w:rPr>
          <w:sz w:val="24"/>
          <w:szCs w:val="24"/>
        </w:rPr>
        <w:t xml:space="preserve"> </w:t>
      </w:r>
      <w:r>
        <w:rPr>
          <w:sz w:val="24"/>
          <w:szCs w:val="24"/>
        </w:rPr>
        <w:t>Каслинского муниципального района»</w:t>
      </w:r>
    </w:p>
    <w:p w:rsidR="00FC7781" w:rsidRDefault="00FC7781" w:rsidP="00FC7781">
      <w:pPr>
        <w:jc w:val="both"/>
        <w:rPr>
          <w:sz w:val="24"/>
          <w:szCs w:val="24"/>
        </w:rPr>
      </w:pPr>
    </w:p>
    <w:p w:rsidR="00FC7781" w:rsidRPr="00B34183" w:rsidRDefault="00FC7781" w:rsidP="00FC7781">
      <w:pPr>
        <w:jc w:val="both"/>
        <w:rPr>
          <w:sz w:val="24"/>
          <w:szCs w:val="24"/>
        </w:rPr>
      </w:pPr>
    </w:p>
    <w:p w:rsidR="00B53E18" w:rsidRDefault="002D7005" w:rsidP="0093254F">
      <w:pPr>
        <w:ind w:firstLine="708"/>
        <w:jc w:val="both"/>
        <w:rPr>
          <w:sz w:val="24"/>
          <w:szCs w:val="24"/>
        </w:rPr>
      </w:pPr>
      <w:r w:rsidRPr="00510234">
        <w:rPr>
          <w:color w:val="000000"/>
          <w:sz w:val="25"/>
          <w:szCs w:val="25"/>
        </w:rPr>
        <w:t>Руководствуясь Федеральным законом от 06.10.2003 г. № 131-ФЗ «</w:t>
      </w:r>
      <w:r w:rsidRPr="00510234">
        <w:rPr>
          <w:sz w:val="25"/>
          <w:szCs w:val="25"/>
        </w:rPr>
        <w:t>Об общих принципах организации местного самоуправления в Российской Федерации</w:t>
      </w:r>
      <w:r w:rsidRPr="00510234">
        <w:rPr>
          <w:color w:val="000000"/>
          <w:sz w:val="25"/>
          <w:szCs w:val="25"/>
        </w:rPr>
        <w:t xml:space="preserve">», </w:t>
      </w:r>
      <w:r>
        <w:rPr>
          <w:color w:val="000000"/>
          <w:sz w:val="25"/>
          <w:szCs w:val="25"/>
        </w:rPr>
        <w:t>в соответствии с</w:t>
      </w:r>
      <w:r>
        <w:rPr>
          <w:sz w:val="24"/>
          <w:szCs w:val="24"/>
        </w:rPr>
        <w:t xml:space="preserve"> </w:t>
      </w:r>
      <w:r w:rsidR="00A36B40">
        <w:rPr>
          <w:sz w:val="24"/>
          <w:szCs w:val="24"/>
        </w:rPr>
        <w:t>Трудов</w:t>
      </w:r>
      <w:r w:rsidR="003F67E4">
        <w:rPr>
          <w:sz w:val="24"/>
          <w:szCs w:val="24"/>
        </w:rPr>
        <w:t>ым кодексом Российской Федерации</w:t>
      </w:r>
      <w:r w:rsidR="00F53175">
        <w:rPr>
          <w:sz w:val="24"/>
          <w:szCs w:val="24"/>
        </w:rPr>
        <w:t xml:space="preserve">, в связи с изменением </w:t>
      </w:r>
      <w:r w:rsidR="000A04E5">
        <w:rPr>
          <w:sz w:val="24"/>
          <w:szCs w:val="24"/>
        </w:rPr>
        <w:t xml:space="preserve">штатной численности </w:t>
      </w:r>
      <w:r w:rsidR="000A04E5" w:rsidRPr="00FA51EA">
        <w:rPr>
          <w:sz w:val="24"/>
          <w:szCs w:val="24"/>
        </w:rPr>
        <w:t>муниципального учреждения «Гражданская защита Каслинского муниципального района»</w:t>
      </w:r>
    </w:p>
    <w:p w:rsidR="003B0FA8" w:rsidRDefault="003B0FA8" w:rsidP="0093254F">
      <w:pPr>
        <w:ind w:firstLine="708"/>
        <w:jc w:val="both"/>
        <w:rPr>
          <w:sz w:val="24"/>
          <w:szCs w:val="24"/>
        </w:rPr>
      </w:pPr>
    </w:p>
    <w:p w:rsidR="003B0FA8" w:rsidRDefault="003B0FA8" w:rsidP="0093254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ПОСТАНОВЛЯЮ:</w:t>
      </w:r>
    </w:p>
    <w:p w:rsidR="003B0FA8" w:rsidRDefault="003B0FA8" w:rsidP="0093254F">
      <w:pPr>
        <w:ind w:firstLine="708"/>
        <w:jc w:val="both"/>
        <w:rPr>
          <w:sz w:val="24"/>
          <w:szCs w:val="24"/>
        </w:rPr>
      </w:pPr>
    </w:p>
    <w:p w:rsidR="00035E39" w:rsidRDefault="00035E39" w:rsidP="00FA51EA">
      <w:pPr>
        <w:pStyle w:val="a5"/>
        <w:numPr>
          <w:ilvl w:val="0"/>
          <w:numId w:val="9"/>
        </w:numPr>
        <w:ind w:left="0"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Утвердить структуру </w:t>
      </w:r>
      <w:r w:rsidRPr="00FA51EA">
        <w:rPr>
          <w:sz w:val="24"/>
          <w:szCs w:val="24"/>
        </w:rPr>
        <w:t>муниципального учреждения «Гражданская защита Каслинского муниципального района»</w:t>
      </w:r>
      <w:r>
        <w:rPr>
          <w:sz w:val="24"/>
          <w:szCs w:val="24"/>
        </w:rPr>
        <w:t xml:space="preserve"> согласно приложению № 1 к настоящему постановлению.</w:t>
      </w:r>
    </w:p>
    <w:p w:rsidR="00852BFA" w:rsidRDefault="00852BFA" w:rsidP="00FA51EA">
      <w:pPr>
        <w:pStyle w:val="a5"/>
        <w:numPr>
          <w:ilvl w:val="0"/>
          <w:numId w:val="9"/>
        </w:numPr>
        <w:ind w:left="0" w:right="-2" w:firstLine="709"/>
        <w:jc w:val="both"/>
        <w:rPr>
          <w:sz w:val="24"/>
          <w:szCs w:val="24"/>
        </w:rPr>
      </w:pPr>
      <w:r w:rsidRPr="00FA51EA">
        <w:rPr>
          <w:sz w:val="24"/>
          <w:szCs w:val="24"/>
        </w:rPr>
        <w:t>Внести изменения в</w:t>
      </w:r>
      <w:r w:rsidR="003B0FA8" w:rsidRPr="00FA51EA">
        <w:rPr>
          <w:sz w:val="24"/>
          <w:szCs w:val="24"/>
        </w:rPr>
        <w:t xml:space="preserve"> </w:t>
      </w:r>
      <w:r w:rsidR="004C57DA" w:rsidRPr="00FA51EA">
        <w:rPr>
          <w:sz w:val="24"/>
          <w:szCs w:val="24"/>
        </w:rPr>
        <w:t>П</w:t>
      </w:r>
      <w:r w:rsidRPr="00FA51EA">
        <w:rPr>
          <w:sz w:val="24"/>
          <w:szCs w:val="24"/>
        </w:rPr>
        <w:t xml:space="preserve">риложение </w:t>
      </w:r>
      <w:r w:rsidR="00A73BBF" w:rsidRPr="00FA51EA">
        <w:rPr>
          <w:sz w:val="24"/>
          <w:szCs w:val="24"/>
        </w:rPr>
        <w:t xml:space="preserve">№ </w:t>
      </w:r>
      <w:r w:rsidRPr="00FA51EA">
        <w:rPr>
          <w:sz w:val="24"/>
          <w:szCs w:val="24"/>
        </w:rPr>
        <w:t xml:space="preserve">1 к Положению об оплате труда работников муниципального учреждения «Гражданская защита Каслинского муниципального района», утвержденному </w:t>
      </w:r>
      <w:r w:rsidR="003B0FA8" w:rsidRPr="00FA51EA">
        <w:rPr>
          <w:sz w:val="24"/>
          <w:szCs w:val="24"/>
        </w:rPr>
        <w:t>постановление</w:t>
      </w:r>
      <w:r w:rsidRPr="00FA51EA">
        <w:rPr>
          <w:sz w:val="24"/>
          <w:szCs w:val="24"/>
        </w:rPr>
        <w:t>м</w:t>
      </w:r>
      <w:r w:rsidR="003B0FA8" w:rsidRPr="00FA51EA">
        <w:rPr>
          <w:sz w:val="24"/>
          <w:szCs w:val="24"/>
        </w:rPr>
        <w:t xml:space="preserve"> </w:t>
      </w:r>
      <w:r w:rsidR="00EA2855" w:rsidRPr="00FA51EA">
        <w:rPr>
          <w:sz w:val="24"/>
          <w:szCs w:val="24"/>
        </w:rPr>
        <w:t xml:space="preserve">администрации </w:t>
      </w:r>
      <w:r w:rsidR="003B0FA8" w:rsidRPr="00FA51EA">
        <w:rPr>
          <w:sz w:val="24"/>
          <w:szCs w:val="24"/>
        </w:rPr>
        <w:t xml:space="preserve">Каслинского муниципального района от </w:t>
      </w:r>
      <w:r w:rsidR="00A52455" w:rsidRPr="00FA51EA">
        <w:rPr>
          <w:sz w:val="24"/>
          <w:szCs w:val="24"/>
        </w:rPr>
        <w:t>2</w:t>
      </w:r>
      <w:r w:rsidR="00A73BBF" w:rsidRPr="00FA51EA">
        <w:rPr>
          <w:sz w:val="24"/>
          <w:szCs w:val="24"/>
        </w:rPr>
        <w:t>8</w:t>
      </w:r>
      <w:r w:rsidR="003B0FA8" w:rsidRPr="00FA51EA">
        <w:rPr>
          <w:sz w:val="24"/>
          <w:szCs w:val="24"/>
        </w:rPr>
        <w:t>.</w:t>
      </w:r>
      <w:r w:rsidR="00A73BBF" w:rsidRPr="00FA51EA">
        <w:rPr>
          <w:sz w:val="24"/>
          <w:szCs w:val="24"/>
        </w:rPr>
        <w:t>02</w:t>
      </w:r>
      <w:r w:rsidR="003B0FA8" w:rsidRPr="00FA51EA">
        <w:rPr>
          <w:sz w:val="24"/>
          <w:szCs w:val="24"/>
        </w:rPr>
        <w:t>.20</w:t>
      </w:r>
      <w:r w:rsidR="00A73BBF" w:rsidRPr="00FA51EA">
        <w:rPr>
          <w:sz w:val="24"/>
          <w:szCs w:val="24"/>
        </w:rPr>
        <w:t>20</w:t>
      </w:r>
      <w:r w:rsidR="003B0FA8" w:rsidRPr="00FA51EA">
        <w:rPr>
          <w:sz w:val="24"/>
          <w:szCs w:val="24"/>
        </w:rPr>
        <w:t xml:space="preserve"> </w:t>
      </w:r>
      <w:r w:rsidRPr="00FA51EA">
        <w:rPr>
          <w:sz w:val="24"/>
          <w:szCs w:val="24"/>
        </w:rPr>
        <w:t xml:space="preserve">г. </w:t>
      </w:r>
      <w:r w:rsidR="003B0FA8" w:rsidRPr="00FA51EA">
        <w:rPr>
          <w:sz w:val="24"/>
          <w:szCs w:val="24"/>
        </w:rPr>
        <w:t xml:space="preserve">№ </w:t>
      </w:r>
      <w:r w:rsidR="00A52455" w:rsidRPr="00FA51EA">
        <w:rPr>
          <w:sz w:val="24"/>
          <w:szCs w:val="24"/>
        </w:rPr>
        <w:t>1</w:t>
      </w:r>
      <w:r w:rsidR="00A73BBF" w:rsidRPr="00FA51EA">
        <w:rPr>
          <w:sz w:val="24"/>
          <w:szCs w:val="24"/>
        </w:rPr>
        <w:t>59</w:t>
      </w:r>
      <w:r w:rsidR="00FA51EA" w:rsidRPr="00FA51EA">
        <w:rPr>
          <w:sz w:val="24"/>
          <w:szCs w:val="24"/>
        </w:rPr>
        <w:t xml:space="preserve"> «</w:t>
      </w:r>
      <w:r w:rsidR="00FA51EA" w:rsidRPr="00FA51EA">
        <w:rPr>
          <w:sz w:val="25"/>
          <w:szCs w:val="25"/>
        </w:rPr>
        <w:t>Об утверждении Положения об оплате труда работников муниципального учреждения «Гражданская защита Каслинского муниципального района»</w:t>
      </w:r>
      <w:r w:rsidRPr="00FA51EA">
        <w:rPr>
          <w:sz w:val="24"/>
          <w:szCs w:val="24"/>
        </w:rPr>
        <w:t>,</w:t>
      </w:r>
      <w:r w:rsidR="00C33ED0">
        <w:rPr>
          <w:sz w:val="24"/>
          <w:szCs w:val="24"/>
        </w:rPr>
        <w:t xml:space="preserve"> </w:t>
      </w:r>
      <w:r w:rsidR="00C33ED0" w:rsidRPr="008A4775">
        <w:rPr>
          <w:sz w:val="24"/>
          <w:szCs w:val="24"/>
        </w:rPr>
        <w:t>с изменениями, внесенными постановлением администрации Каслинского муниципального района от 30.10.2020 г. № 773</w:t>
      </w:r>
      <w:r w:rsidR="00C33ED0">
        <w:rPr>
          <w:sz w:val="24"/>
          <w:szCs w:val="24"/>
        </w:rPr>
        <w:t xml:space="preserve">, </w:t>
      </w:r>
      <w:r w:rsidR="003F67E4" w:rsidRPr="00FA51EA">
        <w:rPr>
          <w:sz w:val="24"/>
          <w:szCs w:val="24"/>
        </w:rPr>
        <w:t xml:space="preserve">изложив его </w:t>
      </w:r>
      <w:r w:rsidR="00035E39">
        <w:rPr>
          <w:sz w:val="24"/>
          <w:szCs w:val="24"/>
        </w:rPr>
        <w:t>в новой редакции (Приложение № 2</w:t>
      </w:r>
      <w:r w:rsidR="003F67E4" w:rsidRPr="00FA51EA">
        <w:rPr>
          <w:sz w:val="24"/>
          <w:szCs w:val="24"/>
        </w:rPr>
        <w:t xml:space="preserve"> к настоящему постановлению)</w:t>
      </w:r>
      <w:r w:rsidR="00A73BBF" w:rsidRPr="00FA51EA">
        <w:rPr>
          <w:sz w:val="24"/>
          <w:szCs w:val="24"/>
        </w:rPr>
        <w:t>.</w:t>
      </w:r>
    </w:p>
    <w:p w:rsidR="000A399C" w:rsidRPr="00FA51EA" w:rsidRDefault="000A399C" w:rsidP="00FA51EA">
      <w:pPr>
        <w:pStyle w:val="a5"/>
        <w:numPr>
          <w:ilvl w:val="0"/>
          <w:numId w:val="9"/>
        </w:numPr>
        <w:ind w:left="0"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Признать утратившим силу постановление администрации Каслинского муниципального района от </w:t>
      </w:r>
      <w:r w:rsidR="002C3D09">
        <w:rPr>
          <w:sz w:val="24"/>
          <w:szCs w:val="24"/>
        </w:rPr>
        <w:t>30.10.2020 г. № 773 «О внесении изменений в Положение об оплате труда работников муниципального учреждения «Гражданская защита Каслинского муниципального района».</w:t>
      </w:r>
    </w:p>
    <w:p w:rsidR="003B0FA8" w:rsidRPr="000A3972" w:rsidRDefault="003B0FA8" w:rsidP="00FA51EA">
      <w:pPr>
        <w:pStyle w:val="a5"/>
        <w:numPr>
          <w:ilvl w:val="0"/>
          <w:numId w:val="9"/>
        </w:numPr>
        <w:ind w:left="0" w:right="-2" w:firstLine="709"/>
        <w:jc w:val="both"/>
        <w:rPr>
          <w:sz w:val="24"/>
          <w:szCs w:val="24"/>
        </w:rPr>
      </w:pPr>
      <w:r w:rsidRPr="000A3972">
        <w:rPr>
          <w:sz w:val="24"/>
          <w:szCs w:val="24"/>
        </w:rPr>
        <w:t>Управлению делами администрации Каслинского муниципального района (</w:t>
      </w:r>
      <w:r w:rsidR="00AD1AD5" w:rsidRPr="000A3972">
        <w:rPr>
          <w:sz w:val="24"/>
          <w:szCs w:val="24"/>
        </w:rPr>
        <w:t>Останин</w:t>
      </w:r>
      <w:r w:rsidRPr="000A3972">
        <w:rPr>
          <w:sz w:val="24"/>
          <w:szCs w:val="24"/>
        </w:rPr>
        <w:t>а Н.</w:t>
      </w:r>
      <w:r w:rsidR="00AD1AD5" w:rsidRPr="000A3972">
        <w:rPr>
          <w:sz w:val="24"/>
          <w:szCs w:val="24"/>
        </w:rPr>
        <w:t>С</w:t>
      </w:r>
      <w:r w:rsidRPr="000A3972">
        <w:rPr>
          <w:sz w:val="24"/>
          <w:szCs w:val="24"/>
        </w:rPr>
        <w:t xml:space="preserve">.) настоящее постановление </w:t>
      </w:r>
      <w:r w:rsidR="000A3972" w:rsidRPr="000A3972">
        <w:rPr>
          <w:sz w:val="24"/>
          <w:szCs w:val="24"/>
        </w:rPr>
        <w:t xml:space="preserve">разместить на официальном сайте администрации Каслинского муниципального района </w:t>
      </w:r>
      <w:r w:rsidR="000A3972" w:rsidRPr="000A3972">
        <w:rPr>
          <w:sz w:val="24"/>
          <w:szCs w:val="24"/>
          <w:lang w:val="en-US"/>
        </w:rPr>
        <w:t>www</w:t>
      </w:r>
      <w:r w:rsidR="000A3972" w:rsidRPr="000A3972">
        <w:rPr>
          <w:sz w:val="24"/>
          <w:szCs w:val="24"/>
        </w:rPr>
        <w:t>.</w:t>
      </w:r>
      <w:r w:rsidR="000A3972" w:rsidRPr="000A3972">
        <w:rPr>
          <w:sz w:val="24"/>
          <w:szCs w:val="24"/>
          <w:lang w:val="en-US"/>
        </w:rPr>
        <w:t>kasli</w:t>
      </w:r>
      <w:r w:rsidR="000A3972" w:rsidRPr="000A3972">
        <w:rPr>
          <w:sz w:val="24"/>
          <w:szCs w:val="24"/>
        </w:rPr>
        <w:t>.</w:t>
      </w:r>
      <w:r w:rsidR="000A3972" w:rsidRPr="000A3972">
        <w:rPr>
          <w:sz w:val="24"/>
          <w:szCs w:val="24"/>
          <w:lang w:val="en-US"/>
        </w:rPr>
        <w:t>org</w:t>
      </w:r>
      <w:r w:rsidR="000A3972" w:rsidRPr="000A3972">
        <w:rPr>
          <w:sz w:val="24"/>
          <w:szCs w:val="24"/>
        </w:rPr>
        <w:t>.</w:t>
      </w:r>
      <w:proofErr w:type="spellStart"/>
      <w:r w:rsidR="000A3972" w:rsidRPr="000A3972">
        <w:rPr>
          <w:sz w:val="24"/>
          <w:szCs w:val="24"/>
          <w:lang w:val="en-US"/>
        </w:rPr>
        <w:t>ru</w:t>
      </w:r>
      <w:proofErr w:type="spellEnd"/>
      <w:r w:rsidR="00C14E9C" w:rsidRPr="000A3972">
        <w:rPr>
          <w:sz w:val="24"/>
          <w:szCs w:val="24"/>
        </w:rPr>
        <w:t>.</w:t>
      </w:r>
    </w:p>
    <w:p w:rsidR="00C14E9C" w:rsidRPr="000A3972" w:rsidRDefault="000977D2" w:rsidP="00FA51EA">
      <w:pPr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C14E9C" w:rsidRPr="000A3972">
        <w:rPr>
          <w:sz w:val="24"/>
          <w:szCs w:val="24"/>
        </w:rPr>
        <w:t xml:space="preserve">. Настоящее постановление </w:t>
      </w:r>
      <w:r w:rsidR="003F67E4">
        <w:rPr>
          <w:sz w:val="24"/>
          <w:szCs w:val="24"/>
        </w:rPr>
        <w:t>вступает в силу</w:t>
      </w:r>
      <w:r w:rsidR="00C14E9C" w:rsidRPr="000A3972">
        <w:rPr>
          <w:sz w:val="24"/>
          <w:szCs w:val="24"/>
        </w:rPr>
        <w:t xml:space="preserve"> </w:t>
      </w:r>
      <w:r w:rsidR="00AD1AD5" w:rsidRPr="000A3972">
        <w:rPr>
          <w:sz w:val="24"/>
          <w:szCs w:val="24"/>
        </w:rPr>
        <w:t>с 01</w:t>
      </w:r>
      <w:r w:rsidR="00F53175">
        <w:rPr>
          <w:sz w:val="24"/>
          <w:szCs w:val="24"/>
        </w:rPr>
        <w:t xml:space="preserve"> января </w:t>
      </w:r>
      <w:r w:rsidR="00A73BBF" w:rsidRPr="000A3972">
        <w:rPr>
          <w:sz w:val="24"/>
          <w:szCs w:val="24"/>
        </w:rPr>
        <w:t>202</w:t>
      </w:r>
      <w:r w:rsidR="003F67E4">
        <w:rPr>
          <w:sz w:val="24"/>
          <w:szCs w:val="24"/>
        </w:rPr>
        <w:t>1</w:t>
      </w:r>
      <w:r w:rsidR="00AD1AD5" w:rsidRPr="000A3972">
        <w:rPr>
          <w:sz w:val="24"/>
          <w:szCs w:val="24"/>
        </w:rPr>
        <w:t xml:space="preserve"> г</w:t>
      </w:r>
      <w:r w:rsidR="00C14E9C" w:rsidRPr="000A3972">
        <w:rPr>
          <w:sz w:val="24"/>
          <w:szCs w:val="24"/>
        </w:rPr>
        <w:t>.</w:t>
      </w:r>
    </w:p>
    <w:p w:rsidR="00B53E18" w:rsidRDefault="000977D2" w:rsidP="00FA51EA">
      <w:pPr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B53E18">
        <w:rPr>
          <w:sz w:val="24"/>
          <w:szCs w:val="24"/>
        </w:rPr>
        <w:t xml:space="preserve">. </w:t>
      </w:r>
      <w:proofErr w:type="gramStart"/>
      <w:r w:rsidR="00B53E18">
        <w:rPr>
          <w:sz w:val="24"/>
          <w:szCs w:val="24"/>
        </w:rPr>
        <w:t xml:space="preserve">Контроль </w:t>
      </w:r>
      <w:r w:rsidR="00EA2855">
        <w:rPr>
          <w:sz w:val="24"/>
          <w:szCs w:val="24"/>
        </w:rPr>
        <w:t>за</w:t>
      </w:r>
      <w:proofErr w:type="gramEnd"/>
      <w:r w:rsidR="00EA2855">
        <w:rPr>
          <w:sz w:val="24"/>
          <w:szCs w:val="24"/>
        </w:rPr>
        <w:t xml:space="preserve"> </w:t>
      </w:r>
      <w:r w:rsidR="00B53E18">
        <w:rPr>
          <w:sz w:val="24"/>
          <w:szCs w:val="24"/>
        </w:rPr>
        <w:t>исполнени</w:t>
      </w:r>
      <w:r w:rsidR="00C14E9C">
        <w:rPr>
          <w:sz w:val="24"/>
          <w:szCs w:val="24"/>
        </w:rPr>
        <w:t>ем</w:t>
      </w:r>
      <w:r w:rsidR="00B53E18">
        <w:rPr>
          <w:sz w:val="24"/>
          <w:szCs w:val="24"/>
        </w:rPr>
        <w:t xml:space="preserve"> настоящего постановления </w:t>
      </w:r>
      <w:r w:rsidR="00C14E9C">
        <w:rPr>
          <w:sz w:val="24"/>
          <w:szCs w:val="24"/>
        </w:rPr>
        <w:t>оставляю за собой.</w:t>
      </w:r>
    </w:p>
    <w:p w:rsidR="00FC7781" w:rsidRDefault="00FC7781" w:rsidP="007977F3">
      <w:pPr>
        <w:jc w:val="both"/>
        <w:rPr>
          <w:sz w:val="24"/>
        </w:rPr>
      </w:pPr>
    </w:p>
    <w:p w:rsidR="00C14E9C" w:rsidRDefault="00C14E9C" w:rsidP="007977F3">
      <w:pPr>
        <w:jc w:val="both"/>
        <w:rPr>
          <w:sz w:val="24"/>
        </w:rPr>
      </w:pPr>
    </w:p>
    <w:p w:rsidR="00C14E9C" w:rsidRDefault="00C14E9C" w:rsidP="007977F3">
      <w:pPr>
        <w:jc w:val="both"/>
        <w:rPr>
          <w:sz w:val="24"/>
        </w:rPr>
      </w:pPr>
    </w:p>
    <w:p w:rsidR="00080A65" w:rsidRDefault="00D5707B" w:rsidP="007977F3">
      <w:pPr>
        <w:jc w:val="both"/>
        <w:rPr>
          <w:sz w:val="24"/>
        </w:rPr>
      </w:pPr>
      <w:r>
        <w:rPr>
          <w:sz w:val="24"/>
        </w:rPr>
        <w:t>Г</w:t>
      </w:r>
      <w:r w:rsidR="00080A65">
        <w:rPr>
          <w:sz w:val="24"/>
        </w:rPr>
        <w:t>лав</w:t>
      </w:r>
      <w:r>
        <w:rPr>
          <w:sz w:val="24"/>
        </w:rPr>
        <w:t>а</w:t>
      </w:r>
    </w:p>
    <w:p w:rsidR="00FC7781" w:rsidRDefault="00C10A11" w:rsidP="007977F3">
      <w:pPr>
        <w:jc w:val="both"/>
        <w:rPr>
          <w:sz w:val="24"/>
        </w:rPr>
      </w:pPr>
      <w:r>
        <w:rPr>
          <w:sz w:val="24"/>
        </w:rPr>
        <w:t>Каслинского муниципального района</w:t>
      </w:r>
      <w:r w:rsidR="00FC7781">
        <w:rPr>
          <w:sz w:val="24"/>
        </w:rPr>
        <w:tab/>
      </w:r>
      <w:r w:rsidR="00FC7781">
        <w:rPr>
          <w:sz w:val="24"/>
        </w:rPr>
        <w:tab/>
      </w:r>
      <w:r w:rsidR="00FC7781">
        <w:rPr>
          <w:sz w:val="24"/>
        </w:rPr>
        <w:tab/>
      </w:r>
      <w:r w:rsidR="00FC7781">
        <w:rPr>
          <w:sz w:val="24"/>
        </w:rPr>
        <w:tab/>
      </w:r>
      <w:r w:rsidR="005F5EB3">
        <w:rPr>
          <w:sz w:val="24"/>
        </w:rPr>
        <w:tab/>
      </w:r>
      <w:r w:rsidR="005F5EB3">
        <w:rPr>
          <w:sz w:val="24"/>
        </w:rPr>
        <w:tab/>
      </w:r>
      <w:r w:rsidR="00AD1AD5">
        <w:rPr>
          <w:sz w:val="24"/>
        </w:rPr>
        <w:t xml:space="preserve"> И</w:t>
      </w:r>
      <w:r w:rsidR="00D5707B" w:rsidRPr="00D5707B">
        <w:rPr>
          <w:sz w:val="24"/>
        </w:rPr>
        <w:t xml:space="preserve">.В. </w:t>
      </w:r>
      <w:r w:rsidR="00AD1AD5">
        <w:rPr>
          <w:sz w:val="24"/>
        </w:rPr>
        <w:t>Колыше</w:t>
      </w:r>
      <w:r w:rsidR="00D5707B" w:rsidRPr="00D5707B">
        <w:rPr>
          <w:sz w:val="24"/>
        </w:rPr>
        <w:t>в</w:t>
      </w:r>
    </w:p>
    <w:p w:rsidR="00A52C35" w:rsidRDefault="00A52C35" w:rsidP="007977F3">
      <w:pPr>
        <w:jc w:val="both"/>
        <w:rPr>
          <w:sz w:val="24"/>
        </w:rPr>
        <w:sectPr w:rsidR="00A52C35" w:rsidSect="00A52C35">
          <w:headerReference w:type="default" r:id="rId10"/>
          <w:pgSz w:w="11906" w:h="16838"/>
          <w:pgMar w:top="567" w:right="284" w:bottom="567" w:left="567" w:header="709" w:footer="709" w:gutter="0"/>
          <w:cols w:space="708"/>
          <w:titlePg/>
          <w:docGrid w:linePitch="360"/>
        </w:sectPr>
      </w:pPr>
    </w:p>
    <w:p w:rsidR="009E5137" w:rsidRPr="00D3380A" w:rsidRDefault="009E5137" w:rsidP="009E5137">
      <w:pPr>
        <w:tabs>
          <w:tab w:val="left" w:pos="10704"/>
        </w:tabs>
        <w:rPr>
          <w:sz w:val="24"/>
          <w:szCs w:val="24"/>
        </w:rPr>
      </w:pPr>
      <w:r w:rsidRPr="00D3380A">
        <w:rPr>
          <w:sz w:val="24"/>
          <w:szCs w:val="24"/>
        </w:rPr>
        <w:lastRenderedPageBreak/>
        <w:t>Согласовано:</w:t>
      </w:r>
      <w:r w:rsidRPr="00D3380A">
        <w:rPr>
          <w:sz w:val="24"/>
          <w:szCs w:val="24"/>
        </w:rPr>
        <w:tab/>
        <w:t>Приложение №1</w:t>
      </w:r>
    </w:p>
    <w:p w:rsidR="009E5137" w:rsidRPr="00D3380A" w:rsidRDefault="009E5137" w:rsidP="009E5137">
      <w:pPr>
        <w:tabs>
          <w:tab w:val="left" w:pos="10704"/>
        </w:tabs>
        <w:rPr>
          <w:sz w:val="24"/>
          <w:szCs w:val="24"/>
        </w:rPr>
      </w:pPr>
      <w:r w:rsidRPr="00D3380A">
        <w:rPr>
          <w:sz w:val="24"/>
          <w:szCs w:val="24"/>
        </w:rPr>
        <w:t>Заместитель  главы</w:t>
      </w:r>
      <w:r w:rsidRPr="00D3380A">
        <w:rPr>
          <w:sz w:val="24"/>
          <w:szCs w:val="24"/>
        </w:rPr>
        <w:tab/>
        <w:t xml:space="preserve">к постановлению администрации </w:t>
      </w:r>
    </w:p>
    <w:p w:rsidR="009E5137" w:rsidRPr="00D3380A" w:rsidRDefault="009E5137" w:rsidP="009E5137">
      <w:pPr>
        <w:tabs>
          <w:tab w:val="left" w:pos="10704"/>
        </w:tabs>
        <w:rPr>
          <w:sz w:val="24"/>
          <w:szCs w:val="24"/>
        </w:rPr>
      </w:pPr>
      <w:r w:rsidRPr="00D3380A">
        <w:rPr>
          <w:sz w:val="24"/>
          <w:szCs w:val="24"/>
        </w:rPr>
        <w:t>Каслинского муниципального района</w:t>
      </w:r>
      <w:r w:rsidRPr="00D3380A">
        <w:rPr>
          <w:sz w:val="24"/>
          <w:szCs w:val="24"/>
        </w:rPr>
        <w:tab/>
        <w:t xml:space="preserve"> Каслинского муниципального  района</w:t>
      </w:r>
    </w:p>
    <w:p w:rsidR="00A52C35" w:rsidRDefault="009E5137" w:rsidP="00A52C35">
      <w:pPr>
        <w:rPr>
          <w:sz w:val="24"/>
        </w:rPr>
      </w:pPr>
      <w:r w:rsidRPr="00D3380A">
        <w:rPr>
          <w:sz w:val="24"/>
          <w:szCs w:val="24"/>
        </w:rPr>
        <w:t xml:space="preserve">  </w:t>
      </w:r>
      <w:r w:rsidRPr="00D3380A">
        <w:rPr>
          <w:sz w:val="24"/>
          <w:szCs w:val="24"/>
        </w:rPr>
        <w:tab/>
      </w:r>
      <w:r w:rsidR="00A52C35">
        <w:rPr>
          <w:sz w:val="24"/>
          <w:szCs w:val="24"/>
        </w:rPr>
        <w:tab/>
      </w:r>
      <w:r w:rsidR="00A52C35">
        <w:rPr>
          <w:sz w:val="24"/>
          <w:szCs w:val="24"/>
        </w:rPr>
        <w:tab/>
      </w:r>
      <w:r w:rsidR="00A52C35">
        <w:rPr>
          <w:sz w:val="24"/>
          <w:szCs w:val="24"/>
        </w:rPr>
        <w:tab/>
      </w:r>
      <w:r w:rsidR="00A52C35">
        <w:rPr>
          <w:sz w:val="24"/>
          <w:szCs w:val="24"/>
        </w:rPr>
        <w:tab/>
      </w:r>
      <w:r w:rsidR="00A52C35">
        <w:rPr>
          <w:sz w:val="24"/>
          <w:szCs w:val="24"/>
        </w:rPr>
        <w:tab/>
      </w:r>
      <w:r w:rsidR="00A52C35">
        <w:rPr>
          <w:sz w:val="24"/>
          <w:szCs w:val="24"/>
        </w:rPr>
        <w:tab/>
      </w:r>
      <w:r w:rsidR="00A52C35">
        <w:rPr>
          <w:sz w:val="24"/>
          <w:szCs w:val="24"/>
        </w:rPr>
        <w:tab/>
      </w:r>
      <w:r w:rsidR="00A52C35">
        <w:rPr>
          <w:sz w:val="24"/>
          <w:szCs w:val="24"/>
        </w:rPr>
        <w:tab/>
      </w:r>
      <w:r w:rsidR="00A52C35">
        <w:rPr>
          <w:sz w:val="24"/>
          <w:szCs w:val="24"/>
        </w:rPr>
        <w:tab/>
      </w:r>
      <w:r w:rsidR="00A52C35">
        <w:rPr>
          <w:sz w:val="24"/>
          <w:szCs w:val="24"/>
        </w:rPr>
        <w:tab/>
      </w:r>
      <w:r w:rsidR="00A52C35">
        <w:rPr>
          <w:sz w:val="24"/>
          <w:szCs w:val="24"/>
        </w:rPr>
        <w:tab/>
      </w:r>
      <w:r w:rsidR="00A52C35">
        <w:rPr>
          <w:sz w:val="24"/>
          <w:szCs w:val="24"/>
        </w:rPr>
        <w:tab/>
      </w:r>
      <w:r w:rsidR="00A52C35">
        <w:rPr>
          <w:sz w:val="24"/>
          <w:szCs w:val="24"/>
        </w:rPr>
        <w:tab/>
      </w:r>
      <w:r w:rsidR="00A52C35">
        <w:rPr>
          <w:sz w:val="24"/>
          <w:szCs w:val="24"/>
        </w:rPr>
        <w:tab/>
        <w:t xml:space="preserve">   </w:t>
      </w:r>
      <w:r w:rsidR="00A52C35">
        <w:rPr>
          <w:sz w:val="24"/>
        </w:rPr>
        <w:t xml:space="preserve">от </w:t>
      </w:r>
      <w:r w:rsidR="00A52C35">
        <w:rPr>
          <w:sz w:val="24"/>
          <w:u w:val="single"/>
        </w:rPr>
        <w:t>30.12.2020</w:t>
      </w:r>
      <w:r w:rsidR="00A52C35">
        <w:rPr>
          <w:sz w:val="24"/>
        </w:rPr>
        <w:t xml:space="preserve"> № </w:t>
      </w:r>
      <w:r w:rsidR="00A52C35">
        <w:rPr>
          <w:sz w:val="24"/>
          <w:u w:val="single"/>
        </w:rPr>
        <w:t>941</w:t>
      </w:r>
    </w:p>
    <w:p w:rsidR="009E5137" w:rsidRPr="00D3380A" w:rsidRDefault="009E5137" w:rsidP="009E5137">
      <w:pPr>
        <w:tabs>
          <w:tab w:val="left" w:pos="10704"/>
        </w:tabs>
        <w:rPr>
          <w:sz w:val="24"/>
          <w:szCs w:val="24"/>
        </w:rPr>
      </w:pPr>
    </w:p>
    <w:p w:rsidR="009E5137" w:rsidRPr="00D3380A" w:rsidRDefault="009E5137" w:rsidP="009E5137">
      <w:pPr>
        <w:tabs>
          <w:tab w:val="center" w:pos="7852"/>
        </w:tabs>
        <w:rPr>
          <w:sz w:val="24"/>
          <w:szCs w:val="24"/>
        </w:rPr>
      </w:pPr>
      <w:r w:rsidRPr="00D3380A">
        <w:rPr>
          <w:sz w:val="24"/>
          <w:szCs w:val="24"/>
        </w:rPr>
        <w:t xml:space="preserve">                                             Н.В. Никифоров</w:t>
      </w:r>
      <w:r w:rsidRPr="00D3380A">
        <w:rPr>
          <w:sz w:val="24"/>
          <w:szCs w:val="24"/>
        </w:rPr>
        <w:tab/>
      </w:r>
    </w:p>
    <w:p w:rsidR="009E5137" w:rsidRPr="00D3380A" w:rsidRDefault="009E5137" w:rsidP="009E5137">
      <w:pPr>
        <w:rPr>
          <w:sz w:val="24"/>
          <w:szCs w:val="24"/>
        </w:rPr>
      </w:pPr>
      <w:r w:rsidRPr="00D3380A">
        <w:rPr>
          <w:sz w:val="24"/>
          <w:szCs w:val="24"/>
        </w:rPr>
        <w:t xml:space="preserve">«___»____________ 2020 год </w:t>
      </w:r>
    </w:p>
    <w:p w:rsidR="009E5137" w:rsidRPr="00D3380A" w:rsidRDefault="009E5137" w:rsidP="009E5137">
      <w:pPr>
        <w:jc w:val="center"/>
        <w:rPr>
          <w:b/>
          <w:sz w:val="24"/>
          <w:szCs w:val="24"/>
        </w:rPr>
      </w:pPr>
      <w:r w:rsidRPr="00D3380A">
        <w:rPr>
          <w:b/>
          <w:sz w:val="24"/>
          <w:szCs w:val="24"/>
        </w:rPr>
        <w:t xml:space="preserve">СТРУКТУРА </w:t>
      </w:r>
    </w:p>
    <w:p w:rsidR="009E5137" w:rsidRPr="00D3380A" w:rsidRDefault="009E5137" w:rsidP="009E5137">
      <w:pPr>
        <w:jc w:val="center"/>
        <w:rPr>
          <w:b/>
          <w:sz w:val="24"/>
          <w:szCs w:val="24"/>
        </w:rPr>
      </w:pPr>
      <w:r w:rsidRPr="00D3380A">
        <w:rPr>
          <w:b/>
          <w:sz w:val="24"/>
          <w:szCs w:val="24"/>
        </w:rPr>
        <w:t>муниципального учреждения</w:t>
      </w:r>
    </w:p>
    <w:p w:rsidR="009E5137" w:rsidRPr="00D3380A" w:rsidRDefault="009E5137" w:rsidP="009E5137">
      <w:pPr>
        <w:jc w:val="center"/>
        <w:rPr>
          <w:b/>
          <w:sz w:val="24"/>
          <w:szCs w:val="24"/>
        </w:rPr>
      </w:pPr>
      <w:r w:rsidRPr="00D3380A">
        <w:rPr>
          <w:b/>
          <w:sz w:val="24"/>
          <w:szCs w:val="24"/>
        </w:rPr>
        <w:t xml:space="preserve">«Гражданская защита Каслинского муниципального района» с 01.01.2021 </w:t>
      </w:r>
    </w:p>
    <w:tbl>
      <w:tblPr>
        <w:tblpPr w:leftFromText="180" w:rightFromText="180" w:vertAnchor="text" w:tblpX="10509" w:tblpY="69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26"/>
      </w:tblGrid>
      <w:tr w:rsidR="009E5137" w:rsidRPr="00D3380A" w:rsidTr="005E3B36">
        <w:trPr>
          <w:trHeight w:val="557"/>
        </w:trPr>
        <w:tc>
          <w:tcPr>
            <w:tcW w:w="3526" w:type="dxa"/>
          </w:tcPr>
          <w:p w:rsidR="009E5137" w:rsidRPr="00D3380A" w:rsidRDefault="009E5137" w:rsidP="005E3B36">
            <w:pPr>
              <w:jc w:val="center"/>
              <w:rPr>
                <w:sz w:val="24"/>
                <w:szCs w:val="24"/>
              </w:rPr>
            </w:pPr>
            <w:r w:rsidRPr="00D3380A">
              <w:rPr>
                <w:sz w:val="24"/>
                <w:szCs w:val="24"/>
              </w:rPr>
              <w:t>Оператор системы -112</w:t>
            </w:r>
          </w:p>
          <w:p w:rsidR="009E5137" w:rsidRPr="00D3380A" w:rsidRDefault="009E5137" w:rsidP="005E3B36">
            <w:pPr>
              <w:jc w:val="center"/>
              <w:rPr>
                <w:sz w:val="24"/>
                <w:szCs w:val="24"/>
              </w:rPr>
            </w:pPr>
            <w:r w:rsidRPr="00D3380A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1CBDFCFE" wp14:editId="3F9F5A77">
                      <wp:simplePos x="0" y="0"/>
                      <wp:positionH relativeFrom="column">
                        <wp:posOffset>2162175</wp:posOffset>
                      </wp:positionH>
                      <wp:positionV relativeFrom="paragraph">
                        <wp:posOffset>0</wp:posOffset>
                      </wp:positionV>
                      <wp:extent cx="353060" cy="0"/>
                      <wp:effectExtent l="9525" t="9525" r="8890" b="9525"/>
                      <wp:wrapNone/>
                      <wp:docPr id="45" name="Прямая со стрелкой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530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5" o:spid="_x0000_s1026" type="#_x0000_t32" style="position:absolute;margin-left:170.25pt;margin-top:0;width:27.8pt;height:0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"/>
                  </w:pict>
                </mc:Fallback>
              </mc:AlternateContent>
            </w:r>
            <w:r w:rsidRPr="00D3380A">
              <w:rPr>
                <w:sz w:val="24"/>
                <w:szCs w:val="24"/>
              </w:rPr>
              <w:t>- 4 человека</w:t>
            </w:r>
          </w:p>
        </w:tc>
      </w:tr>
    </w:tbl>
    <w:p w:rsidR="009E5137" w:rsidRPr="00D3380A" w:rsidRDefault="009E5137" w:rsidP="009E5137">
      <w:pPr>
        <w:rPr>
          <w:vanish/>
          <w:sz w:val="24"/>
          <w:szCs w:val="24"/>
        </w:rPr>
      </w:pPr>
    </w:p>
    <w:tbl>
      <w:tblPr>
        <w:tblpPr w:leftFromText="180" w:rightFromText="180" w:vertAnchor="text" w:horzAnchor="page" w:tblpX="4939" w:tblpY="29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70"/>
      </w:tblGrid>
      <w:tr w:rsidR="009E5137" w:rsidRPr="00D3380A" w:rsidTr="005E3B36">
        <w:trPr>
          <w:trHeight w:val="329"/>
        </w:trPr>
        <w:tc>
          <w:tcPr>
            <w:tcW w:w="2870" w:type="dxa"/>
          </w:tcPr>
          <w:p w:rsidR="009E5137" w:rsidRPr="00D3380A" w:rsidRDefault="009E5137" w:rsidP="005E3B36">
            <w:pPr>
              <w:jc w:val="center"/>
              <w:rPr>
                <w:sz w:val="24"/>
                <w:szCs w:val="24"/>
              </w:rPr>
            </w:pPr>
            <w:r w:rsidRPr="00D3380A">
              <w:rPr>
                <w:sz w:val="24"/>
                <w:szCs w:val="24"/>
              </w:rPr>
              <w:t>Зам. начальника МУ «ГЗ КМР» (по обучению) – начальник курсов ГО</w:t>
            </w:r>
          </w:p>
          <w:p w:rsidR="009E5137" w:rsidRPr="00D3380A" w:rsidRDefault="009E5137" w:rsidP="005E3B36">
            <w:pPr>
              <w:jc w:val="center"/>
              <w:rPr>
                <w:sz w:val="24"/>
                <w:szCs w:val="24"/>
              </w:rPr>
            </w:pPr>
          </w:p>
        </w:tc>
      </w:tr>
    </w:tbl>
    <w:p w:rsidR="009E5137" w:rsidRPr="00D3380A" w:rsidRDefault="009E5137" w:rsidP="009E5137">
      <w:pPr>
        <w:jc w:val="center"/>
        <w:rPr>
          <w:sz w:val="24"/>
          <w:szCs w:val="24"/>
        </w:rPr>
      </w:pP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F5E57ED" wp14:editId="416010FD">
                <wp:simplePos x="0" y="0"/>
                <wp:positionH relativeFrom="column">
                  <wp:posOffset>2677795</wp:posOffset>
                </wp:positionH>
                <wp:positionV relativeFrom="paragraph">
                  <wp:posOffset>1059815</wp:posOffset>
                </wp:positionV>
                <wp:extent cx="1828800" cy="457200"/>
                <wp:effectExtent l="10795" t="12065" r="8255" b="6985"/>
                <wp:wrapNone/>
                <wp:docPr id="4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5137" w:rsidRPr="001B7668" w:rsidRDefault="009E5137" w:rsidP="009E513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B7668">
                              <w:rPr>
                                <w:b/>
                              </w:rPr>
                              <w:t>Курсы гражданской обороны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6" o:spid="_x0000_s1028" type="#_x0000_t202" style="position:absolute;left:0;text-align:left;margin-left:210.85pt;margin-top:83.45pt;width:2in;height:3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">
                <v:textbox>
                  <w:txbxContent>
                    <w:p w:rsidR="009E5137" w:rsidRPr="001B7668" w:rsidRDefault="009E5137" w:rsidP="009E5137">
                      <w:pPr>
                        <w:jc w:val="center"/>
                        <w:rPr>
                          <w:b/>
                        </w:rPr>
                      </w:pPr>
                      <w:r w:rsidRPr="001B7668">
                        <w:rPr>
                          <w:b/>
                        </w:rPr>
                        <w:t>Курсы гражданской обороны</w:t>
                      </w:r>
                    </w:p>
                  </w:txbxContent>
                </v:textbox>
              </v:shape>
            </w:pict>
          </mc:Fallback>
        </mc:AlternateContent>
      </w: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D789759" wp14:editId="3652F837">
                <wp:simplePos x="0" y="0"/>
                <wp:positionH relativeFrom="column">
                  <wp:posOffset>3551555</wp:posOffset>
                </wp:positionH>
                <wp:positionV relativeFrom="paragraph">
                  <wp:posOffset>830580</wp:posOffset>
                </wp:positionV>
                <wp:extent cx="0" cy="228600"/>
                <wp:effectExtent l="8255" t="11430" r="10795" b="762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flip:x 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.65pt,65.4pt" to="279.65pt,8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"/>
            </w:pict>
          </mc:Fallback>
        </mc:AlternateContent>
      </w: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8092961" wp14:editId="02852816">
                <wp:simplePos x="0" y="0"/>
                <wp:positionH relativeFrom="column">
                  <wp:posOffset>3552190</wp:posOffset>
                </wp:positionH>
                <wp:positionV relativeFrom="paragraph">
                  <wp:posOffset>1516380</wp:posOffset>
                </wp:positionV>
                <wp:extent cx="635" cy="404495"/>
                <wp:effectExtent l="8890" t="11430" r="9525" b="12700"/>
                <wp:wrapNone/>
                <wp:docPr id="48" name="Прямая со стрелкой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4044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8" o:spid="_x0000_s1026" type="#_x0000_t32" style="position:absolute;margin-left:279.7pt;margin-top:119.4pt;width:.05pt;height:31.85pt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"/>
            </w:pict>
          </mc:Fallback>
        </mc:AlternateContent>
      </w: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95F9029" wp14:editId="722A4943">
                <wp:simplePos x="0" y="0"/>
                <wp:positionH relativeFrom="column">
                  <wp:posOffset>3551555</wp:posOffset>
                </wp:positionH>
                <wp:positionV relativeFrom="paragraph">
                  <wp:posOffset>1516380</wp:posOffset>
                </wp:positionV>
                <wp:extent cx="635" cy="635"/>
                <wp:effectExtent l="8255" t="11430" r="10160" b="6985"/>
                <wp:wrapNone/>
                <wp:docPr id="49" name="Прямая со стрелкой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9" o:spid="_x0000_s1026" type="#_x0000_t32" style="position:absolute;margin-left:279.65pt;margin-top:119.4pt;width:.05pt;height:.0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"/>
            </w:pict>
          </mc:Fallback>
        </mc:AlternateContent>
      </w: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B499469" wp14:editId="30CF70C3">
                <wp:simplePos x="0" y="0"/>
                <wp:positionH relativeFrom="column">
                  <wp:posOffset>7696835</wp:posOffset>
                </wp:positionH>
                <wp:positionV relativeFrom="paragraph">
                  <wp:posOffset>2316480</wp:posOffset>
                </wp:positionV>
                <wp:extent cx="0" cy="342900"/>
                <wp:effectExtent l="10160" t="11430" r="8890" b="762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6.05pt,182.4pt" to="606.05pt,20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"/>
            </w:pict>
          </mc:Fallback>
        </mc:AlternateContent>
      </w: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125C2E8" wp14:editId="40B2FE7F">
                <wp:simplePos x="0" y="0"/>
                <wp:positionH relativeFrom="column">
                  <wp:posOffset>7696835</wp:posOffset>
                </wp:positionH>
                <wp:positionV relativeFrom="paragraph">
                  <wp:posOffset>1516380</wp:posOffset>
                </wp:positionV>
                <wp:extent cx="0" cy="228600"/>
                <wp:effectExtent l="10160" t="11430" r="8890" b="762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6.05pt,119.4pt" to="606.05pt,13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"/>
            </w:pict>
          </mc:Fallback>
        </mc:AlternateContent>
      </w: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DDA1B2A" wp14:editId="2350E99C">
                <wp:simplePos x="0" y="0"/>
                <wp:positionH relativeFrom="column">
                  <wp:posOffset>7696835</wp:posOffset>
                </wp:positionH>
                <wp:positionV relativeFrom="paragraph">
                  <wp:posOffset>830580</wp:posOffset>
                </wp:positionV>
                <wp:extent cx="0" cy="228600"/>
                <wp:effectExtent l="10160" t="11430" r="8890" b="762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6.05pt,65.4pt" to="606.05pt,8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"/>
            </w:pict>
          </mc:Fallback>
        </mc:AlternateContent>
      </w: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21EC6DB" wp14:editId="21BFC0D0">
                <wp:simplePos x="0" y="0"/>
                <wp:positionH relativeFrom="column">
                  <wp:posOffset>1028700</wp:posOffset>
                </wp:positionH>
                <wp:positionV relativeFrom="paragraph">
                  <wp:posOffset>830580</wp:posOffset>
                </wp:positionV>
                <wp:extent cx="6668135" cy="0"/>
                <wp:effectExtent l="9525" t="11430" r="8890" b="762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81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65.4pt" to="606.05pt,6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"/>
            </w:pict>
          </mc:Fallback>
        </mc:AlternateContent>
      </w: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454ABC6" wp14:editId="4F4EBE52">
                <wp:simplePos x="0" y="0"/>
                <wp:positionH relativeFrom="column">
                  <wp:posOffset>6630035</wp:posOffset>
                </wp:positionH>
                <wp:positionV relativeFrom="paragraph">
                  <wp:posOffset>1744980</wp:posOffset>
                </wp:positionV>
                <wp:extent cx="2143760" cy="571500"/>
                <wp:effectExtent l="10160" t="11430" r="8255" b="7620"/>
                <wp:wrapNone/>
                <wp:docPr id="54" name="Поле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76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5137" w:rsidRPr="00734CC8" w:rsidRDefault="009E5137" w:rsidP="009E5137">
                            <w:r>
                              <w:t>Заместитель начальника МУ «ГЗ КМР» - начальник ЕДДС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4" o:spid="_x0000_s1029" type="#_x0000_t202" style="position:absolute;left:0;text-align:left;margin-left:522.05pt;margin-top:137.4pt;width:168.8pt;height:4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">
                <v:textbox>
                  <w:txbxContent>
                    <w:p w:rsidR="009E5137" w:rsidRPr="00734CC8" w:rsidRDefault="009E5137" w:rsidP="009E5137">
                      <w:r>
                        <w:t>Заместитель начальника МУ «ГЗ КМР» - начальник ЕДДС</w:t>
                      </w:r>
                    </w:p>
                  </w:txbxContent>
                </v:textbox>
              </v:shape>
            </w:pict>
          </mc:Fallback>
        </mc:AlternateContent>
      </w: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AE81F24" wp14:editId="55FF6944">
                <wp:simplePos x="0" y="0"/>
                <wp:positionH relativeFrom="column">
                  <wp:posOffset>6579235</wp:posOffset>
                </wp:positionH>
                <wp:positionV relativeFrom="paragraph">
                  <wp:posOffset>1059180</wp:posOffset>
                </wp:positionV>
                <wp:extent cx="2194560" cy="457200"/>
                <wp:effectExtent l="6985" t="11430" r="8255" b="7620"/>
                <wp:wrapNone/>
                <wp:docPr id="55" name="Поле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5137" w:rsidRPr="001B7668" w:rsidRDefault="009E5137" w:rsidP="009E513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B7668">
                              <w:rPr>
                                <w:b/>
                              </w:rPr>
                              <w:t>Единая дежурно-диспетчерская служба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5" o:spid="_x0000_s1030" type="#_x0000_t202" style="position:absolute;left:0;text-align:left;margin-left:518.05pt;margin-top:83.4pt;width:172.8pt;height:3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">
                <v:textbox>
                  <w:txbxContent>
                    <w:p w:rsidR="009E5137" w:rsidRPr="001B7668" w:rsidRDefault="009E5137" w:rsidP="009E5137">
                      <w:pPr>
                        <w:jc w:val="center"/>
                        <w:rPr>
                          <w:b/>
                        </w:rPr>
                      </w:pPr>
                      <w:r w:rsidRPr="001B7668">
                        <w:rPr>
                          <w:b/>
                        </w:rPr>
                        <w:t>Единая дежурно-диспетчерская служба</w:t>
                      </w:r>
                    </w:p>
                  </w:txbxContent>
                </v:textbox>
              </v:shape>
            </w:pict>
          </mc:Fallback>
        </mc:AlternateContent>
      </w: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2763097" wp14:editId="4B32F75B">
                <wp:simplePos x="0" y="0"/>
                <wp:positionH relativeFrom="column">
                  <wp:posOffset>1828800</wp:posOffset>
                </wp:positionH>
                <wp:positionV relativeFrom="paragraph">
                  <wp:posOffset>2430780</wp:posOffset>
                </wp:positionV>
                <wp:extent cx="0" cy="0"/>
                <wp:effectExtent l="9525" t="11430" r="9525" b="762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191.4pt" to="2in,19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"/>
            </w:pict>
          </mc:Fallback>
        </mc:AlternateContent>
      </w: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D484A7A" wp14:editId="595E2427">
                <wp:simplePos x="0" y="0"/>
                <wp:positionH relativeFrom="column">
                  <wp:posOffset>5029200</wp:posOffset>
                </wp:positionH>
                <wp:positionV relativeFrom="paragraph">
                  <wp:posOffset>601980</wp:posOffset>
                </wp:positionV>
                <wp:extent cx="0" cy="228600"/>
                <wp:effectExtent l="9525" t="11430" r="9525" b="762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47.4pt" to="396pt,6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"/>
            </w:pict>
          </mc:Fallback>
        </mc:AlternateContent>
      </w: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B9DD37F" wp14:editId="40C7751F">
                <wp:simplePos x="0" y="0"/>
                <wp:positionH relativeFrom="column">
                  <wp:posOffset>1028700</wp:posOffset>
                </wp:positionH>
                <wp:positionV relativeFrom="paragraph">
                  <wp:posOffset>830580</wp:posOffset>
                </wp:positionV>
                <wp:extent cx="0" cy="228600"/>
                <wp:effectExtent l="9525" t="11430" r="9525" b="762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8" o:spid="_x0000_s1026" style="position:absolute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65.4pt" to="81pt,8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"/>
            </w:pict>
          </mc:Fallback>
        </mc:AlternateContent>
      </w: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EE4F2C4" wp14:editId="70420E22">
                <wp:simplePos x="0" y="0"/>
                <wp:positionH relativeFrom="column">
                  <wp:posOffset>228600</wp:posOffset>
                </wp:positionH>
                <wp:positionV relativeFrom="paragraph">
                  <wp:posOffset>1059180</wp:posOffset>
                </wp:positionV>
                <wp:extent cx="1600200" cy="342900"/>
                <wp:effectExtent l="9525" t="11430" r="9525" b="7620"/>
                <wp:wrapNone/>
                <wp:docPr id="59" name="Поле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5137" w:rsidRDefault="009E5137" w:rsidP="009E5137">
                            <w:pPr>
                              <w:jc w:val="center"/>
                            </w:pPr>
                            <w:r>
                              <w:t>Главный бухгалтер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9" o:spid="_x0000_s1031" type="#_x0000_t202" style="position:absolute;left:0;text-align:left;margin-left:18pt;margin-top:83.4pt;width:126pt;height:2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">
                <v:textbox>
                  <w:txbxContent>
                    <w:p w:rsidR="009E5137" w:rsidRDefault="009E5137" w:rsidP="009E5137">
                      <w:pPr>
                        <w:jc w:val="center"/>
                      </w:pPr>
                      <w:r>
                        <w:t>Главный бухгалтер</w:t>
                      </w:r>
                    </w:p>
                  </w:txbxContent>
                </v:textbox>
              </v:shape>
            </w:pict>
          </mc:Fallback>
        </mc:AlternateContent>
      </w: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12532C0" wp14:editId="7B18C816">
                <wp:simplePos x="0" y="0"/>
                <wp:positionH relativeFrom="column">
                  <wp:posOffset>3886200</wp:posOffset>
                </wp:positionH>
                <wp:positionV relativeFrom="paragraph">
                  <wp:posOffset>144780</wp:posOffset>
                </wp:positionV>
                <wp:extent cx="2286000" cy="457200"/>
                <wp:effectExtent l="9525" t="11430" r="9525" b="7620"/>
                <wp:wrapNone/>
                <wp:docPr id="60" name="Поле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5137" w:rsidRPr="001B7668" w:rsidRDefault="009E5137" w:rsidP="009E5137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1B7668">
                              <w:rPr>
                                <w:sz w:val="32"/>
                                <w:szCs w:val="32"/>
                              </w:rPr>
                              <w:t>Начальник учреждения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0" o:spid="_x0000_s1032" type="#_x0000_t202" style="position:absolute;left:0;text-align:left;margin-left:306pt;margin-top:11.4pt;width:180pt;height:3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">
                <v:textbox>
                  <w:txbxContent>
                    <w:p w:rsidR="009E5137" w:rsidRPr="001B7668" w:rsidRDefault="009E5137" w:rsidP="009E5137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1B7668">
                        <w:rPr>
                          <w:sz w:val="32"/>
                          <w:szCs w:val="32"/>
                        </w:rPr>
                        <w:t>Начальник учреждения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9E5137" w:rsidRPr="00D3380A" w:rsidRDefault="009E5137" w:rsidP="009E5137">
      <w:pPr>
        <w:rPr>
          <w:sz w:val="24"/>
          <w:szCs w:val="24"/>
        </w:rPr>
      </w:pPr>
    </w:p>
    <w:p w:rsidR="009E5137" w:rsidRPr="00D3380A" w:rsidRDefault="009E5137" w:rsidP="009E5137">
      <w:pPr>
        <w:rPr>
          <w:sz w:val="24"/>
          <w:szCs w:val="24"/>
        </w:rPr>
      </w:pPr>
    </w:p>
    <w:p w:rsidR="009E5137" w:rsidRPr="00D3380A" w:rsidRDefault="009E5137" w:rsidP="009E5137">
      <w:pPr>
        <w:rPr>
          <w:sz w:val="24"/>
          <w:szCs w:val="24"/>
        </w:rPr>
      </w:pPr>
    </w:p>
    <w:p w:rsidR="009E5137" w:rsidRPr="00D3380A" w:rsidRDefault="009E5137" w:rsidP="009E5137">
      <w:pPr>
        <w:rPr>
          <w:sz w:val="24"/>
          <w:szCs w:val="24"/>
        </w:rPr>
      </w:pP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0C0FA1E" wp14:editId="064809C6">
                <wp:simplePos x="0" y="0"/>
                <wp:positionH relativeFrom="column">
                  <wp:posOffset>2171700</wp:posOffset>
                </wp:positionH>
                <wp:positionV relativeFrom="paragraph">
                  <wp:posOffset>129540</wp:posOffset>
                </wp:positionV>
                <wp:extent cx="0" cy="3735705"/>
                <wp:effectExtent l="9525" t="5715" r="9525" b="1143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357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1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10.2pt" to="171pt,30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"/>
            </w:pict>
          </mc:Fallback>
        </mc:AlternateContent>
      </w:r>
    </w:p>
    <w:p w:rsidR="009E5137" w:rsidRPr="00D3380A" w:rsidRDefault="009E5137" w:rsidP="009E5137">
      <w:pPr>
        <w:rPr>
          <w:sz w:val="24"/>
          <w:szCs w:val="24"/>
        </w:rPr>
      </w:pPr>
    </w:p>
    <w:p w:rsidR="009E5137" w:rsidRPr="00D3380A" w:rsidRDefault="009E5137" w:rsidP="009E5137">
      <w:pPr>
        <w:rPr>
          <w:sz w:val="24"/>
          <w:szCs w:val="24"/>
        </w:rPr>
      </w:pPr>
    </w:p>
    <w:p w:rsidR="009E5137" w:rsidRPr="00D3380A" w:rsidRDefault="009E5137" w:rsidP="009E5137">
      <w:pPr>
        <w:rPr>
          <w:sz w:val="24"/>
          <w:szCs w:val="24"/>
        </w:rPr>
      </w:pPr>
    </w:p>
    <w:p w:rsidR="009E5137" w:rsidRPr="00D3380A" w:rsidRDefault="009E5137" w:rsidP="009E5137">
      <w:pPr>
        <w:rPr>
          <w:sz w:val="24"/>
          <w:szCs w:val="24"/>
        </w:rPr>
      </w:pP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14AB9F3D" wp14:editId="1708AFE0">
                <wp:simplePos x="0" y="0"/>
                <wp:positionH relativeFrom="column">
                  <wp:posOffset>228600</wp:posOffset>
                </wp:positionH>
                <wp:positionV relativeFrom="paragraph">
                  <wp:posOffset>114935</wp:posOffset>
                </wp:positionV>
                <wp:extent cx="1600200" cy="403860"/>
                <wp:effectExtent l="9525" t="10160" r="9525" b="5080"/>
                <wp:wrapNone/>
                <wp:docPr id="62" name="Прямоугольник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5137" w:rsidRDefault="009E5137" w:rsidP="009E5137">
                            <w:pPr>
                              <w:jc w:val="center"/>
                            </w:pPr>
                            <w:r>
                              <w:t>Специалист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2" o:spid="_x0000_s1033" style="position:absolute;margin-left:18pt;margin-top:9.05pt;width:126pt;height:31.8pt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">
                <v:textbox>
                  <w:txbxContent>
                    <w:p w:rsidR="009E5137" w:rsidRDefault="009E5137" w:rsidP="009E5137">
                      <w:pPr>
                        <w:jc w:val="center"/>
                      </w:pPr>
                      <w:r>
                        <w:t>Специалист</w:t>
                      </w:r>
                    </w:p>
                  </w:txbxContent>
                </v:textbox>
              </v:rect>
            </w:pict>
          </mc:Fallback>
        </mc:AlternateContent>
      </w:r>
    </w:p>
    <w:p w:rsidR="009E5137" w:rsidRPr="00D3380A" w:rsidRDefault="009E5137" w:rsidP="009E5137">
      <w:pPr>
        <w:rPr>
          <w:sz w:val="24"/>
          <w:szCs w:val="24"/>
        </w:rPr>
      </w:pP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34FEE3C" wp14:editId="6C73593B">
                <wp:simplePos x="0" y="0"/>
                <wp:positionH relativeFrom="column">
                  <wp:posOffset>1828800</wp:posOffset>
                </wp:positionH>
                <wp:positionV relativeFrom="paragraph">
                  <wp:posOffset>167640</wp:posOffset>
                </wp:positionV>
                <wp:extent cx="342900" cy="0"/>
                <wp:effectExtent l="9525" t="5715" r="9525" b="13335"/>
                <wp:wrapNone/>
                <wp:docPr id="63" name="Прямая со стрелкой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3" o:spid="_x0000_s1026" type="#_x0000_t32" style="position:absolute;margin-left:2in;margin-top:13.2pt;width:27pt;height:0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"/>
            </w:pict>
          </mc:Fallback>
        </mc:AlternateContent>
      </w:r>
    </w:p>
    <w:p w:rsidR="009E5137" w:rsidRPr="00D3380A" w:rsidRDefault="009E5137" w:rsidP="009E5137">
      <w:pPr>
        <w:rPr>
          <w:sz w:val="24"/>
          <w:szCs w:val="24"/>
        </w:rPr>
      </w:pPr>
    </w:p>
    <w:p w:rsidR="009E5137" w:rsidRPr="00D3380A" w:rsidRDefault="009E5137" w:rsidP="009E5137">
      <w:pPr>
        <w:rPr>
          <w:sz w:val="24"/>
          <w:szCs w:val="24"/>
        </w:rPr>
      </w:pP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0330BE5" wp14:editId="615C138D">
                <wp:simplePos x="0" y="0"/>
                <wp:positionH relativeFrom="column">
                  <wp:posOffset>228600</wp:posOffset>
                </wp:positionH>
                <wp:positionV relativeFrom="paragraph">
                  <wp:posOffset>160020</wp:posOffset>
                </wp:positionV>
                <wp:extent cx="1600200" cy="342900"/>
                <wp:effectExtent l="9525" t="7620" r="9525" b="11430"/>
                <wp:wrapNone/>
                <wp:docPr id="64" name="Поле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5137" w:rsidRDefault="009E5137" w:rsidP="009E5137">
                            <w:pPr>
                              <w:jc w:val="center"/>
                            </w:pPr>
                            <w:r>
                              <w:t>Инженер по ГО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4" o:spid="_x0000_s1034" type="#_x0000_t202" style="position:absolute;margin-left:18pt;margin-top:12.6pt;width:126pt;height:2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">
                <v:textbox>
                  <w:txbxContent>
                    <w:p w:rsidR="009E5137" w:rsidRDefault="009E5137" w:rsidP="009E5137">
                      <w:pPr>
                        <w:jc w:val="center"/>
                      </w:pPr>
                      <w:r>
                        <w:t>Инженер по ГО</w:t>
                      </w:r>
                    </w:p>
                  </w:txbxContent>
                </v:textbox>
              </v:shape>
            </w:pict>
          </mc:Fallback>
        </mc:AlternateContent>
      </w: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466ED61" wp14:editId="1BAD5DF5">
                <wp:simplePos x="0" y="0"/>
                <wp:positionH relativeFrom="column">
                  <wp:posOffset>6172200</wp:posOffset>
                </wp:positionH>
                <wp:positionV relativeFrom="paragraph">
                  <wp:posOffset>93345</wp:posOffset>
                </wp:positionV>
                <wp:extent cx="0" cy="38100"/>
                <wp:effectExtent l="9525" t="7620" r="9525" b="11430"/>
                <wp:wrapNone/>
                <wp:docPr id="65" name="Прямая со стрелкой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8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5" o:spid="_x0000_s1026" type="#_x0000_t32" style="position:absolute;margin-left:486pt;margin-top:7.35pt;width:0;height:3pt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"/>
            </w:pict>
          </mc:Fallback>
        </mc:AlternateContent>
      </w: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4FA50ED" wp14:editId="71FF7487">
                <wp:simplePos x="0" y="0"/>
                <wp:positionH relativeFrom="column">
                  <wp:posOffset>6172200</wp:posOffset>
                </wp:positionH>
                <wp:positionV relativeFrom="paragraph">
                  <wp:posOffset>131445</wp:posOffset>
                </wp:positionV>
                <wp:extent cx="43815" cy="2506980"/>
                <wp:effectExtent l="9525" t="7620" r="13335" b="9525"/>
                <wp:wrapNone/>
                <wp:docPr id="66" name="Прямая со стрелкой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15" cy="25069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6" o:spid="_x0000_s1026" type="#_x0000_t32" style="position:absolute;margin-left:486pt;margin-top:10.35pt;width:3.45pt;height:197.4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"/>
            </w:pict>
          </mc:Fallback>
        </mc:AlternateContent>
      </w: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026567A" wp14:editId="09D074D8">
                <wp:simplePos x="0" y="0"/>
                <wp:positionH relativeFrom="column">
                  <wp:posOffset>6172200</wp:posOffset>
                </wp:positionH>
                <wp:positionV relativeFrom="paragraph">
                  <wp:posOffset>93345</wp:posOffset>
                </wp:positionV>
                <wp:extent cx="457835" cy="0"/>
                <wp:effectExtent l="9525" t="7620" r="8890" b="11430"/>
                <wp:wrapNone/>
                <wp:docPr id="67" name="Прямая со стрелкой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8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7" o:spid="_x0000_s1026" type="#_x0000_t32" style="position:absolute;margin-left:486pt;margin-top:7.35pt;width:36.05pt;height:0;flip:x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"/>
            </w:pict>
          </mc:Fallback>
        </mc:AlternateContent>
      </w: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D1F32F3" wp14:editId="50F25BC2">
                <wp:simplePos x="0" y="0"/>
                <wp:positionH relativeFrom="column">
                  <wp:posOffset>6630035</wp:posOffset>
                </wp:positionH>
                <wp:positionV relativeFrom="paragraph">
                  <wp:posOffset>45720</wp:posOffset>
                </wp:positionV>
                <wp:extent cx="0" cy="0"/>
                <wp:effectExtent l="10160" t="7620" r="8890" b="11430"/>
                <wp:wrapNone/>
                <wp:docPr id="68" name="Прямая со стрелкой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8" o:spid="_x0000_s1026" type="#_x0000_t32" style="position:absolute;margin-left:522.05pt;margin-top:3.6pt;width:0;height: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"/>
            </w:pict>
          </mc:Fallback>
        </mc:AlternateContent>
      </w:r>
    </w:p>
    <w:p w:rsidR="009E5137" w:rsidRPr="00D3380A" w:rsidRDefault="009E5137" w:rsidP="009E5137">
      <w:pPr>
        <w:rPr>
          <w:sz w:val="24"/>
          <w:szCs w:val="24"/>
        </w:rPr>
      </w:pP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CB70640" wp14:editId="1477D138">
                <wp:simplePos x="0" y="0"/>
                <wp:positionH relativeFrom="column">
                  <wp:posOffset>1828800</wp:posOffset>
                </wp:positionH>
                <wp:positionV relativeFrom="paragraph">
                  <wp:posOffset>149225</wp:posOffset>
                </wp:positionV>
                <wp:extent cx="342900" cy="0"/>
                <wp:effectExtent l="9525" t="6350" r="9525" b="12700"/>
                <wp:wrapNone/>
                <wp:docPr id="69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11.75pt" to="171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"/>
            </w:pict>
          </mc:Fallback>
        </mc:AlternateContent>
      </w:r>
    </w:p>
    <w:p w:rsidR="009E5137" w:rsidRPr="00D3380A" w:rsidRDefault="009E5137" w:rsidP="009E5137">
      <w:pPr>
        <w:rPr>
          <w:sz w:val="24"/>
          <w:szCs w:val="24"/>
        </w:rPr>
      </w:pPr>
    </w:p>
    <w:p w:rsidR="009E5137" w:rsidRPr="00D3380A" w:rsidRDefault="009E5137" w:rsidP="009E5137">
      <w:pPr>
        <w:rPr>
          <w:sz w:val="24"/>
          <w:szCs w:val="24"/>
        </w:rPr>
      </w:pP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3A21082" wp14:editId="0B6029CA">
                <wp:simplePos x="0" y="0"/>
                <wp:positionH relativeFrom="column">
                  <wp:posOffset>228600</wp:posOffset>
                </wp:positionH>
                <wp:positionV relativeFrom="paragraph">
                  <wp:posOffset>148590</wp:posOffset>
                </wp:positionV>
                <wp:extent cx="1600200" cy="374015"/>
                <wp:effectExtent l="9525" t="5715" r="9525" b="10795"/>
                <wp:wrapNone/>
                <wp:docPr id="70" name="Поле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374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5137" w:rsidRDefault="009E5137" w:rsidP="009E5137">
                            <w:pPr>
                              <w:jc w:val="center"/>
                            </w:pPr>
                            <w:r>
                              <w:t>Инженер по ГО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0" o:spid="_x0000_s1035" type="#_x0000_t202" style="position:absolute;margin-left:18pt;margin-top:11.7pt;width:126pt;height:29.4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">
                <v:textbox>
                  <w:txbxContent>
                    <w:p w:rsidR="009E5137" w:rsidRDefault="009E5137" w:rsidP="009E5137">
                      <w:pPr>
                        <w:jc w:val="center"/>
                      </w:pPr>
                      <w:r>
                        <w:t>Инженер по ГО</w:t>
                      </w:r>
                    </w:p>
                  </w:txbxContent>
                </v:textbox>
              </v:shape>
            </w:pict>
          </mc:Fallback>
        </mc:AlternateContent>
      </w: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32FE6B4" wp14:editId="5FB24355">
                <wp:simplePos x="0" y="0"/>
                <wp:positionH relativeFrom="column">
                  <wp:posOffset>6630035</wp:posOffset>
                </wp:positionH>
                <wp:positionV relativeFrom="paragraph">
                  <wp:posOffset>148590</wp:posOffset>
                </wp:positionV>
                <wp:extent cx="2204720" cy="629285"/>
                <wp:effectExtent l="10160" t="5715" r="13970" b="12700"/>
                <wp:wrapNone/>
                <wp:docPr id="71" name="Поле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720" cy="629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5137" w:rsidRDefault="009E5137" w:rsidP="009E5137">
                            <w:pPr>
                              <w:jc w:val="center"/>
                            </w:pPr>
                            <w:r>
                              <w:t>Заместитель начальника ЕДДС – старший оператор системы -112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1" o:spid="_x0000_s1036" type="#_x0000_t202" style="position:absolute;margin-left:522.05pt;margin-top:11.7pt;width:173.6pt;height:49.5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">
                <v:textbox>
                  <w:txbxContent>
                    <w:p w:rsidR="009E5137" w:rsidRDefault="009E5137" w:rsidP="009E5137">
                      <w:pPr>
                        <w:jc w:val="center"/>
                      </w:pPr>
                      <w:r>
                        <w:t>Заместитель начальника ЕДДС – старший оператор системы -112</w:t>
                      </w:r>
                    </w:p>
                  </w:txbxContent>
                </v:textbox>
              </v:shape>
            </w:pict>
          </mc:Fallback>
        </mc:AlternateContent>
      </w:r>
    </w:p>
    <w:p w:rsidR="009E5137" w:rsidRPr="00D3380A" w:rsidRDefault="009E5137" w:rsidP="009E5137">
      <w:pPr>
        <w:rPr>
          <w:sz w:val="24"/>
          <w:szCs w:val="24"/>
        </w:rPr>
      </w:pPr>
    </w:p>
    <w:p w:rsidR="009E5137" w:rsidRPr="00D3380A" w:rsidRDefault="009E5137" w:rsidP="009E5137">
      <w:pPr>
        <w:rPr>
          <w:sz w:val="24"/>
          <w:szCs w:val="24"/>
        </w:rPr>
      </w:pP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4CDF9B5" wp14:editId="7CF17FD3">
                <wp:simplePos x="0" y="0"/>
                <wp:positionH relativeFrom="column">
                  <wp:posOffset>9187815</wp:posOffset>
                </wp:positionH>
                <wp:positionV relativeFrom="paragraph">
                  <wp:posOffset>40640</wp:posOffset>
                </wp:positionV>
                <wp:extent cx="0" cy="1767840"/>
                <wp:effectExtent l="5715" t="12065" r="13335" b="1079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67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2" o:spid="_x0000_s1026" type="#_x0000_t32" style="position:absolute;margin-left:723.45pt;margin-top:3.2pt;width:0;height:139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"/>
            </w:pict>
          </mc:Fallback>
        </mc:AlternateContent>
      </w: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7C1B125" wp14:editId="3CB5BD12">
                <wp:simplePos x="0" y="0"/>
                <wp:positionH relativeFrom="column">
                  <wp:posOffset>1828800</wp:posOffset>
                </wp:positionH>
                <wp:positionV relativeFrom="paragraph">
                  <wp:posOffset>40640</wp:posOffset>
                </wp:positionV>
                <wp:extent cx="342900" cy="0"/>
                <wp:effectExtent l="9525" t="12065" r="9525" b="6985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3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3.2pt" to="171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"/>
            </w:pict>
          </mc:Fallback>
        </mc:AlternateContent>
      </w: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3233335" wp14:editId="18703FAA">
                <wp:simplePos x="0" y="0"/>
                <wp:positionH relativeFrom="column">
                  <wp:posOffset>8834755</wp:posOffset>
                </wp:positionH>
                <wp:positionV relativeFrom="paragraph">
                  <wp:posOffset>33020</wp:posOffset>
                </wp:positionV>
                <wp:extent cx="353060" cy="0"/>
                <wp:effectExtent l="5080" t="13970" r="13335" b="508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4" o:spid="_x0000_s1026" type="#_x0000_t32" style="position:absolute;margin-left:695.65pt;margin-top:2.6pt;width:27.8pt;height:0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"/>
            </w:pict>
          </mc:Fallback>
        </mc:AlternateContent>
      </w: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5471435" wp14:editId="32DEF89E">
                <wp:simplePos x="0" y="0"/>
                <wp:positionH relativeFrom="column">
                  <wp:posOffset>6172200</wp:posOffset>
                </wp:positionH>
                <wp:positionV relativeFrom="paragraph">
                  <wp:posOffset>33020</wp:posOffset>
                </wp:positionV>
                <wp:extent cx="457835" cy="7620"/>
                <wp:effectExtent l="9525" t="13970" r="8890" b="698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835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5" o:spid="_x0000_s1026" type="#_x0000_t32" style="position:absolute;margin-left:486pt;margin-top:2.6pt;width:36.05pt;height:.6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"/>
            </w:pict>
          </mc:Fallback>
        </mc:AlternateContent>
      </w:r>
    </w:p>
    <w:p w:rsidR="009E5137" w:rsidRPr="00D3380A" w:rsidRDefault="009E5137" w:rsidP="009E5137">
      <w:pPr>
        <w:rPr>
          <w:sz w:val="24"/>
          <w:szCs w:val="24"/>
        </w:rPr>
      </w:pP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EF48431" wp14:editId="75800784">
                <wp:simplePos x="0" y="0"/>
                <wp:positionH relativeFrom="column">
                  <wp:posOffset>228600</wp:posOffset>
                </wp:positionH>
                <wp:positionV relativeFrom="paragraph">
                  <wp:posOffset>139700</wp:posOffset>
                </wp:positionV>
                <wp:extent cx="1600200" cy="457200"/>
                <wp:effectExtent l="9525" t="6350" r="9525" b="12700"/>
                <wp:wrapNone/>
                <wp:docPr id="76" name="Поле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5137" w:rsidRDefault="009E5137" w:rsidP="009E5137">
                            <w:pPr>
                              <w:jc w:val="center"/>
                            </w:pPr>
                            <w:r>
                              <w:t>Зав. делопроизводством</w:t>
                            </w:r>
                          </w:p>
                          <w:p w:rsidR="009E5137" w:rsidRPr="00734CC8" w:rsidRDefault="009E5137" w:rsidP="009E513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6" o:spid="_x0000_s1037" type="#_x0000_t202" style="position:absolute;margin-left:18pt;margin-top:11pt;width:126pt;height:3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">
                <v:textbox>
                  <w:txbxContent>
                    <w:p w:rsidR="009E5137" w:rsidRDefault="009E5137" w:rsidP="009E5137">
                      <w:pPr>
                        <w:jc w:val="center"/>
                      </w:pPr>
                      <w:r>
                        <w:t>Зав. делопроизводством</w:t>
                      </w:r>
                    </w:p>
                    <w:p w:rsidR="009E5137" w:rsidRPr="00734CC8" w:rsidRDefault="009E5137" w:rsidP="009E5137"/>
                  </w:txbxContent>
                </v:textbox>
              </v:shape>
            </w:pict>
          </mc:Fallback>
        </mc:AlternateContent>
      </w:r>
    </w:p>
    <w:p w:rsidR="009E5137" w:rsidRPr="00D3380A" w:rsidRDefault="009E5137" w:rsidP="009E5137">
      <w:pPr>
        <w:rPr>
          <w:sz w:val="24"/>
          <w:szCs w:val="24"/>
        </w:rPr>
      </w:pPr>
    </w:p>
    <w:p w:rsidR="009E5137" w:rsidRPr="00D3380A" w:rsidRDefault="009E5137" w:rsidP="009E5137">
      <w:pPr>
        <w:rPr>
          <w:sz w:val="24"/>
          <w:szCs w:val="24"/>
        </w:rPr>
      </w:pP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BAD4A3D" wp14:editId="5205E698">
                <wp:simplePos x="0" y="0"/>
                <wp:positionH relativeFrom="column">
                  <wp:posOffset>1828800</wp:posOffset>
                </wp:positionH>
                <wp:positionV relativeFrom="paragraph">
                  <wp:posOffset>8255</wp:posOffset>
                </wp:positionV>
                <wp:extent cx="342900" cy="0"/>
                <wp:effectExtent l="9525" t="8255" r="9525" b="10795"/>
                <wp:wrapNone/>
                <wp:docPr id="77" name="Прямая соединительная линия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7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.65pt" to="171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"/>
            </w:pict>
          </mc:Fallback>
        </mc:AlternateContent>
      </w:r>
    </w:p>
    <w:tbl>
      <w:tblPr>
        <w:tblpPr w:leftFromText="180" w:rightFromText="180" w:vertAnchor="text" w:horzAnchor="page" w:tblpX="11113" w:tblpY="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33"/>
      </w:tblGrid>
      <w:tr w:rsidR="009E5137" w:rsidRPr="00D3380A" w:rsidTr="005E3B36">
        <w:trPr>
          <w:trHeight w:val="625"/>
        </w:trPr>
        <w:tc>
          <w:tcPr>
            <w:tcW w:w="3433" w:type="dxa"/>
            <w:tcBorders>
              <w:bottom w:val="single" w:sz="4" w:space="0" w:color="auto"/>
            </w:tcBorders>
          </w:tcPr>
          <w:p w:rsidR="009E5137" w:rsidRPr="00D3380A" w:rsidRDefault="009E5137" w:rsidP="005E3B36">
            <w:pPr>
              <w:jc w:val="center"/>
              <w:rPr>
                <w:sz w:val="24"/>
                <w:szCs w:val="24"/>
              </w:rPr>
            </w:pPr>
            <w:r w:rsidRPr="00D3380A">
              <w:rPr>
                <w:sz w:val="24"/>
                <w:szCs w:val="24"/>
              </w:rPr>
              <w:t xml:space="preserve">    Оперативный дежурный</w:t>
            </w:r>
          </w:p>
          <w:p w:rsidR="009E5137" w:rsidRPr="00D3380A" w:rsidRDefault="009E5137" w:rsidP="005E3B36">
            <w:pPr>
              <w:pStyle w:val="af0"/>
              <w:jc w:val="center"/>
            </w:pPr>
            <w:r w:rsidRPr="00D3380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76C264B" wp14:editId="1B05D341">
                      <wp:simplePos x="0" y="0"/>
                      <wp:positionH relativeFrom="column">
                        <wp:posOffset>2124075</wp:posOffset>
                      </wp:positionH>
                      <wp:positionV relativeFrom="paragraph">
                        <wp:posOffset>11430</wp:posOffset>
                      </wp:positionV>
                      <wp:extent cx="353060" cy="635"/>
                      <wp:effectExtent l="9525" t="11430" r="8890" b="6985"/>
                      <wp:wrapNone/>
                      <wp:docPr id="78" name="Прямая со стрелкой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306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78" o:spid="_x0000_s1026" type="#_x0000_t32" style="position:absolute;margin-left:167.25pt;margin-top:.9pt;width:27.8pt;height: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"/>
                  </w:pict>
                </mc:Fallback>
              </mc:AlternateContent>
            </w:r>
            <w:r w:rsidRPr="00D3380A">
              <w:t xml:space="preserve">- 5 человек  </w:t>
            </w:r>
          </w:p>
        </w:tc>
      </w:tr>
    </w:tbl>
    <w:p w:rsidR="009E5137" w:rsidRPr="00D3380A" w:rsidRDefault="009E5137" w:rsidP="009E5137">
      <w:pPr>
        <w:rPr>
          <w:sz w:val="24"/>
          <w:szCs w:val="24"/>
        </w:rPr>
      </w:pPr>
    </w:p>
    <w:p w:rsidR="009E5137" w:rsidRPr="00D3380A" w:rsidRDefault="009E5137" w:rsidP="009E5137">
      <w:pPr>
        <w:rPr>
          <w:sz w:val="24"/>
          <w:szCs w:val="24"/>
        </w:rPr>
      </w:pP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9862D71" wp14:editId="3B8A372C">
                <wp:simplePos x="0" y="0"/>
                <wp:positionH relativeFrom="column">
                  <wp:posOffset>228600</wp:posOffset>
                </wp:positionH>
                <wp:positionV relativeFrom="paragraph">
                  <wp:posOffset>90170</wp:posOffset>
                </wp:positionV>
                <wp:extent cx="1600200" cy="424815"/>
                <wp:effectExtent l="9525" t="13970" r="9525" b="8890"/>
                <wp:wrapNone/>
                <wp:docPr id="79" name="Поле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24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5137" w:rsidRDefault="009E5137" w:rsidP="009E5137">
                            <w:pPr>
                              <w:jc w:val="center"/>
                            </w:pPr>
                            <w:r>
                              <w:t>Водитель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9" o:spid="_x0000_s1038" type="#_x0000_t202" style="position:absolute;margin-left:18pt;margin-top:7.1pt;width:126pt;height:33.4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">
                <v:textbox>
                  <w:txbxContent>
                    <w:p w:rsidR="009E5137" w:rsidRDefault="009E5137" w:rsidP="009E5137">
                      <w:pPr>
                        <w:jc w:val="center"/>
                      </w:pPr>
                      <w:r>
                        <w:t>Водитель</w:t>
                      </w:r>
                    </w:p>
                  </w:txbxContent>
                </v:textbox>
              </v:shape>
            </w:pict>
          </mc:Fallback>
        </mc:AlternateContent>
      </w: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07354C6" wp14:editId="2387F5D7">
                <wp:simplePos x="0" y="0"/>
                <wp:positionH relativeFrom="column">
                  <wp:posOffset>6216015</wp:posOffset>
                </wp:positionH>
                <wp:positionV relativeFrom="paragraph">
                  <wp:posOffset>90170</wp:posOffset>
                </wp:positionV>
                <wp:extent cx="414020" cy="635"/>
                <wp:effectExtent l="5715" t="13970" r="8890" b="13970"/>
                <wp:wrapNone/>
                <wp:docPr id="80" name="Прямая со стрелкой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402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0" o:spid="_x0000_s1026" type="#_x0000_t32" style="position:absolute;margin-left:489.45pt;margin-top:7.1pt;width:32.6pt;height:.0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"/>
            </w:pict>
          </mc:Fallback>
        </mc:AlternateContent>
      </w:r>
    </w:p>
    <w:p w:rsidR="009E5137" w:rsidRPr="00D3380A" w:rsidRDefault="009E5137" w:rsidP="009E5137">
      <w:pPr>
        <w:rPr>
          <w:sz w:val="24"/>
          <w:szCs w:val="24"/>
        </w:rPr>
      </w:pP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1EEFEA4" wp14:editId="38ABA2A2">
                <wp:simplePos x="0" y="0"/>
                <wp:positionH relativeFrom="column">
                  <wp:posOffset>1828800</wp:posOffset>
                </wp:positionH>
                <wp:positionV relativeFrom="paragraph">
                  <wp:posOffset>120650</wp:posOffset>
                </wp:positionV>
                <wp:extent cx="342900" cy="0"/>
                <wp:effectExtent l="9525" t="6350" r="9525" b="12700"/>
                <wp:wrapNone/>
                <wp:docPr id="81" name="Прямая соединительная 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1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9.5pt" to="17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"/>
            </w:pict>
          </mc:Fallback>
        </mc:AlternateContent>
      </w:r>
    </w:p>
    <w:p w:rsidR="009E5137" w:rsidRPr="00D3380A" w:rsidRDefault="009E5137" w:rsidP="009E5137">
      <w:pPr>
        <w:rPr>
          <w:sz w:val="24"/>
          <w:szCs w:val="24"/>
        </w:rPr>
      </w:pPr>
    </w:p>
    <w:p w:rsidR="009E5137" w:rsidRPr="00D3380A" w:rsidRDefault="009E5137" w:rsidP="009E5137">
      <w:pPr>
        <w:rPr>
          <w:sz w:val="24"/>
          <w:szCs w:val="24"/>
        </w:rPr>
      </w:pP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B8AFE83" wp14:editId="0E52C361">
                <wp:simplePos x="0" y="0"/>
                <wp:positionH relativeFrom="column">
                  <wp:posOffset>228600</wp:posOffset>
                </wp:positionH>
                <wp:positionV relativeFrom="paragraph">
                  <wp:posOffset>124460</wp:posOffset>
                </wp:positionV>
                <wp:extent cx="1600200" cy="457200"/>
                <wp:effectExtent l="9525" t="10160" r="9525" b="8890"/>
                <wp:wrapNone/>
                <wp:docPr id="82" name="Поле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5137" w:rsidRDefault="009E5137" w:rsidP="009E5137">
                            <w:pPr>
                              <w:jc w:val="center"/>
                            </w:pPr>
                            <w:r>
                              <w:t>Уборщик служебных помещений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2" o:spid="_x0000_s1039" type="#_x0000_t202" style="position:absolute;margin-left:18pt;margin-top:9.8pt;width:126pt;height:3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">
                <v:textbox>
                  <w:txbxContent>
                    <w:p w:rsidR="009E5137" w:rsidRDefault="009E5137" w:rsidP="009E5137">
                      <w:pPr>
                        <w:jc w:val="center"/>
                      </w:pPr>
                      <w:r>
                        <w:t>Уборщик служебных помещений</w:t>
                      </w:r>
                    </w:p>
                  </w:txbxContent>
                </v:textbox>
              </v:shape>
            </w:pict>
          </mc:Fallback>
        </mc:AlternateContent>
      </w:r>
    </w:p>
    <w:p w:rsidR="009E5137" w:rsidRPr="00D3380A" w:rsidRDefault="009E5137" w:rsidP="009E5137">
      <w:pPr>
        <w:rPr>
          <w:sz w:val="24"/>
          <w:szCs w:val="24"/>
        </w:rPr>
      </w:pPr>
    </w:p>
    <w:p w:rsidR="009E5137" w:rsidRPr="00D3380A" w:rsidRDefault="009E5137" w:rsidP="009E5137">
      <w:pPr>
        <w:rPr>
          <w:sz w:val="24"/>
          <w:szCs w:val="24"/>
        </w:rPr>
      </w:pP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81E2746" wp14:editId="57D56366">
                <wp:simplePos x="0" y="0"/>
                <wp:positionH relativeFrom="column">
                  <wp:posOffset>1828800</wp:posOffset>
                </wp:positionH>
                <wp:positionV relativeFrom="paragraph">
                  <wp:posOffset>10160</wp:posOffset>
                </wp:positionV>
                <wp:extent cx="342900" cy="0"/>
                <wp:effectExtent l="9525" t="10160" r="9525" b="8890"/>
                <wp:wrapNone/>
                <wp:docPr id="83" name="Прямая соединительная линия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3" o:spid="_x0000_s1026" style="position:absolute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.8pt" to="171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"/>
            </w:pict>
          </mc:Fallback>
        </mc:AlternateContent>
      </w:r>
      <w:r w:rsidRPr="00D3380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0531806" wp14:editId="7ECD5B18">
                <wp:simplePos x="0" y="0"/>
                <wp:positionH relativeFrom="column">
                  <wp:posOffset>6216015</wp:posOffset>
                </wp:positionH>
                <wp:positionV relativeFrom="paragraph">
                  <wp:posOffset>10160</wp:posOffset>
                </wp:positionV>
                <wp:extent cx="363220" cy="0"/>
                <wp:effectExtent l="5715" t="10160" r="12065" b="8890"/>
                <wp:wrapNone/>
                <wp:docPr id="84" name="Прямая со стрелкой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32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4" o:spid="_x0000_s1026" type="#_x0000_t32" style="position:absolute;margin-left:489.45pt;margin-top:.8pt;width:28.6pt;height: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"/>
            </w:pict>
          </mc:Fallback>
        </mc:AlternateContent>
      </w:r>
    </w:p>
    <w:p w:rsidR="009E5137" w:rsidRPr="00D3380A" w:rsidRDefault="009E5137" w:rsidP="009E5137">
      <w:pPr>
        <w:rPr>
          <w:sz w:val="24"/>
          <w:szCs w:val="24"/>
        </w:rPr>
      </w:pPr>
    </w:p>
    <w:p w:rsidR="009E5137" w:rsidRDefault="009E5137" w:rsidP="009E5137">
      <w:pPr>
        <w:tabs>
          <w:tab w:val="left" w:pos="6612"/>
        </w:tabs>
        <w:jc w:val="both"/>
        <w:rPr>
          <w:sz w:val="24"/>
          <w:szCs w:val="24"/>
        </w:rPr>
      </w:pPr>
      <w:r w:rsidRPr="00D3380A">
        <w:rPr>
          <w:sz w:val="24"/>
          <w:szCs w:val="24"/>
        </w:rPr>
        <w:t xml:space="preserve">                         Начальник МУ «Гражданская защита Каслинского района»                                                              </w:t>
      </w:r>
      <w:proofErr w:type="spellStart"/>
      <w:r w:rsidRPr="00D3380A">
        <w:rPr>
          <w:sz w:val="24"/>
          <w:szCs w:val="24"/>
        </w:rPr>
        <w:t>Ю.В.Грачев</w:t>
      </w:r>
      <w:proofErr w:type="spellEnd"/>
    </w:p>
    <w:p w:rsidR="009E5137" w:rsidRDefault="009E513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9E5137" w:rsidRDefault="009E5137" w:rsidP="008A4775">
      <w:pPr>
        <w:ind w:left="4962"/>
        <w:jc w:val="both"/>
        <w:rPr>
          <w:sz w:val="24"/>
          <w:szCs w:val="24"/>
        </w:rPr>
        <w:sectPr w:rsidR="009E5137" w:rsidSect="009E5137">
          <w:pgSz w:w="16838" w:h="11906" w:orient="landscape"/>
          <w:pgMar w:top="567" w:right="567" w:bottom="284" w:left="567" w:header="709" w:footer="709" w:gutter="0"/>
          <w:cols w:space="708"/>
          <w:titlePg/>
          <w:docGrid w:linePitch="360"/>
        </w:sectPr>
      </w:pPr>
    </w:p>
    <w:p w:rsidR="000D2044" w:rsidRDefault="009E5137" w:rsidP="008A4775">
      <w:pPr>
        <w:ind w:left="4962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</w:t>
      </w:r>
      <w:r w:rsidR="00035E39">
        <w:rPr>
          <w:sz w:val="24"/>
          <w:szCs w:val="24"/>
        </w:rPr>
        <w:t>риложение № 2</w:t>
      </w:r>
    </w:p>
    <w:p w:rsidR="00A52C35" w:rsidRDefault="000D2044" w:rsidP="008A4775">
      <w:pPr>
        <w:ind w:left="4962"/>
        <w:jc w:val="both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 Каслинского муниципального района</w:t>
      </w:r>
    </w:p>
    <w:p w:rsidR="000D2044" w:rsidRDefault="00A52C35" w:rsidP="008A4775">
      <w:pPr>
        <w:ind w:left="4962"/>
        <w:jc w:val="both"/>
        <w:rPr>
          <w:sz w:val="24"/>
          <w:szCs w:val="24"/>
        </w:rPr>
      </w:pPr>
      <w:r>
        <w:rPr>
          <w:sz w:val="24"/>
        </w:rPr>
        <w:t xml:space="preserve">от </w:t>
      </w:r>
      <w:r>
        <w:rPr>
          <w:sz w:val="24"/>
          <w:u w:val="single"/>
        </w:rPr>
        <w:t>30.12.2020</w:t>
      </w:r>
      <w:r>
        <w:rPr>
          <w:sz w:val="24"/>
        </w:rPr>
        <w:t xml:space="preserve"> № </w:t>
      </w:r>
      <w:r>
        <w:rPr>
          <w:sz w:val="24"/>
          <w:u w:val="single"/>
        </w:rPr>
        <w:t>941</w:t>
      </w:r>
    </w:p>
    <w:p w:rsidR="000D2044" w:rsidRPr="00C21D59" w:rsidRDefault="000D2044" w:rsidP="008A4775">
      <w:pPr>
        <w:ind w:left="4962"/>
        <w:jc w:val="both"/>
        <w:rPr>
          <w:sz w:val="16"/>
          <w:szCs w:val="16"/>
        </w:rPr>
      </w:pPr>
    </w:p>
    <w:p w:rsidR="000D2044" w:rsidRDefault="000D2044" w:rsidP="008A4775">
      <w:pPr>
        <w:ind w:left="4962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</w:p>
    <w:p w:rsidR="000D2044" w:rsidRPr="00AA7BF8" w:rsidRDefault="000D2044" w:rsidP="008A4775">
      <w:pPr>
        <w:ind w:left="4962"/>
        <w:jc w:val="both"/>
        <w:rPr>
          <w:sz w:val="24"/>
          <w:szCs w:val="24"/>
        </w:rPr>
      </w:pPr>
      <w:r w:rsidRPr="00DF579A">
        <w:rPr>
          <w:sz w:val="24"/>
          <w:szCs w:val="24"/>
        </w:rPr>
        <w:t xml:space="preserve">к Положению </w:t>
      </w:r>
      <w:r>
        <w:rPr>
          <w:sz w:val="24"/>
          <w:szCs w:val="24"/>
        </w:rPr>
        <w:t>об оплате труда работников муниципального учреждения «Гражданская защита Каслинского муниципального района», утвержденному Постановлением администрации Каслинского муниципального района от 28.02.2020 г. № 159</w:t>
      </w:r>
      <w:r w:rsidR="00BC55C8">
        <w:rPr>
          <w:sz w:val="24"/>
          <w:szCs w:val="24"/>
        </w:rPr>
        <w:t xml:space="preserve">,с изменениями от 30.10.2020 </w:t>
      </w:r>
      <w:r w:rsidR="008A4775">
        <w:rPr>
          <w:sz w:val="24"/>
          <w:szCs w:val="24"/>
        </w:rPr>
        <w:t xml:space="preserve">г. </w:t>
      </w:r>
      <w:r w:rsidR="00BC55C8">
        <w:rPr>
          <w:sz w:val="24"/>
          <w:szCs w:val="24"/>
        </w:rPr>
        <w:t>№ 773.</w:t>
      </w:r>
    </w:p>
    <w:p w:rsidR="000D2044" w:rsidRPr="00C21D59" w:rsidRDefault="000D2044" w:rsidP="000D2044">
      <w:pPr>
        <w:jc w:val="center"/>
        <w:rPr>
          <w:bCs/>
          <w:sz w:val="16"/>
          <w:szCs w:val="16"/>
        </w:rPr>
      </w:pPr>
      <w:bookmarkStart w:id="0" w:name="_GoBack"/>
      <w:bookmarkEnd w:id="0"/>
    </w:p>
    <w:p w:rsidR="000D2044" w:rsidRPr="00811E22" w:rsidRDefault="000D2044" w:rsidP="000D2044">
      <w:pPr>
        <w:jc w:val="center"/>
        <w:rPr>
          <w:b/>
          <w:bCs/>
          <w:sz w:val="24"/>
          <w:szCs w:val="24"/>
        </w:rPr>
      </w:pPr>
      <w:r w:rsidRPr="00811E22">
        <w:rPr>
          <w:b/>
          <w:bCs/>
          <w:sz w:val="24"/>
          <w:szCs w:val="24"/>
        </w:rPr>
        <w:t xml:space="preserve">Размеры </w:t>
      </w:r>
      <w:r w:rsidRPr="00811E22">
        <w:rPr>
          <w:b/>
          <w:sz w:val="24"/>
          <w:szCs w:val="24"/>
        </w:rPr>
        <w:t>окладов (должностных окладов)</w:t>
      </w:r>
    </w:p>
    <w:p w:rsidR="000D2044" w:rsidRDefault="000D2044" w:rsidP="000D2044">
      <w:pPr>
        <w:jc w:val="center"/>
        <w:rPr>
          <w:b/>
          <w:bCs/>
          <w:sz w:val="24"/>
          <w:szCs w:val="24"/>
        </w:rPr>
      </w:pPr>
      <w:r w:rsidRPr="00811E22">
        <w:rPr>
          <w:b/>
          <w:bCs/>
          <w:sz w:val="24"/>
          <w:szCs w:val="24"/>
        </w:rPr>
        <w:t>работников муни</w:t>
      </w:r>
      <w:r>
        <w:rPr>
          <w:b/>
          <w:bCs/>
          <w:sz w:val="24"/>
          <w:szCs w:val="24"/>
        </w:rPr>
        <w:t>ципального учреждения</w:t>
      </w:r>
    </w:p>
    <w:p w:rsidR="000D2044" w:rsidRPr="00D03A0A" w:rsidRDefault="000D2044" w:rsidP="000D2044">
      <w:pPr>
        <w:jc w:val="center"/>
        <w:rPr>
          <w:b/>
          <w:bCs/>
          <w:sz w:val="24"/>
          <w:szCs w:val="24"/>
        </w:rPr>
      </w:pPr>
      <w:r w:rsidRPr="00D03A0A">
        <w:rPr>
          <w:b/>
          <w:bCs/>
          <w:sz w:val="24"/>
          <w:szCs w:val="24"/>
        </w:rPr>
        <w:t>«Гражданс</w:t>
      </w:r>
      <w:r>
        <w:rPr>
          <w:b/>
          <w:bCs/>
          <w:sz w:val="24"/>
          <w:szCs w:val="24"/>
        </w:rPr>
        <w:t>кая защита Каслинского муниципального района»</w:t>
      </w:r>
    </w:p>
    <w:p w:rsidR="000D2044" w:rsidRPr="00C21D59" w:rsidRDefault="000D2044" w:rsidP="000D2044">
      <w:pPr>
        <w:jc w:val="center"/>
        <w:rPr>
          <w:sz w:val="16"/>
          <w:szCs w:val="16"/>
        </w:rPr>
      </w:pPr>
    </w:p>
    <w:p w:rsidR="000D2044" w:rsidRPr="00C21D59" w:rsidRDefault="000D2044" w:rsidP="000D2044">
      <w:pPr>
        <w:jc w:val="both"/>
        <w:rPr>
          <w:bCs/>
          <w:sz w:val="16"/>
          <w:szCs w:val="16"/>
        </w:rPr>
      </w:pPr>
    </w:p>
    <w:p w:rsidR="000D2044" w:rsidRDefault="000D2044" w:rsidP="000D2044">
      <w:pPr>
        <w:ind w:firstLine="709"/>
        <w:jc w:val="both"/>
        <w:rPr>
          <w:sz w:val="24"/>
          <w:szCs w:val="24"/>
        </w:rPr>
      </w:pPr>
      <w:r w:rsidRPr="00D03A0A">
        <w:rPr>
          <w:sz w:val="24"/>
          <w:szCs w:val="24"/>
        </w:rPr>
        <w:t xml:space="preserve">1. </w:t>
      </w:r>
      <w:r>
        <w:rPr>
          <w:bCs/>
          <w:sz w:val="24"/>
          <w:szCs w:val="24"/>
        </w:rPr>
        <w:t>Оклады (должностные оклады)</w:t>
      </w:r>
      <w:r w:rsidRPr="00D03A0A">
        <w:rPr>
          <w:sz w:val="24"/>
          <w:szCs w:val="24"/>
        </w:rPr>
        <w:t xml:space="preserve"> </w:t>
      </w:r>
      <w:r>
        <w:rPr>
          <w:sz w:val="24"/>
          <w:szCs w:val="24"/>
        </w:rPr>
        <w:t>работников Муниципального учреждения «Гражданская защита Каслинского муниципального района» устанавливаются в следующих размерах:</w:t>
      </w:r>
    </w:p>
    <w:p w:rsidR="000D2044" w:rsidRPr="00C21D59" w:rsidRDefault="000D2044" w:rsidP="000D2044">
      <w:pPr>
        <w:jc w:val="both"/>
        <w:rPr>
          <w:sz w:val="16"/>
          <w:szCs w:val="16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6912"/>
        <w:gridCol w:w="2658"/>
      </w:tblGrid>
      <w:tr w:rsidR="000D2044" w:rsidRPr="00BE527C" w:rsidTr="005C1B66">
        <w:trPr>
          <w:trHeight w:val="626"/>
        </w:trPr>
        <w:tc>
          <w:tcPr>
            <w:tcW w:w="6912" w:type="dxa"/>
            <w:vAlign w:val="center"/>
          </w:tcPr>
          <w:p w:rsidR="000D2044" w:rsidRPr="00713222" w:rsidRDefault="000D2044" w:rsidP="005C1B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3222">
              <w:rPr>
                <w:rFonts w:ascii="Times New Roman" w:hAnsi="Times New Roman"/>
                <w:b/>
                <w:sz w:val="24"/>
                <w:szCs w:val="24"/>
              </w:rPr>
              <w:t>Должности работников</w:t>
            </w:r>
          </w:p>
        </w:tc>
        <w:tc>
          <w:tcPr>
            <w:tcW w:w="2658" w:type="dxa"/>
            <w:vAlign w:val="center"/>
          </w:tcPr>
          <w:p w:rsidR="000D2044" w:rsidRPr="00713222" w:rsidRDefault="000D2044" w:rsidP="00D338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3222">
              <w:rPr>
                <w:rFonts w:ascii="Times New Roman" w:hAnsi="Times New Roman"/>
                <w:b/>
                <w:sz w:val="24"/>
                <w:szCs w:val="24"/>
              </w:rPr>
              <w:t>Должностные оклады,</w:t>
            </w:r>
            <w:r w:rsidR="00D3380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13222"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</w:tr>
      <w:tr w:rsidR="000D2044" w:rsidRPr="00852BFA" w:rsidTr="005C1B66">
        <w:trPr>
          <w:trHeight w:val="552"/>
        </w:trPr>
        <w:tc>
          <w:tcPr>
            <w:tcW w:w="6912" w:type="dxa"/>
            <w:vAlign w:val="center"/>
          </w:tcPr>
          <w:p w:rsidR="000D2044" w:rsidRDefault="000D2044" w:rsidP="005C1B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 –</w:t>
            </w:r>
          </w:p>
          <w:p w:rsidR="000D2044" w:rsidRPr="00852BFA" w:rsidRDefault="000D2044" w:rsidP="005C1B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7937">
              <w:rPr>
                <w:rFonts w:ascii="Times New Roman" w:hAnsi="Times New Roman"/>
                <w:sz w:val="24"/>
                <w:szCs w:val="24"/>
              </w:rPr>
              <w:t>начальник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Единой дежурно-диспетчерской службы</w:t>
            </w:r>
          </w:p>
        </w:tc>
        <w:tc>
          <w:tcPr>
            <w:tcW w:w="2658" w:type="dxa"/>
            <w:vAlign w:val="center"/>
          </w:tcPr>
          <w:p w:rsidR="000D2044" w:rsidRPr="00852BFA" w:rsidRDefault="000D2044" w:rsidP="005C1B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8620,00</w:t>
            </w:r>
          </w:p>
        </w:tc>
      </w:tr>
      <w:tr w:rsidR="000D2044" w:rsidRPr="00852BFA" w:rsidTr="005C1B66">
        <w:trPr>
          <w:trHeight w:val="552"/>
        </w:trPr>
        <w:tc>
          <w:tcPr>
            <w:tcW w:w="6912" w:type="dxa"/>
            <w:vAlign w:val="center"/>
          </w:tcPr>
          <w:p w:rsidR="000D2044" w:rsidRDefault="000D2044" w:rsidP="005C1B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717937">
              <w:rPr>
                <w:rFonts w:ascii="Times New Roman" w:hAnsi="Times New Roman"/>
                <w:sz w:val="24"/>
                <w:szCs w:val="24"/>
              </w:rPr>
              <w:t>аместитель начальника (по обучению)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  <w:p w:rsidR="000D2044" w:rsidRPr="00852BFA" w:rsidRDefault="000D2044" w:rsidP="005C1B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7937">
              <w:rPr>
                <w:rFonts w:ascii="Times New Roman" w:hAnsi="Times New Roman"/>
                <w:sz w:val="24"/>
                <w:szCs w:val="24"/>
              </w:rPr>
              <w:t xml:space="preserve">начальник курсов </w:t>
            </w:r>
            <w:r>
              <w:rPr>
                <w:rFonts w:ascii="Times New Roman" w:hAnsi="Times New Roman"/>
                <w:sz w:val="24"/>
                <w:szCs w:val="24"/>
              </w:rPr>
              <w:t>гражданской обороны</w:t>
            </w:r>
          </w:p>
        </w:tc>
        <w:tc>
          <w:tcPr>
            <w:tcW w:w="2658" w:type="dxa"/>
            <w:vAlign w:val="center"/>
          </w:tcPr>
          <w:p w:rsidR="000D2044" w:rsidRPr="00852BFA" w:rsidRDefault="000D2044" w:rsidP="005C1B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8620,00</w:t>
            </w:r>
          </w:p>
        </w:tc>
      </w:tr>
      <w:tr w:rsidR="000D2044" w:rsidRPr="00852BFA" w:rsidTr="005C1B66">
        <w:trPr>
          <w:trHeight w:val="552"/>
        </w:trPr>
        <w:tc>
          <w:tcPr>
            <w:tcW w:w="6912" w:type="dxa"/>
            <w:vAlign w:val="center"/>
          </w:tcPr>
          <w:p w:rsidR="000D2044" w:rsidRPr="00852BFA" w:rsidRDefault="000D2044" w:rsidP="005C1B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2658" w:type="dxa"/>
            <w:vAlign w:val="center"/>
          </w:tcPr>
          <w:p w:rsidR="000D2044" w:rsidRPr="00852BFA" w:rsidRDefault="000D2044" w:rsidP="005C1B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8620,00</w:t>
            </w:r>
          </w:p>
        </w:tc>
      </w:tr>
      <w:tr w:rsidR="000D2044" w:rsidRPr="00051980" w:rsidTr="005C1B66">
        <w:trPr>
          <w:trHeight w:val="552"/>
        </w:trPr>
        <w:tc>
          <w:tcPr>
            <w:tcW w:w="6912" w:type="dxa"/>
            <w:vAlign w:val="center"/>
          </w:tcPr>
          <w:p w:rsidR="000D2044" w:rsidRDefault="000D2044" w:rsidP="005C1B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</w:t>
            </w:r>
          </w:p>
          <w:p w:rsidR="000D2044" w:rsidRPr="00051980" w:rsidRDefault="000D2044" w:rsidP="005C1B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Единой дежурно-диспетчерской службы</w:t>
            </w:r>
          </w:p>
        </w:tc>
        <w:tc>
          <w:tcPr>
            <w:tcW w:w="2658" w:type="dxa"/>
            <w:vAlign w:val="center"/>
          </w:tcPr>
          <w:p w:rsidR="000D2044" w:rsidRPr="00051980" w:rsidRDefault="000D2044" w:rsidP="005C1B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6895</w:t>
            </w:r>
            <w:r w:rsidRPr="00051980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0D2044" w:rsidRPr="00051980" w:rsidTr="005C1B66">
        <w:trPr>
          <w:trHeight w:val="552"/>
        </w:trPr>
        <w:tc>
          <w:tcPr>
            <w:tcW w:w="6912" w:type="dxa"/>
            <w:vAlign w:val="center"/>
          </w:tcPr>
          <w:p w:rsidR="000D2044" w:rsidRPr="003F67E4" w:rsidRDefault="000D2044" w:rsidP="005C1B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7E4">
              <w:rPr>
                <w:rFonts w:ascii="Times New Roman" w:hAnsi="Times New Roman"/>
                <w:sz w:val="24"/>
                <w:szCs w:val="24"/>
              </w:rPr>
              <w:t>Инженер по гражданской обороне</w:t>
            </w:r>
          </w:p>
        </w:tc>
        <w:tc>
          <w:tcPr>
            <w:tcW w:w="2658" w:type="dxa"/>
            <w:vAlign w:val="center"/>
          </w:tcPr>
          <w:p w:rsidR="000D2044" w:rsidRPr="003F67E4" w:rsidRDefault="000D2044" w:rsidP="005C1B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7E4">
              <w:rPr>
                <w:rFonts w:ascii="Times New Roman" w:hAnsi="Times New Roman"/>
                <w:sz w:val="24"/>
                <w:szCs w:val="24"/>
              </w:rPr>
              <w:t>7812,00</w:t>
            </w:r>
          </w:p>
        </w:tc>
      </w:tr>
      <w:tr w:rsidR="003F67E4" w:rsidRPr="00051980" w:rsidTr="005C1B66">
        <w:trPr>
          <w:trHeight w:val="552"/>
        </w:trPr>
        <w:tc>
          <w:tcPr>
            <w:tcW w:w="6912" w:type="dxa"/>
            <w:vAlign w:val="center"/>
          </w:tcPr>
          <w:p w:rsidR="003F67E4" w:rsidRPr="003F67E4" w:rsidRDefault="003F67E4" w:rsidP="005C1B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7E4">
              <w:rPr>
                <w:rFonts w:ascii="Times New Roman" w:hAnsi="Times New Roman"/>
                <w:sz w:val="24"/>
                <w:szCs w:val="24"/>
              </w:rPr>
              <w:t>Специалист</w:t>
            </w:r>
          </w:p>
        </w:tc>
        <w:tc>
          <w:tcPr>
            <w:tcW w:w="2658" w:type="dxa"/>
            <w:vAlign w:val="center"/>
          </w:tcPr>
          <w:p w:rsidR="003F67E4" w:rsidRPr="003F67E4" w:rsidRDefault="003F67E4" w:rsidP="005C1B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7E4">
              <w:rPr>
                <w:rFonts w:ascii="Times New Roman" w:hAnsi="Times New Roman"/>
                <w:sz w:val="24"/>
                <w:szCs w:val="24"/>
              </w:rPr>
              <w:t>7668,00</w:t>
            </w:r>
          </w:p>
        </w:tc>
      </w:tr>
      <w:tr w:rsidR="000D2044" w:rsidRPr="00051980" w:rsidTr="005C1B66">
        <w:trPr>
          <w:trHeight w:val="552"/>
        </w:trPr>
        <w:tc>
          <w:tcPr>
            <w:tcW w:w="6912" w:type="dxa"/>
            <w:vAlign w:val="center"/>
          </w:tcPr>
          <w:p w:rsidR="000D2044" w:rsidRPr="003F67E4" w:rsidRDefault="000D2044" w:rsidP="005C1B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7E4">
              <w:rPr>
                <w:rFonts w:ascii="Times New Roman" w:hAnsi="Times New Roman"/>
                <w:sz w:val="24"/>
                <w:szCs w:val="24"/>
              </w:rPr>
              <w:t>Заведующая делопроизводством</w:t>
            </w:r>
          </w:p>
        </w:tc>
        <w:tc>
          <w:tcPr>
            <w:tcW w:w="2658" w:type="dxa"/>
            <w:vAlign w:val="center"/>
          </w:tcPr>
          <w:p w:rsidR="000D2044" w:rsidRPr="003F67E4" w:rsidRDefault="000D2044" w:rsidP="005C1B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7E4">
              <w:rPr>
                <w:rFonts w:ascii="Times New Roman" w:hAnsi="Times New Roman"/>
                <w:sz w:val="24"/>
                <w:szCs w:val="24"/>
              </w:rPr>
              <w:t>4382,00</w:t>
            </w:r>
          </w:p>
        </w:tc>
      </w:tr>
      <w:tr w:rsidR="000D2044" w:rsidRPr="00051980" w:rsidTr="005C1B66">
        <w:trPr>
          <w:trHeight w:val="552"/>
        </w:trPr>
        <w:tc>
          <w:tcPr>
            <w:tcW w:w="6912" w:type="dxa"/>
            <w:vAlign w:val="center"/>
          </w:tcPr>
          <w:p w:rsidR="000D2044" w:rsidRPr="00852BFA" w:rsidRDefault="000D2044" w:rsidP="005C1B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Оператор системы 112</w:t>
            </w:r>
          </w:p>
        </w:tc>
        <w:tc>
          <w:tcPr>
            <w:tcW w:w="2658" w:type="dxa"/>
            <w:vAlign w:val="center"/>
          </w:tcPr>
          <w:p w:rsidR="000D2044" w:rsidRPr="00051980" w:rsidRDefault="000D2044" w:rsidP="005C1B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4406,00</w:t>
            </w:r>
          </w:p>
        </w:tc>
      </w:tr>
      <w:tr w:rsidR="000D2044" w:rsidRPr="00051980" w:rsidTr="005C1B66">
        <w:trPr>
          <w:trHeight w:val="552"/>
        </w:trPr>
        <w:tc>
          <w:tcPr>
            <w:tcW w:w="6912" w:type="dxa"/>
            <w:vAlign w:val="center"/>
          </w:tcPr>
          <w:p w:rsidR="000D2044" w:rsidRDefault="000D2044" w:rsidP="005C1B66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Оперативный дежурный</w:t>
            </w:r>
          </w:p>
        </w:tc>
        <w:tc>
          <w:tcPr>
            <w:tcW w:w="2658" w:type="dxa"/>
            <w:vAlign w:val="center"/>
          </w:tcPr>
          <w:p w:rsidR="000D2044" w:rsidRPr="00051980" w:rsidRDefault="000D2044" w:rsidP="005C1B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4406,00</w:t>
            </w:r>
          </w:p>
        </w:tc>
      </w:tr>
      <w:tr w:rsidR="000D2044" w:rsidRPr="00051980" w:rsidTr="005C1B66">
        <w:trPr>
          <w:trHeight w:val="552"/>
        </w:trPr>
        <w:tc>
          <w:tcPr>
            <w:tcW w:w="6912" w:type="dxa"/>
            <w:vAlign w:val="center"/>
          </w:tcPr>
          <w:p w:rsidR="000D2044" w:rsidRDefault="000D2044" w:rsidP="005C1B66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Водитель автомобиля</w:t>
            </w:r>
          </w:p>
        </w:tc>
        <w:tc>
          <w:tcPr>
            <w:tcW w:w="2658" w:type="dxa"/>
            <w:vAlign w:val="center"/>
          </w:tcPr>
          <w:p w:rsidR="000D2044" w:rsidRPr="00051980" w:rsidRDefault="000D2044" w:rsidP="00A642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A642F0">
              <w:rPr>
                <w:rFonts w:ascii="Times New Roman" w:hAnsi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0D2044" w:rsidRPr="00051980" w:rsidTr="005C1B66">
        <w:trPr>
          <w:trHeight w:val="552"/>
        </w:trPr>
        <w:tc>
          <w:tcPr>
            <w:tcW w:w="6912" w:type="dxa"/>
            <w:vAlign w:val="center"/>
          </w:tcPr>
          <w:p w:rsidR="000D2044" w:rsidRDefault="000D2044" w:rsidP="005C1B66">
            <w:pPr>
              <w:jc w:val="both"/>
              <w:rPr>
                <w:sz w:val="24"/>
                <w:szCs w:val="24"/>
              </w:rPr>
            </w:pPr>
            <w:r w:rsidRPr="000B163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Уборщица бытовых и служебных помещений</w:t>
            </w:r>
          </w:p>
        </w:tc>
        <w:tc>
          <w:tcPr>
            <w:tcW w:w="2658" w:type="dxa"/>
            <w:vAlign w:val="center"/>
          </w:tcPr>
          <w:p w:rsidR="000D2044" w:rsidRPr="00051980" w:rsidRDefault="000D2044" w:rsidP="005C1B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A6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452</w:t>
            </w:r>
            <w:r w:rsidRPr="00083A66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</w:tbl>
    <w:p w:rsidR="000D2044" w:rsidRPr="008A4775" w:rsidRDefault="000D2044" w:rsidP="000D2044">
      <w:pPr>
        <w:ind w:firstLine="709"/>
        <w:jc w:val="both"/>
        <w:rPr>
          <w:sz w:val="16"/>
          <w:szCs w:val="16"/>
        </w:rPr>
      </w:pPr>
    </w:p>
    <w:p w:rsidR="000D2044" w:rsidRPr="00B44FFB" w:rsidRDefault="000D2044" w:rsidP="00BC55C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Оклад (должностной оклад) начальника</w:t>
      </w:r>
      <w:r w:rsidRPr="00D03A0A">
        <w:rPr>
          <w:rFonts w:ascii="Times New Roman" w:hAnsi="Times New Roman" w:cs="Times New Roman"/>
          <w:sz w:val="24"/>
          <w:szCs w:val="24"/>
        </w:rPr>
        <w:t xml:space="preserve"> Учреж</w:t>
      </w:r>
      <w:r>
        <w:rPr>
          <w:rFonts w:ascii="Times New Roman" w:hAnsi="Times New Roman" w:cs="Times New Roman"/>
          <w:sz w:val="24"/>
          <w:szCs w:val="24"/>
        </w:rPr>
        <w:t>дения устанавливается приказом У</w:t>
      </w:r>
      <w:r w:rsidRPr="00D03A0A">
        <w:rPr>
          <w:rFonts w:ascii="Times New Roman" w:hAnsi="Times New Roman" w:cs="Times New Roman"/>
          <w:sz w:val="24"/>
          <w:szCs w:val="24"/>
        </w:rPr>
        <w:t>чредителя, имеющего право назначения на должность.</w:t>
      </w:r>
    </w:p>
    <w:p w:rsidR="000D2044" w:rsidRDefault="000D2044" w:rsidP="000D204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D2044" w:rsidRDefault="000D2044" w:rsidP="000D2044">
      <w:pPr>
        <w:rPr>
          <w:sz w:val="24"/>
          <w:szCs w:val="24"/>
        </w:rPr>
      </w:pPr>
      <w:r>
        <w:rPr>
          <w:sz w:val="24"/>
          <w:szCs w:val="24"/>
        </w:rPr>
        <w:t>Заместитель главы</w:t>
      </w:r>
    </w:p>
    <w:p w:rsidR="00D3380A" w:rsidRDefault="000D2044" w:rsidP="000D2044">
      <w:pPr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Н.В. Никифоров</w:t>
      </w:r>
    </w:p>
    <w:p w:rsidR="00D3380A" w:rsidRPr="00D3380A" w:rsidRDefault="00D3380A" w:rsidP="009E5137">
      <w:pPr>
        <w:tabs>
          <w:tab w:val="left" w:pos="10704"/>
        </w:tabs>
        <w:rPr>
          <w:sz w:val="24"/>
          <w:szCs w:val="24"/>
        </w:rPr>
      </w:pPr>
    </w:p>
    <w:sectPr w:rsidR="00D3380A" w:rsidRPr="00D3380A" w:rsidSect="009E5137">
      <w:pgSz w:w="11906" w:h="16838"/>
      <w:pgMar w:top="28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050" w:rsidRDefault="00747050">
      <w:r>
        <w:separator/>
      </w:r>
    </w:p>
  </w:endnote>
  <w:endnote w:type="continuationSeparator" w:id="0">
    <w:p w:rsidR="00747050" w:rsidRDefault="00747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050" w:rsidRDefault="00747050">
      <w:r>
        <w:separator/>
      </w:r>
    </w:p>
  </w:footnote>
  <w:footnote w:type="continuationSeparator" w:id="0">
    <w:p w:rsidR="00747050" w:rsidRDefault="007470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6BC" w:rsidRDefault="001476BC" w:rsidP="00BE76CA">
    <w:pPr>
      <w:pStyle w:val="a9"/>
      <w:framePr w:wrap="auto" w:vAnchor="text" w:hAnchor="margin" w:xAlign="center" w:y="1"/>
      <w:rPr>
        <w:rStyle w:val="ab"/>
      </w:rPr>
    </w:pPr>
  </w:p>
  <w:p w:rsidR="001476BC" w:rsidRDefault="001476BC" w:rsidP="004C57D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C1182"/>
    <w:multiLevelType w:val="hybridMultilevel"/>
    <w:tmpl w:val="832E1356"/>
    <w:lvl w:ilvl="0" w:tplc="7BBEC30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FC05DA0"/>
    <w:multiLevelType w:val="hybridMultilevel"/>
    <w:tmpl w:val="73B69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7516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13D80690"/>
    <w:multiLevelType w:val="hybridMultilevel"/>
    <w:tmpl w:val="DCEAA0BC"/>
    <w:lvl w:ilvl="0" w:tplc="443AB560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176553"/>
    <w:multiLevelType w:val="multilevel"/>
    <w:tmpl w:val="E9866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402B1F"/>
    <w:multiLevelType w:val="hybridMultilevel"/>
    <w:tmpl w:val="5176A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08363A"/>
    <w:multiLevelType w:val="hybridMultilevel"/>
    <w:tmpl w:val="08E23BCA"/>
    <w:lvl w:ilvl="0" w:tplc="CE622D1C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C6F34D5"/>
    <w:multiLevelType w:val="hybridMultilevel"/>
    <w:tmpl w:val="3AC03E76"/>
    <w:lvl w:ilvl="0" w:tplc="485671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70F23F48"/>
    <w:multiLevelType w:val="hybridMultilevel"/>
    <w:tmpl w:val="842026CC"/>
    <w:lvl w:ilvl="0" w:tplc="26AE2414">
      <w:start w:val="1"/>
      <w:numFmt w:val="upperRoman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C494111"/>
    <w:multiLevelType w:val="hybridMultilevel"/>
    <w:tmpl w:val="6C126D92"/>
    <w:lvl w:ilvl="0" w:tplc="53101D96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2"/>
  </w:num>
  <w:num w:numId="5">
    <w:abstractNumId w:val="8"/>
  </w:num>
  <w:num w:numId="6">
    <w:abstractNumId w:val="5"/>
  </w:num>
  <w:num w:numId="7">
    <w:abstractNumId w:val="1"/>
  </w:num>
  <w:num w:numId="8">
    <w:abstractNumId w:val="4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781"/>
    <w:rsid w:val="00001FBD"/>
    <w:rsid w:val="00005AD3"/>
    <w:rsid w:val="00030288"/>
    <w:rsid w:val="00035E39"/>
    <w:rsid w:val="00044993"/>
    <w:rsid w:val="00045371"/>
    <w:rsid w:val="00046FFC"/>
    <w:rsid w:val="0005038E"/>
    <w:rsid w:val="00051980"/>
    <w:rsid w:val="000602E1"/>
    <w:rsid w:val="000674DD"/>
    <w:rsid w:val="00072436"/>
    <w:rsid w:val="0007537B"/>
    <w:rsid w:val="00077F9E"/>
    <w:rsid w:val="00080A65"/>
    <w:rsid w:val="00085021"/>
    <w:rsid w:val="00086A06"/>
    <w:rsid w:val="000977D2"/>
    <w:rsid w:val="000A04E5"/>
    <w:rsid w:val="000A3972"/>
    <w:rsid w:val="000A399C"/>
    <w:rsid w:val="000B33AC"/>
    <w:rsid w:val="000B6F5A"/>
    <w:rsid w:val="000C1E0B"/>
    <w:rsid w:val="000D2044"/>
    <w:rsid w:val="000E6F2B"/>
    <w:rsid w:val="00103133"/>
    <w:rsid w:val="00106DC8"/>
    <w:rsid w:val="0011413D"/>
    <w:rsid w:val="001476BC"/>
    <w:rsid w:val="00156669"/>
    <w:rsid w:val="001612D6"/>
    <w:rsid w:val="001818EC"/>
    <w:rsid w:val="001952DE"/>
    <w:rsid w:val="001B3FA6"/>
    <w:rsid w:val="001B5FF0"/>
    <w:rsid w:val="001E72C3"/>
    <w:rsid w:val="001F50B1"/>
    <w:rsid w:val="001F640F"/>
    <w:rsid w:val="00200539"/>
    <w:rsid w:val="00235C0C"/>
    <w:rsid w:val="00276246"/>
    <w:rsid w:val="00285F07"/>
    <w:rsid w:val="00290C54"/>
    <w:rsid w:val="002A4129"/>
    <w:rsid w:val="002B7306"/>
    <w:rsid w:val="002C14F5"/>
    <w:rsid w:val="002C3D09"/>
    <w:rsid w:val="002D7005"/>
    <w:rsid w:val="002E047E"/>
    <w:rsid w:val="002E264D"/>
    <w:rsid w:val="002F1F0B"/>
    <w:rsid w:val="00316FDE"/>
    <w:rsid w:val="003219B8"/>
    <w:rsid w:val="00336281"/>
    <w:rsid w:val="00350B32"/>
    <w:rsid w:val="00352E93"/>
    <w:rsid w:val="00375647"/>
    <w:rsid w:val="00376272"/>
    <w:rsid w:val="0038578D"/>
    <w:rsid w:val="00391E4C"/>
    <w:rsid w:val="003B0882"/>
    <w:rsid w:val="003B0FA8"/>
    <w:rsid w:val="003C4599"/>
    <w:rsid w:val="003D3576"/>
    <w:rsid w:val="003E0AF0"/>
    <w:rsid w:val="003E7013"/>
    <w:rsid w:val="003F450E"/>
    <w:rsid w:val="003F67E4"/>
    <w:rsid w:val="00404801"/>
    <w:rsid w:val="00414B33"/>
    <w:rsid w:val="00426198"/>
    <w:rsid w:val="0043184E"/>
    <w:rsid w:val="00444944"/>
    <w:rsid w:val="004540A8"/>
    <w:rsid w:val="00457A11"/>
    <w:rsid w:val="004605F6"/>
    <w:rsid w:val="00461677"/>
    <w:rsid w:val="00467019"/>
    <w:rsid w:val="00481637"/>
    <w:rsid w:val="00482B40"/>
    <w:rsid w:val="004C57DA"/>
    <w:rsid w:val="004D4D4C"/>
    <w:rsid w:val="004E1429"/>
    <w:rsid w:val="004E26F4"/>
    <w:rsid w:val="004E2C63"/>
    <w:rsid w:val="005225F5"/>
    <w:rsid w:val="00561456"/>
    <w:rsid w:val="00570A19"/>
    <w:rsid w:val="005747D0"/>
    <w:rsid w:val="00593B60"/>
    <w:rsid w:val="00595BCC"/>
    <w:rsid w:val="005A6A3D"/>
    <w:rsid w:val="005D0A16"/>
    <w:rsid w:val="005D69D2"/>
    <w:rsid w:val="005F0085"/>
    <w:rsid w:val="005F5EB3"/>
    <w:rsid w:val="00611EA6"/>
    <w:rsid w:val="006122AC"/>
    <w:rsid w:val="00613E2C"/>
    <w:rsid w:val="006150F4"/>
    <w:rsid w:val="006210C4"/>
    <w:rsid w:val="006374F3"/>
    <w:rsid w:val="00640C2D"/>
    <w:rsid w:val="00642060"/>
    <w:rsid w:val="0064368E"/>
    <w:rsid w:val="006771AA"/>
    <w:rsid w:val="006A13DD"/>
    <w:rsid w:val="006D453C"/>
    <w:rsid w:val="006D6710"/>
    <w:rsid w:val="006D68F8"/>
    <w:rsid w:val="006F425C"/>
    <w:rsid w:val="00720FF6"/>
    <w:rsid w:val="0072324C"/>
    <w:rsid w:val="00727029"/>
    <w:rsid w:val="0073075C"/>
    <w:rsid w:val="00740284"/>
    <w:rsid w:val="0074655F"/>
    <w:rsid w:val="00747050"/>
    <w:rsid w:val="00747158"/>
    <w:rsid w:val="0076430A"/>
    <w:rsid w:val="007977F3"/>
    <w:rsid w:val="007C035E"/>
    <w:rsid w:val="007C301D"/>
    <w:rsid w:val="007C4EB2"/>
    <w:rsid w:val="007D2B18"/>
    <w:rsid w:val="007D2D01"/>
    <w:rsid w:val="007E271E"/>
    <w:rsid w:val="008023FB"/>
    <w:rsid w:val="00805DFD"/>
    <w:rsid w:val="00811E22"/>
    <w:rsid w:val="0081587B"/>
    <w:rsid w:val="00830873"/>
    <w:rsid w:val="00851712"/>
    <w:rsid w:val="00852828"/>
    <w:rsid w:val="00852BFA"/>
    <w:rsid w:val="008559AE"/>
    <w:rsid w:val="00856F3C"/>
    <w:rsid w:val="0088138B"/>
    <w:rsid w:val="0088730F"/>
    <w:rsid w:val="008A1C4B"/>
    <w:rsid w:val="008A4775"/>
    <w:rsid w:val="008B72E0"/>
    <w:rsid w:val="008C0B04"/>
    <w:rsid w:val="008C2C52"/>
    <w:rsid w:val="008D38D9"/>
    <w:rsid w:val="008D4AE5"/>
    <w:rsid w:val="008E093D"/>
    <w:rsid w:val="008E3511"/>
    <w:rsid w:val="008F3559"/>
    <w:rsid w:val="008F550E"/>
    <w:rsid w:val="00921329"/>
    <w:rsid w:val="009252AB"/>
    <w:rsid w:val="0093254F"/>
    <w:rsid w:val="00953167"/>
    <w:rsid w:val="00970B3D"/>
    <w:rsid w:val="00995AE6"/>
    <w:rsid w:val="009B3672"/>
    <w:rsid w:val="009B5F53"/>
    <w:rsid w:val="009E5137"/>
    <w:rsid w:val="009E60E2"/>
    <w:rsid w:val="009F55AF"/>
    <w:rsid w:val="00A14947"/>
    <w:rsid w:val="00A16A9A"/>
    <w:rsid w:val="00A2184A"/>
    <w:rsid w:val="00A242A3"/>
    <w:rsid w:val="00A36B40"/>
    <w:rsid w:val="00A52455"/>
    <w:rsid w:val="00A52C35"/>
    <w:rsid w:val="00A642F0"/>
    <w:rsid w:val="00A6727D"/>
    <w:rsid w:val="00A73BBF"/>
    <w:rsid w:val="00A8285A"/>
    <w:rsid w:val="00A8392A"/>
    <w:rsid w:val="00A869DA"/>
    <w:rsid w:val="00AB5CA9"/>
    <w:rsid w:val="00AD1AD5"/>
    <w:rsid w:val="00AF74FF"/>
    <w:rsid w:val="00B41AE4"/>
    <w:rsid w:val="00B53E18"/>
    <w:rsid w:val="00B74317"/>
    <w:rsid w:val="00B9110C"/>
    <w:rsid w:val="00BA38F8"/>
    <w:rsid w:val="00BC2479"/>
    <w:rsid w:val="00BC55C8"/>
    <w:rsid w:val="00BC72B6"/>
    <w:rsid w:val="00BE2703"/>
    <w:rsid w:val="00BE48D9"/>
    <w:rsid w:val="00BE527C"/>
    <w:rsid w:val="00BE61CF"/>
    <w:rsid w:val="00BE76CA"/>
    <w:rsid w:val="00C03668"/>
    <w:rsid w:val="00C07AEC"/>
    <w:rsid w:val="00C10A11"/>
    <w:rsid w:val="00C140D0"/>
    <w:rsid w:val="00C14E9C"/>
    <w:rsid w:val="00C21D59"/>
    <w:rsid w:val="00C33ED0"/>
    <w:rsid w:val="00C34948"/>
    <w:rsid w:val="00C4494C"/>
    <w:rsid w:val="00C45447"/>
    <w:rsid w:val="00C46B2E"/>
    <w:rsid w:val="00C513FB"/>
    <w:rsid w:val="00C55382"/>
    <w:rsid w:val="00C55B82"/>
    <w:rsid w:val="00C57337"/>
    <w:rsid w:val="00C617ED"/>
    <w:rsid w:val="00C6335C"/>
    <w:rsid w:val="00C65A3D"/>
    <w:rsid w:val="00C70BA3"/>
    <w:rsid w:val="00C7634B"/>
    <w:rsid w:val="00CA17F9"/>
    <w:rsid w:val="00CA279C"/>
    <w:rsid w:val="00CA427A"/>
    <w:rsid w:val="00CA64D7"/>
    <w:rsid w:val="00CB106B"/>
    <w:rsid w:val="00CC2476"/>
    <w:rsid w:val="00CC66BA"/>
    <w:rsid w:val="00CC6B2D"/>
    <w:rsid w:val="00CD3C20"/>
    <w:rsid w:val="00CD7F75"/>
    <w:rsid w:val="00CE2EE4"/>
    <w:rsid w:val="00CF183F"/>
    <w:rsid w:val="00CF21E0"/>
    <w:rsid w:val="00D03A0A"/>
    <w:rsid w:val="00D12500"/>
    <w:rsid w:val="00D15D21"/>
    <w:rsid w:val="00D27EFB"/>
    <w:rsid w:val="00D3380A"/>
    <w:rsid w:val="00D3464A"/>
    <w:rsid w:val="00D353B9"/>
    <w:rsid w:val="00D4387A"/>
    <w:rsid w:val="00D5060B"/>
    <w:rsid w:val="00D50C21"/>
    <w:rsid w:val="00D54AC6"/>
    <w:rsid w:val="00D5707B"/>
    <w:rsid w:val="00D87B08"/>
    <w:rsid w:val="00D9179C"/>
    <w:rsid w:val="00D919E8"/>
    <w:rsid w:val="00D93E51"/>
    <w:rsid w:val="00DA6E03"/>
    <w:rsid w:val="00DB0CCE"/>
    <w:rsid w:val="00DB361B"/>
    <w:rsid w:val="00DC0BD7"/>
    <w:rsid w:val="00DD1381"/>
    <w:rsid w:val="00DF06F4"/>
    <w:rsid w:val="00E234ED"/>
    <w:rsid w:val="00E26B0A"/>
    <w:rsid w:val="00E2717F"/>
    <w:rsid w:val="00E32129"/>
    <w:rsid w:val="00E3453D"/>
    <w:rsid w:val="00E5258F"/>
    <w:rsid w:val="00E61B95"/>
    <w:rsid w:val="00E6275E"/>
    <w:rsid w:val="00E6549A"/>
    <w:rsid w:val="00E65B28"/>
    <w:rsid w:val="00E75C3C"/>
    <w:rsid w:val="00E9479E"/>
    <w:rsid w:val="00EA2855"/>
    <w:rsid w:val="00EA3A4E"/>
    <w:rsid w:val="00EC459D"/>
    <w:rsid w:val="00EC687A"/>
    <w:rsid w:val="00EE4C5F"/>
    <w:rsid w:val="00EE6F61"/>
    <w:rsid w:val="00EF1F2B"/>
    <w:rsid w:val="00EF6D16"/>
    <w:rsid w:val="00F01AD8"/>
    <w:rsid w:val="00F11D07"/>
    <w:rsid w:val="00F14935"/>
    <w:rsid w:val="00F354C1"/>
    <w:rsid w:val="00F41EE2"/>
    <w:rsid w:val="00F5196D"/>
    <w:rsid w:val="00F53175"/>
    <w:rsid w:val="00F657D1"/>
    <w:rsid w:val="00F734EB"/>
    <w:rsid w:val="00F74F5E"/>
    <w:rsid w:val="00F81F87"/>
    <w:rsid w:val="00FA2BFC"/>
    <w:rsid w:val="00FA51EA"/>
    <w:rsid w:val="00FC6FC8"/>
    <w:rsid w:val="00FC7781"/>
    <w:rsid w:val="00FD4001"/>
    <w:rsid w:val="00FF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77F3"/>
  </w:style>
  <w:style w:type="paragraph" w:styleId="1">
    <w:name w:val="heading 1"/>
    <w:basedOn w:val="a"/>
    <w:next w:val="a"/>
    <w:qFormat/>
    <w:rsid w:val="007977F3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7977F3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C77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C778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7781"/>
    <w:pPr>
      <w:ind w:left="720"/>
      <w:contextualSpacing/>
    </w:pPr>
  </w:style>
  <w:style w:type="table" w:styleId="a6">
    <w:name w:val="Table Grid"/>
    <w:basedOn w:val="a1"/>
    <w:rsid w:val="0005038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basedOn w:val="a"/>
    <w:rsid w:val="00D5707B"/>
    <w:pPr>
      <w:spacing w:after="160" w:line="240" w:lineRule="exact"/>
    </w:pPr>
    <w:rPr>
      <w:rFonts w:ascii="Verdana" w:hAnsi="Verdana"/>
      <w:color w:val="000000"/>
      <w:sz w:val="24"/>
      <w:szCs w:val="24"/>
      <w:lang w:val="en-US" w:eastAsia="en-US"/>
    </w:rPr>
  </w:style>
  <w:style w:type="paragraph" w:styleId="a8">
    <w:name w:val="Normal (Web)"/>
    <w:basedOn w:val="a"/>
    <w:rsid w:val="00BE76CA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Indent 3"/>
    <w:basedOn w:val="a"/>
    <w:link w:val="30"/>
    <w:rsid w:val="00BE76C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locked/>
    <w:rsid w:val="00BE76CA"/>
    <w:rPr>
      <w:sz w:val="16"/>
      <w:szCs w:val="16"/>
      <w:lang w:val="ru-RU" w:eastAsia="ru-RU" w:bidi="ar-SA"/>
    </w:rPr>
  </w:style>
  <w:style w:type="paragraph" w:customStyle="1" w:styleId="ConsPlusNormal">
    <w:name w:val="ConsPlusNormal"/>
    <w:rsid w:val="00BE76C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link w:val="aa"/>
    <w:uiPriority w:val="99"/>
    <w:rsid w:val="00BE76C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BE76CA"/>
    <w:rPr>
      <w:sz w:val="24"/>
      <w:szCs w:val="24"/>
      <w:lang w:val="ru-RU" w:eastAsia="ru-RU" w:bidi="ar-SA"/>
    </w:rPr>
  </w:style>
  <w:style w:type="character" w:styleId="ab">
    <w:name w:val="page number"/>
    <w:basedOn w:val="a0"/>
    <w:rsid w:val="00BE76CA"/>
    <w:rPr>
      <w:rFonts w:cs="Times New Roman"/>
    </w:rPr>
  </w:style>
  <w:style w:type="paragraph" w:styleId="ac">
    <w:name w:val="Body Text"/>
    <w:basedOn w:val="a"/>
    <w:link w:val="ad"/>
    <w:rsid w:val="00BE76CA"/>
    <w:pPr>
      <w:spacing w:after="120"/>
    </w:pPr>
    <w:rPr>
      <w:sz w:val="24"/>
      <w:szCs w:val="24"/>
    </w:rPr>
  </w:style>
  <w:style w:type="character" w:customStyle="1" w:styleId="ad">
    <w:name w:val="Основной текст Знак"/>
    <w:basedOn w:val="a0"/>
    <w:link w:val="ac"/>
    <w:locked/>
    <w:rsid w:val="00BE76CA"/>
    <w:rPr>
      <w:sz w:val="24"/>
      <w:szCs w:val="24"/>
      <w:lang w:val="ru-RU" w:eastAsia="ru-RU" w:bidi="ar-SA"/>
    </w:rPr>
  </w:style>
  <w:style w:type="paragraph" w:customStyle="1" w:styleId="10">
    <w:name w:val="Обычный1"/>
    <w:autoRedefine/>
    <w:rsid w:val="0064368E"/>
    <w:pPr>
      <w:jc w:val="center"/>
    </w:pPr>
    <w:rPr>
      <w:b/>
      <w:sz w:val="24"/>
      <w:szCs w:val="24"/>
    </w:rPr>
  </w:style>
  <w:style w:type="paragraph" w:customStyle="1" w:styleId="ConsPlusNonformat">
    <w:name w:val="ConsPlusNonformat"/>
    <w:rsid w:val="00BE76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footer"/>
    <w:basedOn w:val="a"/>
    <w:link w:val="af"/>
    <w:rsid w:val="00F74F5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F74F5E"/>
  </w:style>
  <w:style w:type="paragraph" w:styleId="af0">
    <w:name w:val="No Spacing"/>
    <w:uiPriority w:val="1"/>
    <w:qFormat/>
    <w:rsid w:val="00D3380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77F3"/>
  </w:style>
  <w:style w:type="paragraph" w:styleId="1">
    <w:name w:val="heading 1"/>
    <w:basedOn w:val="a"/>
    <w:next w:val="a"/>
    <w:qFormat/>
    <w:rsid w:val="007977F3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7977F3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C77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C778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7781"/>
    <w:pPr>
      <w:ind w:left="720"/>
      <w:contextualSpacing/>
    </w:pPr>
  </w:style>
  <w:style w:type="table" w:styleId="a6">
    <w:name w:val="Table Grid"/>
    <w:basedOn w:val="a1"/>
    <w:rsid w:val="0005038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basedOn w:val="a"/>
    <w:rsid w:val="00D5707B"/>
    <w:pPr>
      <w:spacing w:after="160" w:line="240" w:lineRule="exact"/>
    </w:pPr>
    <w:rPr>
      <w:rFonts w:ascii="Verdana" w:hAnsi="Verdana"/>
      <w:color w:val="000000"/>
      <w:sz w:val="24"/>
      <w:szCs w:val="24"/>
      <w:lang w:val="en-US" w:eastAsia="en-US"/>
    </w:rPr>
  </w:style>
  <w:style w:type="paragraph" w:styleId="a8">
    <w:name w:val="Normal (Web)"/>
    <w:basedOn w:val="a"/>
    <w:rsid w:val="00BE76CA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Indent 3"/>
    <w:basedOn w:val="a"/>
    <w:link w:val="30"/>
    <w:rsid w:val="00BE76C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locked/>
    <w:rsid w:val="00BE76CA"/>
    <w:rPr>
      <w:sz w:val="16"/>
      <w:szCs w:val="16"/>
      <w:lang w:val="ru-RU" w:eastAsia="ru-RU" w:bidi="ar-SA"/>
    </w:rPr>
  </w:style>
  <w:style w:type="paragraph" w:customStyle="1" w:styleId="ConsPlusNormal">
    <w:name w:val="ConsPlusNormal"/>
    <w:rsid w:val="00BE76C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link w:val="aa"/>
    <w:uiPriority w:val="99"/>
    <w:rsid w:val="00BE76C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BE76CA"/>
    <w:rPr>
      <w:sz w:val="24"/>
      <w:szCs w:val="24"/>
      <w:lang w:val="ru-RU" w:eastAsia="ru-RU" w:bidi="ar-SA"/>
    </w:rPr>
  </w:style>
  <w:style w:type="character" w:styleId="ab">
    <w:name w:val="page number"/>
    <w:basedOn w:val="a0"/>
    <w:rsid w:val="00BE76CA"/>
    <w:rPr>
      <w:rFonts w:cs="Times New Roman"/>
    </w:rPr>
  </w:style>
  <w:style w:type="paragraph" w:styleId="ac">
    <w:name w:val="Body Text"/>
    <w:basedOn w:val="a"/>
    <w:link w:val="ad"/>
    <w:rsid w:val="00BE76CA"/>
    <w:pPr>
      <w:spacing w:after="120"/>
    </w:pPr>
    <w:rPr>
      <w:sz w:val="24"/>
      <w:szCs w:val="24"/>
    </w:rPr>
  </w:style>
  <w:style w:type="character" w:customStyle="1" w:styleId="ad">
    <w:name w:val="Основной текст Знак"/>
    <w:basedOn w:val="a0"/>
    <w:link w:val="ac"/>
    <w:locked/>
    <w:rsid w:val="00BE76CA"/>
    <w:rPr>
      <w:sz w:val="24"/>
      <w:szCs w:val="24"/>
      <w:lang w:val="ru-RU" w:eastAsia="ru-RU" w:bidi="ar-SA"/>
    </w:rPr>
  </w:style>
  <w:style w:type="paragraph" w:customStyle="1" w:styleId="10">
    <w:name w:val="Обычный1"/>
    <w:autoRedefine/>
    <w:rsid w:val="0064368E"/>
    <w:pPr>
      <w:jc w:val="center"/>
    </w:pPr>
    <w:rPr>
      <w:b/>
      <w:sz w:val="24"/>
      <w:szCs w:val="24"/>
    </w:rPr>
  </w:style>
  <w:style w:type="paragraph" w:customStyle="1" w:styleId="ConsPlusNonformat">
    <w:name w:val="ConsPlusNonformat"/>
    <w:rsid w:val="00BE76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footer"/>
    <w:basedOn w:val="a"/>
    <w:link w:val="af"/>
    <w:rsid w:val="00F74F5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F74F5E"/>
  </w:style>
  <w:style w:type="paragraph" w:styleId="af0">
    <w:name w:val="No Spacing"/>
    <w:uiPriority w:val="1"/>
    <w:qFormat/>
    <w:rsid w:val="00D3380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8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8;&#1074;&#1072;&#1085;&#1086;&#1074;\Application%20Data\Microsoft\&#1064;&#1072;&#1073;&#1083;&#1086;&#1085;&#1099;\&#1041;&#1083;&#1072;&#1085;&#1082;%20&#1087;&#1086;&#1089;&#1090;.&#1072;&#1076;&#1084;.200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2EF21-BE00-44A8-94E1-3BAF36014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пост.адм.2009</Template>
  <TotalTime>239</TotalTime>
  <Pages>3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</Company>
  <LinksUpToDate>false</LinksUpToDate>
  <CharactersWithSpaces>4042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</dc:creator>
  <cp:lastModifiedBy>Пользователь Windows</cp:lastModifiedBy>
  <cp:revision>24</cp:revision>
  <cp:lastPrinted>2021-06-11T06:23:00Z</cp:lastPrinted>
  <dcterms:created xsi:type="dcterms:W3CDTF">2020-12-11T03:58:00Z</dcterms:created>
  <dcterms:modified xsi:type="dcterms:W3CDTF">2021-06-23T03:12:00Z</dcterms:modified>
</cp:coreProperties>
</file>