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D0B" w:rsidRPr="00854EB3" w:rsidRDefault="00AA28F2" w:rsidP="00791369">
      <w:pPr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>
            <wp:extent cx="520700" cy="648335"/>
            <wp:effectExtent l="0" t="0" r="0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D0B" w:rsidRPr="00854EB3" w:rsidRDefault="008426C6" w:rsidP="00791369">
      <w:pP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9" type="#_x0000_t202" style="position:absolute;margin-left:9pt;margin-top:3pt;width:468pt;height:90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" strokecolor="white" strokeweight="1.5pt">
            <v:textbox>
              <w:txbxContent>
                <w:p w:rsidR="00222A66" w:rsidRDefault="00222A66" w:rsidP="000C239B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222A66" w:rsidRDefault="00222A66" w:rsidP="000C239B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222A66" w:rsidRDefault="00222A66" w:rsidP="000C239B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222A66" w:rsidRDefault="00791369" w:rsidP="000C239B">
                  <w:pPr>
                    <w:pStyle w:val="2"/>
                    <w:tabs>
                      <w:tab w:val="left" w:pos="0"/>
                    </w:tabs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  <w:p w:rsidR="00222A66" w:rsidRPr="00B9635F" w:rsidRDefault="00222A66" w:rsidP="000C239B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160D0B" w:rsidRPr="00854EB3" w:rsidRDefault="00160D0B" w:rsidP="00791369">
      <w:pPr>
        <w:rPr>
          <w:color w:val="000000"/>
          <w:sz w:val="24"/>
          <w:szCs w:val="24"/>
        </w:rPr>
      </w:pPr>
    </w:p>
    <w:p w:rsidR="00160D0B" w:rsidRPr="00854EB3" w:rsidRDefault="00160D0B" w:rsidP="00791369">
      <w:pPr>
        <w:rPr>
          <w:color w:val="000000"/>
          <w:sz w:val="24"/>
          <w:szCs w:val="24"/>
        </w:rPr>
      </w:pPr>
    </w:p>
    <w:p w:rsidR="00160D0B" w:rsidRPr="00854EB3" w:rsidRDefault="00160D0B" w:rsidP="00791369">
      <w:pPr>
        <w:rPr>
          <w:color w:val="000000"/>
          <w:sz w:val="24"/>
          <w:szCs w:val="24"/>
        </w:rPr>
      </w:pPr>
    </w:p>
    <w:p w:rsidR="00160D0B" w:rsidRPr="00854EB3" w:rsidRDefault="00160D0B" w:rsidP="00791369">
      <w:pPr>
        <w:rPr>
          <w:color w:val="000000"/>
          <w:sz w:val="24"/>
          <w:szCs w:val="24"/>
        </w:rPr>
      </w:pPr>
    </w:p>
    <w:p w:rsidR="00160D0B" w:rsidRPr="00854EB3" w:rsidRDefault="008426C6" w:rsidP="00791369">
      <w:pP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pict>
          <v:line id="Line 3" o:spid="_x0000_s1028" style="position:absolute;z-index:251657216;visibility:visible" from="9pt,8.5pt" to="455.4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" stroked="f" strokeweight="2pt">
            <v:stroke linestyle="thickThin"/>
          </v:line>
        </w:pict>
      </w:r>
    </w:p>
    <w:p w:rsidR="00160D0B" w:rsidRPr="00854EB3" w:rsidRDefault="008426C6" w:rsidP="00791369">
      <w:pP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pict>
          <v:line id="Line 6" o:spid="_x0000_s1027" style="position:absolute;z-index:251659264;visibility:visible" from="9pt,.7pt" to="477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DNcEwIAACk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" strokeweight="2.25pt"/>
        </w:pict>
      </w:r>
    </w:p>
    <w:p w:rsidR="003C2475" w:rsidRPr="00791369" w:rsidRDefault="003C2475" w:rsidP="00791369">
      <w:pPr>
        <w:rPr>
          <w:sz w:val="24"/>
          <w:szCs w:val="24"/>
        </w:rPr>
      </w:pPr>
      <w:r w:rsidRPr="00791369">
        <w:rPr>
          <w:sz w:val="24"/>
          <w:szCs w:val="24"/>
        </w:rPr>
        <w:t xml:space="preserve">от </w:t>
      </w:r>
      <w:r w:rsidR="007542F8">
        <w:rPr>
          <w:sz w:val="24"/>
          <w:szCs w:val="24"/>
          <w:u w:val="single"/>
        </w:rPr>
        <w:t>16.04.2024</w:t>
      </w:r>
      <w:r w:rsidRPr="00791369">
        <w:rPr>
          <w:sz w:val="24"/>
          <w:szCs w:val="24"/>
        </w:rPr>
        <w:t xml:space="preserve">  №</w:t>
      </w:r>
      <w:r w:rsidR="007542F8">
        <w:rPr>
          <w:sz w:val="24"/>
          <w:szCs w:val="24"/>
          <w:u w:val="single"/>
        </w:rPr>
        <w:t>061</w:t>
      </w:r>
      <w:r w:rsidR="00791369" w:rsidRPr="00791369">
        <w:rPr>
          <w:sz w:val="24"/>
          <w:szCs w:val="24"/>
        </w:rPr>
        <w:t xml:space="preserve"> </w:t>
      </w:r>
    </w:p>
    <w:p w:rsidR="003C2475" w:rsidRPr="00F8154F" w:rsidRDefault="003C2475" w:rsidP="00791369">
      <w:pPr>
        <w:rPr>
          <w:sz w:val="25"/>
          <w:szCs w:val="25"/>
        </w:rPr>
      </w:pPr>
      <w:r w:rsidRPr="000449B9">
        <w:rPr>
          <w:sz w:val="24"/>
          <w:szCs w:val="24"/>
        </w:rPr>
        <w:t>г. Касли</w:t>
      </w:r>
    </w:p>
    <w:p w:rsidR="00160D0B" w:rsidRPr="00854EB3" w:rsidRDefault="00160D0B" w:rsidP="00791369">
      <w:pPr>
        <w:rPr>
          <w:color w:val="000000"/>
          <w:sz w:val="24"/>
          <w:szCs w:val="24"/>
        </w:rPr>
      </w:pPr>
    </w:p>
    <w:p w:rsidR="007C75B8" w:rsidRDefault="003C2475" w:rsidP="00791369">
      <w:pPr>
        <w:tabs>
          <w:tab w:val="left" w:pos="1080"/>
        </w:tabs>
        <w:ind w:right="5102"/>
        <w:jc w:val="both"/>
        <w:rPr>
          <w:sz w:val="24"/>
          <w:szCs w:val="24"/>
        </w:rPr>
      </w:pPr>
      <w:r w:rsidRPr="003C2475">
        <w:rPr>
          <w:sz w:val="24"/>
          <w:szCs w:val="24"/>
        </w:rPr>
        <w:t xml:space="preserve">О </w:t>
      </w:r>
      <w:r w:rsidR="002114AB">
        <w:rPr>
          <w:sz w:val="24"/>
          <w:szCs w:val="24"/>
        </w:rPr>
        <w:t>вн</w:t>
      </w:r>
      <w:r w:rsidR="0043780E">
        <w:rPr>
          <w:sz w:val="24"/>
          <w:szCs w:val="24"/>
        </w:rPr>
        <w:t>есении изменений в постановлени</w:t>
      </w:r>
      <w:r w:rsidR="00807840">
        <w:rPr>
          <w:sz w:val="24"/>
          <w:szCs w:val="24"/>
        </w:rPr>
        <w:t>е</w:t>
      </w:r>
      <w:r w:rsidR="002114AB">
        <w:rPr>
          <w:sz w:val="24"/>
          <w:szCs w:val="24"/>
        </w:rPr>
        <w:t xml:space="preserve"> администрации Каслинского муниципального района </w:t>
      </w:r>
      <w:r w:rsidR="007341ED">
        <w:rPr>
          <w:sz w:val="24"/>
          <w:szCs w:val="24"/>
        </w:rPr>
        <w:t>от 17.05.2018 № </w:t>
      </w:r>
      <w:r w:rsidR="00452E93">
        <w:rPr>
          <w:sz w:val="24"/>
          <w:szCs w:val="24"/>
        </w:rPr>
        <w:t>322 «</w:t>
      </w:r>
      <w:r w:rsidR="002114AB">
        <w:rPr>
          <w:sz w:val="24"/>
          <w:szCs w:val="24"/>
        </w:rPr>
        <w:t>О противодействии терроризму и первоочередных мероприятиях, выполняемых в целях минимизации и ликвидации последствий террористического акта в границах Каслинского муниципального района»</w:t>
      </w:r>
    </w:p>
    <w:p w:rsidR="0043780E" w:rsidRPr="000449B9" w:rsidRDefault="0043780E" w:rsidP="00791369">
      <w:pPr>
        <w:tabs>
          <w:tab w:val="left" w:pos="1080"/>
        </w:tabs>
        <w:ind w:right="5102"/>
        <w:jc w:val="both"/>
        <w:rPr>
          <w:sz w:val="24"/>
          <w:szCs w:val="24"/>
        </w:rPr>
      </w:pPr>
    </w:p>
    <w:p w:rsidR="0071796E" w:rsidRPr="0071796E" w:rsidRDefault="0071796E" w:rsidP="00791369">
      <w:pPr>
        <w:pStyle w:val="a6"/>
        <w:spacing w:after="0"/>
        <w:ind w:left="60" w:right="-1" w:firstLine="720"/>
        <w:jc w:val="both"/>
        <w:rPr>
          <w:sz w:val="24"/>
          <w:szCs w:val="24"/>
        </w:rPr>
      </w:pPr>
      <w:proofErr w:type="gramStart"/>
      <w:r w:rsidRPr="0071796E">
        <w:rPr>
          <w:sz w:val="24"/>
          <w:szCs w:val="24"/>
        </w:rPr>
        <w:t xml:space="preserve">В соответствии с Федеральными законами </w:t>
      </w:r>
      <w:r w:rsidR="007A0CED" w:rsidRPr="0071796E">
        <w:rPr>
          <w:sz w:val="24"/>
          <w:szCs w:val="24"/>
        </w:rPr>
        <w:t>от 06.10.2003 №131-ФЗ «Об общих принципах организации местного самоупра</w:t>
      </w:r>
      <w:r w:rsidR="007A0CED">
        <w:rPr>
          <w:sz w:val="24"/>
          <w:szCs w:val="24"/>
        </w:rPr>
        <w:t xml:space="preserve">вления в Российской Федерации», от </w:t>
      </w:r>
      <w:r w:rsidRPr="0071796E">
        <w:rPr>
          <w:sz w:val="24"/>
          <w:szCs w:val="24"/>
        </w:rPr>
        <w:t xml:space="preserve">21.12.1994 № 68-ФЗ «О защите населения и территорий от чрезвычайных ситуаций природного и техногенного характера», </w:t>
      </w:r>
      <w:r w:rsidR="007A0CED">
        <w:rPr>
          <w:sz w:val="24"/>
          <w:szCs w:val="24"/>
        </w:rPr>
        <w:t>от 12.02.1998 № 28-ФЗ «О гражданской обороне»</w:t>
      </w:r>
      <w:r w:rsidRPr="0071796E">
        <w:rPr>
          <w:sz w:val="24"/>
          <w:szCs w:val="24"/>
        </w:rPr>
        <w:t>, в целях организации первоочередного жизнеобеспечения населения в чрезвычайных ситуациях, а также функционирования пунктов временного размещения для пострадавшего населения, эвакуируемого (отселяемого) при угрозе</w:t>
      </w:r>
      <w:proofErr w:type="gramEnd"/>
      <w:r w:rsidRPr="0071796E">
        <w:rPr>
          <w:sz w:val="24"/>
          <w:szCs w:val="24"/>
        </w:rPr>
        <w:t xml:space="preserve"> и </w:t>
      </w:r>
      <w:proofErr w:type="gramStart"/>
      <w:r w:rsidRPr="0071796E">
        <w:rPr>
          <w:sz w:val="24"/>
          <w:szCs w:val="24"/>
        </w:rPr>
        <w:t>возникновении</w:t>
      </w:r>
      <w:proofErr w:type="gramEnd"/>
      <w:r w:rsidRPr="0071796E">
        <w:rPr>
          <w:sz w:val="24"/>
          <w:szCs w:val="24"/>
        </w:rPr>
        <w:t xml:space="preserve"> чрезвычайных ситуаци</w:t>
      </w:r>
      <w:r w:rsidR="00A37108">
        <w:rPr>
          <w:sz w:val="24"/>
          <w:szCs w:val="24"/>
        </w:rPr>
        <w:t>й на территории Каслинского муниципального района</w:t>
      </w:r>
      <w:r w:rsidRPr="0071796E">
        <w:rPr>
          <w:sz w:val="24"/>
          <w:szCs w:val="24"/>
        </w:rPr>
        <w:t xml:space="preserve"> </w:t>
      </w:r>
      <w:r w:rsidR="00A37108">
        <w:rPr>
          <w:sz w:val="24"/>
          <w:szCs w:val="24"/>
        </w:rPr>
        <w:t>Челябинской области</w:t>
      </w:r>
    </w:p>
    <w:p w:rsidR="00791369" w:rsidRDefault="00791369" w:rsidP="00791369">
      <w:pPr>
        <w:pStyle w:val="a6"/>
        <w:spacing w:after="0"/>
        <w:ind w:left="60" w:right="-1" w:firstLine="649"/>
        <w:jc w:val="both"/>
        <w:rPr>
          <w:sz w:val="24"/>
          <w:szCs w:val="24"/>
        </w:rPr>
      </w:pPr>
    </w:p>
    <w:p w:rsidR="001B58D2" w:rsidRDefault="00791369" w:rsidP="00791369">
      <w:pPr>
        <w:pStyle w:val="a6"/>
        <w:spacing w:after="0"/>
        <w:ind w:left="60" w:right="-1" w:firstLine="649"/>
        <w:jc w:val="both"/>
        <w:rPr>
          <w:sz w:val="24"/>
          <w:szCs w:val="24"/>
        </w:rPr>
      </w:pPr>
      <w:r>
        <w:rPr>
          <w:sz w:val="24"/>
          <w:szCs w:val="24"/>
        </w:rPr>
        <w:t>ПОСТАНОВЛЯЮ:</w:t>
      </w:r>
    </w:p>
    <w:p w:rsidR="00791369" w:rsidRDefault="00791369" w:rsidP="00791369">
      <w:pPr>
        <w:pStyle w:val="a6"/>
        <w:spacing w:after="0"/>
        <w:ind w:left="60" w:right="-1" w:firstLine="649"/>
        <w:jc w:val="both"/>
        <w:rPr>
          <w:sz w:val="24"/>
          <w:szCs w:val="24"/>
        </w:rPr>
      </w:pPr>
    </w:p>
    <w:p w:rsidR="00791369" w:rsidRDefault="00B934D6" w:rsidP="00791369">
      <w:pPr>
        <w:pStyle w:val="a6"/>
        <w:spacing w:after="0"/>
        <w:ind w:left="60" w:right="-1" w:firstLine="64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791369">
        <w:rPr>
          <w:sz w:val="24"/>
          <w:szCs w:val="24"/>
        </w:rPr>
        <w:t xml:space="preserve"> Внести в постановление администрации Каслинского муниципального района </w:t>
      </w:r>
      <w:r w:rsidR="00791369" w:rsidRPr="00452E93">
        <w:rPr>
          <w:sz w:val="24"/>
          <w:szCs w:val="24"/>
        </w:rPr>
        <w:t>от 17.05.2018 № 322 «О противодействии терроризму и первоочередных мероприятиях, выполняемых в целях минимизации и ликвидации последствий террористического акта в границах Каслинского муниципального района»</w:t>
      </w:r>
      <w:r w:rsidR="00791369">
        <w:rPr>
          <w:sz w:val="24"/>
          <w:szCs w:val="24"/>
        </w:rPr>
        <w:t xml:space="preserve"> (с изменениями от 19.03.2020 №242) следующие изменения:</w:t>
      </w:r>
    </w:p>
    <w:p w:rsidR="007A0CED" w:rsidRDefault="0043780E" w:rsidP="004A6E21">
      <w:pPr>
        <w:pStyle w:val="a6"/>
        <w:ind w:left="60" w:right="-1" w:firstLine="6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</w:t>
      </w:r>
      <w:r w:rsidR="00807840">
        <w:rPr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="004A6E21">
        <w:rPr>
          <w:sz w:val="24"/>
          <w:szCs w:val="24"/>
        </w:rPr>
        <w:t>к Постановлению «Реестр учреждений (зданий, сооружений)</w:t>
      </w:r>
      <w:r w:rsidR="004A6E21" w:rsidRPr="004A6E21">
        <w:rPr>
          <w:sz w:val="24"/>
          <w:szCs w:val="24"/>
        </w:rPr>
        <w:t>, предназначенных для развертывания пунктов временного размещения населения, на территории Каслинского муниципального района</w:t>
      </w:r>
      <w:r w:rsidR="004A6E21">
        <w:rPr>
          <w:sz w:val="24"/>
          <w:szCs w:val="24"/>
        </w:rPr>
        <w:t>» изложить в новой редакции (Приложение №1)</w:t>
      </w:r>
      <w:r w:rsidR="00807840">
        <w:rPr>
          <w:sz w:val="24"/>
          <w:szCs w:val="24"/>
        </w:rPr>
        <w:t>.</w:t>
      </w:r>
    </w:p>
    <w:p w:rsidR="00A958AA" w:rsidRPr="00A958AA" w:rsidRDefault="00A958AA" w:rsidP="00791369">
      <w:pPr>
        <w:ind w:firstLine="709"/>
        <w:jc w:val="both"/>
        <w:rPr>
          <w:sz w:val="24"/>
          <w:szCs w:val="24"/>
        </w:rPr>
      </w:pPr>
      <w:r w:rsidRPr="00A958AA">
        <w:rPr>
          <w:sz w:val="24"/>
          <w:szCs w:val="24"/>
        </w:rPr>
        <w:t>2. Управлению делами администрации Каслинского муниципального района (</w:t>
      </w:r>
      <w:r>
        <w:rPr>
          <w:sz w:val="24"/>
          <w:szCs w:val="24"/>
        </w:rPr>
        <w:t>Камардиновой Н.К</w:t>
      </w:r>
      <w:r w:rsidRPr="00A958AA">
        <w:rPr>
          <w:sz w:val="24"/>
          <w:szCs w:val="24"/>
        </w:rPr>
        <w:t xml:space="preserve">.) настоящее </w:t>
      </w:r>
      <w:r w:rsidR="00791369">
        <w:rPr>
          <w:sz w:val="24"/>
          <w:szCs w:val="24"/>
        </w:rPr>
        <w:t>постановление</w:t>
      </w:r>
      <w:r w:rsidRPr="00A958AA">
        <w:rPr>
          <w:sz w:val="24"/>
          <w:szCs w:val="24"/>
        </w:rPr>
        <w:t>:</w:t>
      </w:r>
    </w:p>
    <w:p w:rsidR="00A958AA" w:rsidRPr="00A958AA" w:rsidRDefault="00791369" w:rsidP="0079136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 w:rsidR="00A958AA" w:rsidRPr="00A958AA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A958AA" w:rsidRPr="00A958AA">
        <w:rPr>
          <w:sz w:val="24"/>
          <w:szCs w:val="24"/>
        </w:rPr>
        <w:t>публиковать в периодическом сборнике «Официальный вестник Кас</w:t>
      </w:r>
      <w:r w:rsidR="000F7479">
        <w:rPr>
          <w:sz w:val="24"/>
          <w:szCs w:val="24"/>
        </w:rPr>
        <w:t>линского муниципального района».</w:t>
      </w:r>
    </w:p>
    <w:p w:rsidR="00A958AA" w:rsidRPr="00A958AA" w:rsidRDefault="00791369" w:rsidP="0079136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 w:rsidR="00A958AA" w:rsidRPr="00A958AA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 w:rsidR="00A958AA" w:rsidRPr="00A958AA">
        <w:rPr>
          <w:sz w:val="24"/>
          <w:szCs w:val="24"/>
        </w:rPr>
        <w:t>азместить на официальном сайте администрации Каслинского муниципального района admkmr.ru.</w:t>
      </w:r>
    </w:p>
    <w:p w:rsidR="009501B0" w:rsidRPr="000449B9" w:rsidRDefault="00A958AA" w:rsidP="00791369">
      <w:pPr>
        <w:ind w:firstLine="709"/>
        <w:jc w:val="both"/>
        <w:rPr>
          <w:sz w:val="24"/>
          <w:szCs w:val="24"/>
        </w:rPr>
      </w:pPr>
      <w:r w:rsidRPr="00A958AA">
        <w:rPr>
          <w:sz w:val="24"/>
          <w:szCs w:val="24"/>
        </w:rPr>
        <w:t xml:space="preserve">3. Контроль и организацию исполнения настоящего </w:t>
      </w:r>
      <w:r w:rsidR="00791369">
        <w:rPr>
          <w:sz w:val="24"/>
          <w:szCs w:val="24"/>
        </w:rPr>
        <w:t>постановления</w:t>
      </w:r>
      <w:r w:rsidRPr="00A958AA">
        <w:rPr>
          <w:sz w:val="24"/>
          <w:szCs w:val="24"/>
        </w:rPr>
        <w:t xml:space="preserve"> возложить на заместителя главы Каслинского муниципального района Никифорова Н.В.</w:t>
      </w:r>
    </w:p>
    <w:p w:rsidR="00B9635F" w:rsidRPr="000449B9" w:rsidRDefault="00B9635F" w:rsidP="00791369">
      <w:pPr>
        <w:tabs>
          <w:tab w:val="left" w:pos="1080"/>
        </w:tabs>
        <w:jc w:val="both"/>
        <w:rPr>
          <w:sz w:val="24"/>
          <w:szCs w:val="24"/>
        </w:rPr>
      </w:pPr>
    </w:p>
    <w:p w:rsidR="00E943B0" w:rsidRPr="000449B9" w:rsidRDefault="00A534BF" w:rsidP="00791369">
      <w:pPr>
        <w:tabs>
          <w:tab w:val="left" w:pos="1080"/>
        </w:tabs>
        <w:jc w:val="both"/>
        <w:rPr>
          <w:sz w:val="24"/>
          <w:szCs w:val="24"/>
        </w:rPr>
      </w:pPr>
      <w:r w:rsidRPr="000449B9">
        <w:rPr>
          <w:sz w:val="24"/>
          <w:szCs w:val="24"/>
        </w:rPr>
        <w:t>Г</w:t>
      </w:r>
      <w:r w:rsidR="009501B0" w:rsidRPr="000449B9">
        <w:rPr>
          <w:sz w:val="24"/>
          <w:szCs w:val="24"/>
        </w:rPr>
        <w:t>лав</w:t>
      </w:r>
      <w:r w:rsidRPr="000449B9">
        <w:rPr>
          <w:sz w:val="24"/>
          <w:szCs w:val="24"/>
        </w:rPr>
        <w:t>а</w:t>
      </w:r>
    </w:p>
    <w:p w:rsidR="00F70604" w:rsidRDefault="009501B0" w:rsidP="007542F8">
      <w:pPr>
        <w:tabs>
          <w:tab w:val="left" w:pos="1080"/>
        </w:tabs>
        <w:jc w:val="both"/>
        <w:rPr>
          <w:sz w:val="24"/>
          <w:szCs w:val="24"/>
        </w:rPr>
      </w:pPr>
      <w:r w:rsidRPr="000449B9">
        <w:rPr>
          <w:sz w:val="24"/>
          <w:szCs w:val="24"/>
        </w:rPr>
        <w:t>Каслинского</w:t>
      </w:r>
      <w:r w:rsidR="00E943B0" w:rsidRPr="000449B9">
        <w:rPr>
          <w:sz w:val="24"/>
          <w:szCs w:val="24"/>
        </w:rPr>
        <w:t xml:space="preserve"> </w:t>
      </w:r>
      <w:r w:rsidRPr="000449B9">
        <w:rPr>
          <w:sz w:val="24"/>
          <w:szCs w:val="24"/>
        </w:rPr>
        <w:t>муниципального района</w:t>
      </w:r>
      <w:r w:rsidR="00537DBD">
        <w:rPr>
          <w:sz w:val="24"/>
          <w:szCs w:val="24"/>
        </w:rPr>
        <w:t xml:space="preserve">                                                                       </w:t>
      </w:r>
      <w:r w:rsidR="00A534BF" w:rsidRPr="000449B9">
        <w:rPr>
          <w:sz w:val="24"/>
          <w:szCs w:val="24"/>
        </w:rPr>
        <w:t>И</w:t>
      </w:r>
      <w:r w:rsidRPr="000449B9">
        <w:rPr>
          <w:sz w:val="24"/>
          <w:szCs w:val="24"/>
        </w:rPr>
        <w:t>.</w:t>
      </w:r>
      <w:r w:rsidR="00A534BF" w:rsidRPr="000449B9">
        <w:rPr>
          <w:sz w:val="24"/>
          <w:szCs w:val="24"/>
        </w:rPr>
        <w:t>В</w:t>
      </w:r>
      <w:r w:rsidRPr="000449B9">
        <w:rPr>
          <w:sz w:val="24"/>
          <w:szCs w:val="24"/>
        </w:rPr>
        <w:t>.</w:t>
      </w:r>
      <w:r w:rsidR="00A534BF" w:rsidRPr="000449B9">
        <w:rPr>
          <w:sz w:val="24"/>
          <w:szCs w:val="24"/>
        </w:rPr>
        <w:t xml:space="preserve"> Колыш</w:t>
      </w:r>
      <w:r w:rsidRPr="000449B9">
        <w:rPr>
          <w:sz w:val="24"/>
          <w:szCs w:val="24"/>
        </w:rPr>
        <w:t>ев</w:t>
      </w:r>
    </w:p>
    <w:p w:rsidR="00F70604" w:rsidRDefault="00F70604" w:rsidP="00791369">
      <w:pPr>
        <w:ind w:left="4962"/>
        <w:jc w:val="right"/>
        <w:rPr>
          <w:sz w:val="24"/>
          <w:szCs w:val="24"/>
        </w:rPr>
        <w:sectPr w:rsidR="00F70604" w:rsidSect="00791369">
          <w:headerReference w:type="default" r:id="rId10"/>
          <w:headerReference w:type="first" r:id="rId11"/>
          <w:footnotePr>
            <w:numRestart w:val="eachPage"/>
          </w:footnotePr>
          <w:pgSz w:w="11906" w:h="16838"/>
          <w:pgMar w:top="567" w:right="567" w:bottom="567" w:left="1701" w:header="720" w:footer="720" w:gutter="0"/>
          <w:pgNumType w:start="1"/>
          <w:cols w:space="720"/>
          <w:titlePg/>
        </w:sectPr>
      </w:pPr>
    </w:p>
    <w:p w:rsidR="00F70604" w:rsidRDefault="00F70604" w:rsidP="00F70604">
      <w:pPr>
        <w:ind w:left="10206"/>
        <w:jc w:val="right"/>
        <w:rPr>
          <w:sz w:val="24"/>
          <w:szCs w:val="28"/>
        </w:rPr>
      </w:pPr>
      <w:r>
        <w:rPr>
          <w:sz w:val="24"/>
          <w:szCs w:val="28"/>
        </w:rPr>
        <w:lastRenderedPageBreak/>
        <w:t>Приложение №1</w:t>
      </w:r>
    </w:p>
    <w:p w:rsidR="00F70604" w:rsidRPr="00431934" w:rsidRDefault="00F70604" w:rsidP="00F70604">
      <w:pPr>
        <w:ind w:left="10206"/>
        <w:jc w:val="right"/>
        <w:rPr>
          <w:sz w:val="24"/>
          <w:szCs w:val="28"/>
        </w:rPr>
      </w:pPr>
      <w:r w:rsidRPr="00431934">
        <w:rPr>
          <w:sz w:val="24"/>
          <w:szCs w:val="28"/>
        </w:rPr>
        <w:t xml:space="preserve">к </w:t>
      </w:r>
      <w:r>
        <w:rPr>
          <w:sz w:val="24"/>
          <w:szCs w:val="28"/>
        </w:rPr>
        <w:t xml:space="preserve">постановлению </w:t>
      </w:r>
      <w:r w:rsidRPr="00431934">
        <w:rPr>
          <w:sz w:val="24"/>
          <w:szCs w:val="28"/>
        </w:rPr>
        <w:t>администрации</w:t>
      </w:r>
    </w:p>
    <w:p w:rsidR="00F70604" w:rsidRDefault="00F70604" w:rsidP="00F70604">
      <w:pPr>
        <w:ind w:left="10206"/>
        <w:jc w:val="right"/>
        <w:rPr>
          <w:sz w:val="24"/>
          <w:szCs w:val="28"/>
        </w:rPr>
      </w:pPr>
      <w:r w:rsidRPr="00431934">
        <w:rPr>
          <w:sz w:val="24"/>
          <w:szCs w:val="28"/>
        </w:rPr>
        <w:t>Каслинского муниципального района</w:t>
      </w:r>
    </w:p>
    <w:p w:rsidR="00F70604" w:rsidRDefault="00F70604" w:rsidP="007542F8">
      <w:pPr>
        <w:ind w:left="10206"/>
        <w:jc w:val="right"/>
        <w:rPr>
          <w:sz w:val="24"/>
          <w:szCs w:val="28"/>
        </w:rPr>
      </w:pPr>
      <w:r w:rsidRPr="00431934">
        <w:rPr>
          <w:sz w:val="24"/>
          <w:szCs w:val="28"/>
        </w:rPr>
        <w:t xml:space="preserve">от </w:t>
      </w:r>
      <w:r w:rsidR="007542F8">
        <w:rPr>
          <w:sz w:val="24"/>
          <w:szCs w:val="28"/>
          <w:u w:val="single"/>
        </w:rPr>
        <w:t>16.04.2024</w:t>
      </w:r>
      <w:r w:rsidRPr="00431934">
        <w:rPr>
          <w:sz w:val="24"/>
          <w:szCs w:val="28"/>
        </w:rPr>
        <w:t xml:space="preserve"> № </w:t>
      </w:r>
      <w:r w:rsidR="007542F8">
        <w:rPr>
          <w:sz w:val="24"/>
          <w:szCs w:val="28"/>
          <w:u w:val="single"/>
        </w:rPr>
        <w:t>061</w:t>
      </w:r>
    </w:p>
    <w:p w:rsidR="00F70604" w:rsidRPr="006F10B7" w:rsidRDefault="00F70604" w:rsidP="00F70604">
      <w:pPr>
        <w:ind w:left="10206"/>
        <w:jc w:val="right"/>
      </w:pPr>
      <w:proofErr w:type="gramStart"/>
      <w:r w:rsidRPr="006F10B7">
        <w:t>(«Приложение №4</w:t>
      </w:r>
      <w:proofErr w:type="gramEnd"/>
    </w:p>
    <w:p w:rsidR="00F70604" w:rsidRPr="006F10B7" w:rsidRDefault="00F70604" w:rsidP="00F70604">
      <w:pPr>
        <w:ind w:left="10206"/>
        <w:jc w:val="right"/>
      </w:pPr>
      <w:r w:rsidRPr="006F10B7">
        <w:t>к постановлению администрации</w:t>
      </w:r>
    </w:p>
    <w:p w:rsidR="00F70604" w:rsidRPr="006F10B7" w:rsidRDefault="00F70604" w:rsidP="00F70604">
      <w:pPr>
        <w:ind w:left="10206"/>
        <w:jc w:val="right"/>
      </w:pPr>
      <w:r w:rsidRPr="006F10B7">
        <w:t>Каслинского муниципального района</w:t>
      </w:r>
    </w:p>
    <w:p w:rsidR="00F70604" w:rsidRPr="006F10B7" w:rsidRDefault="00F70604" w:rsidP="00F70604">
      <w:pPr>
        <w:ind w:left="10206"/>
        <w:jc w:val="right"/>
      </w:pPr>
      <w:r>
        <w:t>от 17 мая 2018</w:t>
      </w:r>
      <w:r w:rsidRPr="006F10B7">
        <w:t xml:space="preserve"> №</w:t>
      </w:r>
      <w:r>
        <w:t>322</w:t>
      </w:r>
      <w:r w:rsidRPr="006F10B7">
        <w:t>»)</w:t>
      </w:r>
    </w:p>
    <w:p w:rsidR="00F70604" w:rsidRPr="00A822ED" w:rsidRDefault="00F70604" w:rsidP="00F70604">
      <w:pPr>
        <w:ind w:left="9639"/>
        <w:jc w:val="center"/>
        <w:rPr>
          <w:sz w:val="24"/>
          <w:szCs w:val="24"/>
        </w:rPr>
      </w:pPr>
    </w:p>
    <w:p w:rsidR="00F70604" w:rsidRPr="00A822ED" w:rsidRDefault="00F70604" w:rsidP="00F70604">
      <w:pPr>
        <w:jc w:val="center"/>
        <w:rPr>
          <w:sz w:val="24"/>
          <w:szCs w:val="24"/>
        </w:rPr>
      </w:pPr>
      <w:r w:rsidRPr="00A822ED">
        <w:rPr>
          <w:sz w:val="24"/>
          <w:szCs w:val="24"/>
        </w:rPr>
        <w:t>РЕЕСТР</w:t>
      </w:r>
    </w:p>
    <w:p w:rsidR="00F70604" w:rsidRDefault="00F70604" w:rsidP="00F70604">
      <w:pPr>
        <w:jc w:val="center"/>
        <w:rPr>
          <w:sz w:val="24"/>
          <w:szCs w:val="24"/>
        </w:rPr>
      </w:pPr>
      <w:r>
        <w:rPr>
          <w:sz w:val="24"/>
          <w:szCs w:val="24"/>
        </w:rPr>
        <w:t>организаций</w:t>
      </w:r>
      <w:r w:rsidRPr="00A822ED">
        <w:rPr>
          <w:sz w:val="24"/>
          <w:szCs w:val="24"/>
        </w:rPr>
        <w:t xml:space="preserve">, предназначенных для развертывания </w:t>
      </w:r>
      <w:r w:rsidRPr="004B1E1A">
        <w:rPr>
          <w:sz w:val="24"/>
          <w:szCs w:val="24"/>
        </w:rPr>
        <w:t>пунктов временного размещения пострадавшего населения, эвакуируемого (отселяемого) при угрозе и возникновении ЧС, на территории Каслинского муниципального района</w:t>
      </w:r>
      <w:r>
        <w:rPr>
          <w:sz w:val="24"/>
          <w:szCs w:val="24"/>
        </w:rPr>
        <w:t xml:space="preserve"> (в соответствии с Планом проведения эвакуационных мероприятий при чрезвычайных ситуациях природного, техногенного и террористического характера Каслинского муниципального района)</w:t>
      </w:r>
    </w:p>
    <w:p w:rsidR="00F70604" w:rsidRPr="00A822ED" w:rsidRDefault="00F70604" w:rsidP="00F70604">
      <w:pPr>
        <w:jc w:val="center"/>
        <w:rPr>
          <w:sz w:val="24"/>
          <w:szCs w:val="28"/>
          <w:vertAlign w:val="superscript"/>
        </w:rPr>
      </w:pPr>
    </w:p>
    <w:tbl>
      <w:tblPr>
        <w:tblW w:w="4919" w:type="pct"/>
        <w:jc w:val="center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2205"/>
        <w:gridCol w:w="2208"/>
        <w:gridCol w:w="1912"/>
        <w:gridCol w:w="1912"/>
        <w:gridCol w:w="1767"/>
        <w:gridCol w:w="2060"/>
        <w:gridCol w:w="2459"/>
      </w:tblGrid>
      <w:tr w:rsidR="00F70604" w:rsidRPr="00514E4A" w:rsidTr="008137E1">
        <w:trPr>
          <w:trHeight w:val="342"/>
          <w:tblHeader/>
          <w:jc w:val="center"/>
        </w:trPr>
        <w:tc>
          <w:tcPr>
            <w:tcW w:w="192" w:type="pct"/>
            <w:vMerge w:val="restart"/>
            <w:vAlign w:val="center"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  <w:r w:rsidRPr="00514E4A">
              <w:rPr>
                <w:bCs/>
                <w:szCs w:val="18"/>
              </w:rPr>
              <w:t>№</w:t>
            </w:r>
          </w:p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  <w:proofErr w:type="gramStart"/>
            <w:r w:rsidRPr="00514E4A">
              <w:rPr>
                <w:bCs/>
                <w:szCs w:val="18"/>
              </w:rPr>
              <w:t>п</w:t>
            </w:r>
            <w:proofErr w:type="gramEnd"/>
            <w:r w:rsidRPr="00514E4A">
              <w:rPr>
                <w:bCs/>
                <w:szCs w:val="18"/>
              </w:rPr>
              <w:t>/п</w:t>
            </w:r>
          </w:p>
        </w:tc>
        <w:tc>
          <w:tcPr>
            <w:tcW w:w="730" w:type="pct"/>
            <w:vMerge w:val="restart"/>
            <w:vAlign w:val="center"/>
          </w:tcPr>
          <w:p w:rsidR="00F70604" w:rsidRPr="00514E4A" w:rsidRDefault="00F70604" w:rsidP="008137E1">
            <w:pPr>
              <w:ind w:left="-109" w:right="-118"/>
              <w:jc w:val="center"/>
              <w:rPr>
                <w:bCs/>
                <w:szCs w:val="18"/>
              </w:rPr>
            </w:pPr>
            <w:r w:rsidRPr="00514E4A">
              <w:rPr>
                <w:bCs/>
                <w:szCs w:val="18"/>
              </w:rPr>
              <w:t>Фактический адрес учреждения,</w:t>
            </w:r>
          </w:p>
          <w:p w:rsidR="00F70604" w:rsidRPr="00514E4A" w:rsidRDefault="00F70604" w:rsidP="008137E1">
            <w:pPr>
              <w:ind w:left="-109" w:right="-118"/>
              <w:jc w:val="center"/>
              <w:rPr>
                <w:bCs/>
                <w:szCs w:val="18"/>
              </w:rPr>
            </w:pPr>
            <w:r w:rsidRPr="00514E4A">
              <w:rPr>
                <w:bCs/>
                <w:szCs w:val="18"/>
              </w:rPr>
              <w:t>контактный телефон</w:t>
            </w:r>
          </w:p>
        </w:tc>
        <w:tc>
          <w:tcPr>
            <w:tcW w:w="731" w:type="pct"/>
            <w:vMerge w:val="restart"/>
            <w:vAlign w:val="center"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  <w:r w:rsidRPr="00514E4A">
              <w:rPr>
                <w:bCs/>
                <w:szCs w:val="18"/>
              </w:rPr>
              <w:t>Наименование учреждения</w:t>
            </w:r>
          </w:p>
        </w:tc>
        <w:tc>
          <w:tcPr>
            <w:tcW w:w="633" w:type="pct"/>
            <w:vMerge w:val="restart"/>
            <w:vAlign w:val="center"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  <w:r w:rsidRPr="00514E4A">
              <w:rPr>
                <w:bCs/>
                <w:szCs w:val="18"/>
              </w:rPr>
              <w:t>Вместимость</w:t>
            </w:r>
            <w:r>
              <w:rPr>
                <w:bCs/>
                <w:szCs w:val="18"/>
              </w:rPr>
              <w:t xml:space="preserve"> </w:t>
            </w:r>
            <w:r w:rsidRPr="00514E4A">
              <w:rPr>
                <w:bCs/>
                <w:szCs w:val="18"/>
              </w:rPr>
              <w:t>(номеров, корпусов, классов/ человек)</w:t>
            </w:r>
          </w:p>
        </w:tc>
        <w:tc>
          <w:tcPr>
            <w:tcW w:w="2714" w:type="pct"/>
            <w:gridSpan w:val="4"/>
            <w:vAlign w:val="center"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  <w:r w:rsidRPr="00514E4A">
              <w:rPr>
                <w:bCs/>
                <w:szCs w:val="18"/>
              </w:rPr>
              <w:t>Организация жизнеобеспечения в ПВР</w:t>
            </w:r>
          </w:p>
        </w:tc>
      </w:tr>
      <w:tr w:rsidR="00F70604" w:rsidRPr="00514E4A" w:rsidTr="008137E1">
        <w:trPr>
          <w:tblHeader/>
          <w:jc w:val="center"/>
        </w:trPr>
        <w:tc>
          <w:tcPr>
            <w:tcW w:w="192" w:type="pct"/>
            <w:vMerge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</w:p>
        </w:tc>
        <w:tc>
          <w:tcPr>
            <w:tcW w:w="730" w:type="pct"/>
            <w:vMerge/>
            <w:vAlign w:val="center"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</w:p>
        </w:tc>
        <w:tc>
          <w:tcPr>
            <w:tcW w:w="731" w:type="pct"/>
            <w:vMerge/>
            <w:vAlign w:val="center"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</w:p>
        </w:tc>
        <w:tc>
          <w:tcPr>
            <w:tcW w:w="633" w:type="pct"/>
            <w:vMerge/>
            <w:vAlign w:val="center"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</w:p>
        </w:tc>
        <w:tc>
          <w:tcPr>
            <w:tcW w:w="633" w:type="pct"/>
            <w:vAlign w:val="center"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  <w:r w:rsidRPr="00514E4A">
              <w:rPr>
                <w:bCs/>
                <w:szCs w:val="18"/>
              </w:rPr>
              <w:t>Медицинская помощь</w:t>
            </w:r>
            <w:r>
              <w:rPr>
                <w:bCs/>
                <w:szCs w:val="18"/>
              </w:rPr>
              <w:t xml:space="preserve"> </w:t>
            </w:r>
            <w:r w:rsidRPr="00514E4A">
              <w:rPr>
                <w:bCs/>
                <w:szCs w:val="18"/>
              </w:rPr>
              <w:t>(учреждения персонал и техника)</w:t>
            </w:r>
          </w:p>
        </w:tc>
        <w:tc>
          <w:tcPr>
            <w:tcW w:w="585" w:type="pct"/>
            <w:vAlign w:val="center"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  <w:r w:rsidRPr="00514E4A">
              <w:rPr>
                <w:bCs/>
                <w:szCs w:val="18"/>
              </w:rPr>
              <w:t>Обеспечение водой</w:t>
            </w:r>
            <w:r>
              <w:rPr>
                <w:bCs/>
                <w:szCs w:val="18"/>
              </w:rPr>
              <w:t xml:space="preserve"> </w:t>
            </w:r>
            <w:r w:rsidRPr="00514E4A">
              <w:rPr>
                <w:bCs/>
                <w:szCs w:val="18"/>
              </w:rPr>
              <w:t>(учреждения персонал и техника)</w:t>
            </w:r>
          </w:p>
        </w:tc>
        <w:tc>
          <w:tcPr>
            <w:tcW w:w="682" w:type="pct"/>
            <w:vAlign w:val="center"/>
          </w:tcPr>
          <w:p w:rsidR="00F70604" w:rsidRPr="00514E4A" w:rsidRDefault="00F70604" w:rsidP="008137E1">
            <w:pPr>
              <w:ind w:left="-121" w:right="-110"/>
              <w:jc w:val="center"/>
              <w:rPr>
                <w:bCs/>
                <w:szCs w:val="18"/>
              </w:rPr>
            </w:pPr>
            <w:r w:rsidRPr="00514E4A">
              <w:rPr>
                <w:bCs/>
                <w:szCs w:val="18"/>
              </w:rPr>
              <w:t>Обеспечение продуктами питания и продовольственным сырьем</w:t>
            </w:r>
            <w:r>
              <w:rPr>
                <w:bCs/>
                <w:szCs w:val="18"/>
              </w:rPr>
              <w:t xml:space="preserve"> </w:t>
            </w:r>
            <w:r w:rsidRPr="00514E4A">
              <w:rPr>
                <w:bCs/>
                <w:szCs w:val="18"/>
              </w:rPr>
              <w:t>(учреждения персонал и техника)</w:t>
            </w:r>
          </w:p>
        </w:tc>
        <w:tc>
          <w:tcPr>
            <w:tcW w:w="814" w:type="pct"/>
            <w:vAlign w:val="center"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  <w:r w:rsidRPr="00514E4A">
              <w:rPr>
                <w:bCs/>
                <w:szCs w:val="18"/>
              </w:rPr>
              <w:t>Обеспечение коммунально-бытовыми услугами</w:t>
            </w:r>
            <w:r>
              <w:rPr>
                <w:bCs/>
                <w:szCs w:val="18"/>
              </w:rPr>
              <w:t xml:space="preserve"> </w:t>
            </w:r>
            <w:r w:rsidRPr="00514E4A">
              <w:rPr>
                <w:bCs/>
                <w:szCs w:val="18"/>
              </w:rPr>
              <w:t>(учреждения персонал и техника)</w:t>
            </w:r>
          </w:p>
        </w:tc>
      </w:tr>
      <w:tr w:rsidR="00F70604" w:rsidRPr="00EE4DCA" w:rsidTr="008137E1">
        <w:trPr>
          <w:jc w:val="center"/>
        </w:trPr>
        <w:tc>
          <w:tcPr>
            <w:tcW w:w="5000" w:type="pct"/>
            <w:gridSpan w:val="8"/>
          </w:tcPr>
          <w:p w:rsidR="00F70604" w:rsidRPr="00514E4A" w:rsidRDefault="00F70604" w:rsidP="008137E1">
            <w:pPr>
              <w:jc w:val="center"/>
              <w:rPr>
                <w:szCs w:val="18"/>
              </w:rPr>
            </w:pPr>
            <w:r w:rsidRPr="00514E4A">
              <w:rPr>
                <w:szCs w:val="18"/>
              </w:rPr>
              <w:t>1-я категория</w:t>
            </w:r>
          </w:p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r w:rsidRPr="00EE4DCA">
              <w:rPr>
                <w:sz w:val="18"/>
                <w:szCs w:val="18"/>
              </w:rPr>
              <w:t>(ПВР с возможностью всесезонного проживания, 3-разовым питанием, полным жизнеобеспечением)</w:t>
            </w:r>
          </w:p>
        </w:tc>
      </w:tr>
      <w:tr w:rsidR="00F70604" w:rsidRPr="00EE4DCA" w:rsidTr="008137E1">
        <w:trPr>
          <w:jc w:val="center"/>
        </w:trPr>
        <w:tc>
          <w:tcPr>
            <w:tcW w:w="5000" w:type="pct"/>
            <w:gridSpan w:val="8"/>
          </w:tcPr>
          <w:p w:rsidR="00F70604" w:rsidRPr="00514E4A" w:rsidRDefault="00F70604" w:rsidP="008137E1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ОТСУТСТВУЮТ</w:t>
            </w:r>
          </w:p>
        </w:tc>
      </w:tr>
      <w:tr w:rsidR="00F70604" w:rsidRPr="00EE4DCA" w:rsidTr="008137E1">
        <w:trPr>
          <w:jc w:val="center"/>
        </w:trPr>
        <w:tc>
          <w:tcPr>
            <w:tcW w:w="5000" w:type="pct"/>
            <w:gridSpan w:val="8"/>
          </w:tcPr>
          <w:p w:rsidR="00F70604" w:rsidRPr="00514E4A" w:rsidRDefault="00F70604" w:rsidP="008137E1">
            <w:pPr>
              <w:jc w:val="center"/>
              <w:rPr>
                <w:szCs w:val="18"/>
              </w:rPr>
            </w:pPr>
            <w:r w:rsidRPr="00514E4A">
              <w:rPr>
                <w:szCs w:val="18"/>
              </w:rPr>
              <w:t>2-я категория</w:t>
            </w:r>
          </w:p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proofErr w:type="gramStart"/>
            <w:r w:rsidRPr="00EE4DCA">
              <w:rPr>
                <w:sz w:val="18"/>
                <w:szCs w:val="18"/>
              </w:rPr>
              <w:t>(ПВР с возможностью сезонного проживания (весна, лето, осень), 3-разовым питанием, ограниченным жизнеобеспечением (отсутствие отопления)</w:t>
            </w:r>
            <w:proofErr w:type="gramEnd"/>
          </w:p>
        </w:tc>
      </w:tr>
      <w:tr w:rsidR="00F70604" w:rsidRPr="00EE4DCA" w:rsidTr="008137E1">
        <w:trPr>
          <w:jc w:val="center"/>
        </w:trPr>
        <w:tc>
          <w:tcPr>
            <w:tcW w:w="5000" w:type="pct"/>
            <w:gridSpan w:val="8"/>
          </w:tcPr>
          <w:p w:rsidR="00F70604" w:rsidRPr="00514E4A" w:rsidRDefault="00F70604" w:rsidP="008137E1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ОТСУТСТВУЮТ</w:t>
            </w:r>
          </w:p>
        </w:tc>
      </w:tr>
      <w:tr w:rsidR="00F70604" w:rsidRPr="00EE4DCA" w:rsidTr="008137E1">
        <w:trPr>
          <w:trHeight w:val="562"/>
          <w:jc w:val="center"/>
        </w:trPr>
        <w:tc>
          <w:tcPr>
            <w:tcW w:w="5000" w:type="pct"/>
            <w:gridSpan w:val="8"/>
          </w:tcPr>
          <w:p w:rsidR="00F70604" w:rsidRPr="00514E4A" w:rsidRDefault="00F70604" w:rsidP="008137E1">
            <w:pPr>
              <w:jc w:val="center"/>
              <w:rPr>
                <w:szCs w:val="18"/>
              </w:rPr>
            </w:pPr>
            <w:r w:rsidRPr="00514E4A">
              <w:rPr>
                <w:szCs w:val="18"/>
              </w:rPr>
              <w:t>3-я категория</w:t>
            </w:r>
          </w:p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proofErr w:type="gramStart"/>
            <w:r w:rsidRPr="00EE4DCA">
              <w:rPr>
                <w:sz w:val="18"/>
                <w:szCs w:val="18"/>
              </w:rPr>
              <w:t xml:space="preserve">(ПВР, разворачиваемые на базе объектов образования (школы, вузы и т.д.) и культурно-массовых объектов (дома культуры и т.д.), </w:t>
            </w:r>
            <w:proofErr w:type="gramEnd"/>
          </w:p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r w:rsidRPr="00EE4DCA">
              <w:rPr>
                <w:sz w:val="18"/>
                <w:szCs w:val="18"/>
              </w:rPr>
              <w:t>разворачиваемые для приема населения в случае ЧС)</w:t>
            </w:r>
          </w:p>
        </w:tc>
      </w:tr>
      <w:tr w:rsidR="00F70604" w:rsidRPr="00EE4DCA" w:rsidTr="008137E1">
        <w:trPr>
          <w:trHeight w:val="1243"/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1</w:t>
            </w:r>
          </w:p>
        </w:tc>
        <w:tc>
          <w:tcPr>
            <w:tcW w:w="730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40" w:lineRule="auto"/>
              <w:jc w:val="center"/>
            </w:pPr>
            <w:r>
              <w:rPr>
                <w:rStyle w:val="29pt0"/>
              </w:rPr>
              <w:t>456835, г. Касли, ул. Декабристов, д.99</w:t>
            </w:r>
          </w:p>
        </w:tc>
        <w:tc>
          <w:tcPr>
            <w:tcW w:w="731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9" w:lineRule="exact"/>
              <w:jc w:val="center"/>
            </w:pPr>
            <w:r>
              <w:rPr>
                <w:rStyle w:val="29pt0"/>
              </w:rPr>
              <w:t>МОУ «Каслинская СОШ № 24»</w:t>
            </w:r>
          </w:p>
        </w:tc>
        <w:tc>
          <w:tcPr>
            <w:tcW w:w="633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9" w:lineRule="exact"/>
              <w:jc w:val="center"/>
            </w:pPr>
            <w:r>
              <w:rPr>
                <w:rStyle w:val="29pt0"/>
              </w:rPr>
              <w:t>50/ 350 человек</w:t>
            </w:r>
          </w:p>
        </w:tc>
        <w:tc>
          <w:tcPr>
            <w:tcW w:w="633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9" w:lineRule="exact"/>
              <w:jc w:val="center"/>
            </w:pPr>
            <w:r>
              <w:rPr>
                <w:rStyle w:val="29pt0"/>
              </w:rPr>
              <w:t>ГБУЗ «Районная больница г.</w:t>
            </w:r>
            <w:r>
              <w:t xml:space="preserve"> </w:t>
            </w:r>
            <w:r>
              <w:rPr>
                <w:rStyle w:val="29pt0"/>
              </w:rPr>
              <w:t>Касли»</w:t>
            </w:r>
            <w:proofErr w:type="gramStart"/>
            <w:r>
              <w:rPr>
                <w:rStyle w:val="29pt0"/>
              </w:rPr>
              <w:t>.</w:t>
            </w:r>
            <w:proofErr w:type="gramEnd"/>
            <w:r>
              <w:rPr>
                <w:rStyle w:val="29pt0"/>
              </w:rPr>
              <w:t xml:space="preserve"> </w:t>
            </w:r>
            <w:proofErr w:type="gramStart"/>
            <w:r>
              <w:rPr>
                <w:rStyle w:val="29pt0"/>
              </w:rPr>
              <w:t>п</w:t>
            </w:r>
            <w:proofErr w:type="gramEnd"/>
            <w:r>
              <w:rPr>
                <w:rStyle w:val="29pt0"/>
              </w:rPr>
              <w:t>ерсонал - 2 чел., техника -1 ел.</w:t>
            </w:r>
          </w:p>
        </w:tc>
        <w:tc>
          <w:tcPr>
            <w:tcW w:w="585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5" w:lineRule="exact"/>
              <w:jc w:val="center"/>
            </w:pPr>
            <w:r>
              <w:rPr>
                <w:rStyle w:val="29pt0"/>
              </w:rPr>
              <w:t>ООО «Водоканал», персонал - 3 чел., техника - 1 ед.</w:t>
            </w:r>
          </w:p>
        </w:tc>
        <w:tc>
          <w:tcPr>
            <w:tcW w:w="682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after="60" w:line="180" w:lineRule="exact"/>
              <w:ind w:left="-121" w:right="-94"/>
              <w:jc w:val="center"/>
            </w:pPr>
            <w:r>
              <w:rPr>
                <w:rStyle w:val="29pt0"/>
              </w:rPr>
              <w:t>Столовая</w:t>
            </w:r>
            <w:r>
              <w:t xml:space="preserve"> </w:t>
            </w:r>
            <w:r>
              <w:rPr>
                <w:rStyle w:val="29pt0"/>
              </w:rPr>
              <w:t>(самообслуживание); ООО «Озерск-Авто»</w:t>
            </w:r>
          </w:p>
        </w:tc>
        <w:tc>
          <w:tcPr>
            <w:tcW w:w="814" w:type="pct"/>
            <w:vAlign w:val="center"/>
          </w:tcPr>
          <w:p w:rsidR="00F70604" w:rsidRPr="00DA2165" w:rsidRDefault="00F70604" w:rsidP="008137E1">
            <w:pPr>
              <w:jc w:val="center"/>
              <w:rPr>
                <w:sz w:val="18"/>
                <w:szCs w:val="18"/>
              </w:rPr>
            </w:pPr>
            <w:r w:rsidRPr="00DA2165">
              <w:rPr>
                <w:sz w:val="18"/>
                <w:szCs w:val="18"/>
              </w:rPr>
              <w:t>ООО «Чистый город 1»,</w:t>
            </w:r>
          </w:p>
          <w:p w:rsidR="00F70604" w:rsidRPr="00DA2165" w:rsidRDefault="00F70604" w:rsidP="008137E1">
            <w:pPr>
              <w:jc w:val="center"/>
              <w:rPr>
                <w:sz w:val="18"/>
                <w:szCs w:val="18"/>
              </w:rPr>
            </w:pPr>
            <w:r w:rsidRPr="00DA2165">
              <w:rPr>
                <w:sz w:val="18"/>
                <w:szCs w:val="18"/>
              </w:rPr>
              <w:t>персонал - 2 чел.,</w:t>
            </w:r>
          </w:p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r w:rsidRPr="00DA2165">
              <w:rPr>
                <w:sz w:val="18"/>
                <w:szCs w:val="18"/>
              </w:rPr>
              <w:t>техника - 1 ед.</w:t>
            </w:r>
          </w:p>
        </w:tc>
      </w:tr>
      <w:tr w:rsidR="00F70604" w:rsidRPr="00EE4DCA" w:rsidTr="008137E1">
        <w:trPr>
          <w:trHeight w:val="2001"/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730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40" w:lineRule="auto"/>
              <w:jc w:val="center"/>
            </w:pPr>
            <w:r>
              <w:rPr>
                <w:rStyle w:val="29pt0"/>
              </w:rPr>
              <w:t>456835, г. Касли, ул. Ленина, д.16</w:t>
            </w:r>
          </w:p>
        </w:tc>
        <w:tc>
          <w:tcPr>
            <w:tcW w:w="731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5" w:lineRule="exact"/>
              <w:jc w:val="center"/>
            </w:pPr>
            <w:r w:rsidRPr="00DA2165">
              <w:rPr>
                <w:rStyle w:val="29pt0"/>
              </w:rPr>
              <w:t>Муниципальное учреждение «Дворец культуры им. И.М. Захарова Каслинского муниципального района»</w:t>
            </w:r>
          </w:p>
        </w:tc>
        <w:tc>
          <w:tcPr>
            <w:tcW w:w="633" w:type="pct"/>
            <w:vAlign w:val="center"/>
          </w:tcPr>
          <w:p w:rsidR="00F70604" w:rsidRPr="00DA2165" w:rsidRDefault="00F70604" w:rsidP="008137E1">
            <w:pPr>
              <w:pStyle w:val="22"/>
              <w:spacing w:line="180" w:lineRule="exact"/>
              <w:jc w:val="center"/>
              <w:rPr>
                <w:rStyle w:val="29pt0"/>
              </w:rPr>
            </w:pPr>
            <w:r w:rsidRPr="00DA2165">
              <w:rPr>
                <w:rStyle w:val="29pt0"/>
              </w:rPr>
              <w:t>Фойе б</w:t>
            </w:r>
            <w:r>
              <w:rPr>
                <w:rStyle w:val="29pt0"/>
              </w:rPr>
              <w:t>ольшого зала, танцевальный зал</w:t>
            </w:r>
            <w:r w:rsidRPr="00DA2165">
              <w:rPr>
                <w:rStyle w:val="29pt0"/>
              </w:rPr>
              <w:t xml:space="preserve"> - 177 чел. (533кв.м.)</w:t>
            </w:r>
          </w:p>
          <w:p w:rsidR="00F70604" w:rsidRDefault="00F70604" w:rsidP="008137E1">
            <w:pPr>
              <w:pStyle w:val="22"/>
              <w:shd w:val="clear" w:color="auto" w:fill="auto"/>
              <w:spacing w:line="180" w:lineRule="exact"/>
              <w:jc w:val="center"/>
            </w:pPr>
            <w:r>
              <w:rPr>
                <w:rStyle w:val="29pt0"/>
              </w:rPr>
              <w:t>Большо</w:t>
            </w:r>
            <w:r w:rsidRPr="00DA2165">
              <w:rPr>
                <w:rStyle w:val="29pt0"/>
              </w:rPr>
              <w:t xml:space="preserve">й и малый зрительные залы </w:t>
            </w:r>
            <w:r>
              <w:rPr>
                <w:rStyle w:val="29pt0"/>
              </w:rPr>
              <w:t xml:space="preserve">по количество посадочных мест - </w:t>
            </w:r>
            <w:r w:rsidRPr="0018703F">
              <w:rPr>
                <w:sz w:val="18"/>
              </w:rPr>
              <w:t>670 чел.</w:t>
            </w:r>
          </w:p>
        </w:tc>
        <w:tc>
          <w:tcPr>
            <w:tcW w:w="633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5" w:lineRule="exact"/>
              <w:jc w:val="center"/>
            </w:pPr>
            <w:r>
              <w:rPr>
                <w:rStyle w:val="29pt0"/>
              </w:rPr>
              <w:t>ГБУЗ «Районная больница г.</w:t>
            </w:r>
            <w:r>
              <w:t xml:space="preserve"> </w:t>
            </w:r>
            <w:r>
              <w:rPr>
                <w:rStyle w:val="29pt0"/>
              </w:rPr>
              <w:t>Касли», персонал - 2 чел., техника -1 ед.</w:t>
            </w:r>
          </w:p>
        </w:tc>
        <w:tc>
          <w:tcPr>
            <w:tcW w:w="585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5" w:lineRule="exact"/>
              <w:jc w:val="center"/>
            </w:pPr>
            <w:r w:rsidRPr="00DA2165">
              <w:rPr>
                <w:rStyle w:val="29pt0"/>
              </w:rPr>
              <w:t>Центральное водоснабжение. Договор на холодное водоснабжение и водоотведение с ООО «Водоканал»</w:t>
            </w:r>
          </w:p>
        </w:tc>
        <w:tc>
          <w:tcPr>
            <w:tcW w:w="682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5" w:lineRule="exact"/>
              <w:jc w:val="center"/>
            </w:pPr>
            <w:r>
              <w:rPr>
                <w:rStyle w:val="29pt0"/>
              </w:rPr>
              <w:t>ООО «Озерск-Авто»</w:t>
            </w:r>
          </w:p>
        </w:tc>
        <w:tc>
          <w:tcPr>
            <w:tcW w:w="814" w:type="pct"/>
            <w:vAlign w:val="center"/>
          </w:tcPr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r w:rsidRPr="00DA2165">
              <w:rPr>
                <w:sz w:val="18"/>
                <w:szCs w:val="18"/>
              </w:rPr>
              <w:t>Договор на холодное водоснабжение и водоотведение с ООО «Водоканал»</w:t>
            </w:r>
          </w:p>
        </w:tc>
      </w:tr>
      <w:tr w:rsidR="00F70604" w:rsidRPr="00EE4DCA" w:rsidTr="008137E1">
        <w:trPr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3</w:t>
            </w:r>
          </w:p>
        </w:tc>
        <w:tc>
          <w:tcPr>
            <w:tcW w:w="730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40" w:lineRule="auto"/>
              <w:jc w:val="center"/>
            </w:pPr>
            <w:r>
              <w:rPr>
                <w:rStyle w:val="29pt0"/>
              </w:rPr>
              <w:t>456830, г. Касли, ул. Ленина, д. 42</w:t>
            </w:r>
          </w:p>
        </w:tc>
        <w:tc>
          <w:tcPr>
            <w:tcW w:w="731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5" w:lineRule="exact"/>
              <w:jc w:val="center"/>
            </w:pPr>
            <w:r>
              <w:rPr>
                <w:rStyle w:val="29pt0"/>
              </w:rPr>
              <w:t>МОУ «Каслинская СОШ № 27»</w:t>
            </w:r>
          </w:p>
        </w:tc>
        <w:tc>
          <w:tcPr>
            <w:tcW w:w="633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after="60" w:line="180" w:lineRule="exact"/>
              <w:jc w:val="center"/>
            </w:pPr>
            <w:r w:rsidRPr="001D1EE7">
              <w:rPr>
                <w:rStyle w:val="29pt0"/>
              </w:rPr>
              <w:t>4/135</w:t>
            </w:r>
          </w:p>
        </w:tc>
        <w:tc>
          <w:tcPr>
            <w:tcW w:w="633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2" w:lineRule="exact"/>
              <w:jc w:val="center"/>
            </w:pPr>
            <w:r>
              <w:rPr>
                <w:rStyle w:val="29pt0"/>
              </w:rPr>
              <w:t>ГБУЗ «Районная больница г.</w:t>
            </w:r>
            <w:r>
              <w:t xml:space="preserve"> </w:t>
            </w:r>
            <w:r>
              <w:rPr>
                <w:rStyle w:val="29pt0"/>
              </w:rPr>
              <w:t>Касли», персонал - 2 чел., техника -1</w:t>
            </w:r>
          </w:p>
        </w:tc>
        <w:tc>
          <w:tcPr>
            <w:tcW w:w="585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2" w:lineRule="exact"/>
              <w:jc w:val="center"/>
            </w:pPr>
            <w:r>
              <w:rPr>
                <w:rStyle w:val="29pt0"/>
              </w:rPr>
              <w:t>ООО «Водоканал», персонал - 3 чел., техника - 1 ед.</w:t>
            </w:r>
          </w:p>
        </w:tc>
        <w:tc>
          <w:tcPr>
            <w:tcW w:w="682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after="60" w:line="180" w:lineRule="exact"/>
              <w:ind w:left="-121" w:right="-94"/>
              <w:jc w:val="center"/>
            </w:pPr>
            <w:r>
              <w:rPr>
                <w:rStyle w:val="29pt0"/>
              </w:rPr>
              <w:t>Столовая</w:t>
            </w:r>
            <w:r>
              <w:t xml:space="preserve"> </w:t>
            </w:r>
            <w:r>
              <w:rPr>
                <w:rStyle w:val="29pt0"/>
              </w:rPr>
              <w:t>(самообслуживание); ООО «Озерск-Авто»</w:t>
            </w:r>
          </w:p>
        </w:tc>
        <w:tc>
          <w:tcPr>
            <w:tcW w:w="814" w:type="pct"/>
            <w:vAlign w:val="center"/>
          </w:tcPr>
          <w:p w:rsidR="00F70604" w:rsidRPr="00326A92" w:rsidRDefault="00F70604" w:rsidP="008137E1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«Перспектива», персонал – 2 человека, техника-</w:t>
            </w:r>
            <w:r w:rsidRPr="00326A9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;</w:t>
            </w:r>
          </w:p>
          <w:p w:rsidR="00F70604" w:rsidRDefault="00F70604" w:rsidP="008137E1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Спецсервис</w:t>
            </w:r>
            <w:proofErr w:type="spellEnd"/>
            <w:proofErr w:type="gramStart"/>
            <w:r>
              <w:rPr>
                <w:sz w:val="18"/>
                <w:szCs w:val="18"/>
              </w:rPr>
              <w:t>»(</w:t>
            </w:r>
            <w:proofErr w:type="gramEnd"/>
            <w:r>
              <w:rPr>
                <w:sz w:val="18"/>
                <w:szCs w:val="18"/>
              </w:rPr>
              <w:t xml:space="preserve"> услуги по обращению с ТКО) – 2 человека, техника-1;</w:t>
            </w:r>
          </w:p>
          <w:p w:rsidR="00F70604" w:rsidRPr="00EE4DCA" w:rsidRDefault="00F70604" w:rsidP="008137E1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Уралэнергосбыт</w:t>
            </w:r>
            <w:proofErr w:type="spellEnd"/>
            <w:r>
              <w:rPr>
                <w:sz w:val="18"/>
                <w:szCs w:val="18"/>
              </w:rPr>
              <w:t>»- электрическая энергия -</w:t>
            </w:r>
            <w:r w:rsidRPr="00326A92">
              <w:rPr>
                <w:sz w:val="18"/>
                <w:szCs w:val="18"/>
              </w:rPr>
              <w:t xml:space="preserve"> 2 человека, техника-1</w:t>
            </w:r>
          </w:p>
        </w:tc>
      </w:tr>
      <w:tr w:rsidR="00F70604" w:rsidRPr="00EE4DCA" w:rsidTr="008137E1">
        <w:trPr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4</w:t>
            </w:r>
          </w:p>
        </w:tc>
        <w:tc>
          <w:tcPr>
            <w:tcW w:w="730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40" w:lineRule="auto"/>
              <w:jc w:val="center"/>
            </w:pPr>
            <w:r>
              <w:rPr>
                <w:rStyle w:val="29pt0"/>
              </w:rPr>
              <w:t>456830, г. Касли, ул. Луначарского, д. 118</w:t>
            </w:r>
          </w:p>
        </w:tc>
        <w:tc>
          <w:tcPr>
            <w:tcW w:w="731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9" w:lineRule="exact"/>
              <w:jc w:val="center"/>
            </w:pPr>
            <w:r>
              <w:rPr>
                <w:rStyle w:val="29pt0"/>
              </w:rPr>
              <w:t>МОУ «Каслинская СОШ № 25»</w:t>
            </w:r>
          </w:p>
        </w:tc>
        <w:tc>
          <w:tcPr>
            <w:tcW w:w="633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180" w:lineRule="exact"/>
              <w:ind w:left="34"/>
              <w:jc w:val="center"/>
            </w:pPr>
            <w:r>
              <w:rPr>
                <w:rStyle w:val="29pt0"/>
              </w:rPr>
              <w:t>4/30 человек</w:t>
            </w:r>
          </w:p>
        </w:tc>
        <w:tc>
          <w:tcPr>
            <w:tcW w:w="633" w:type="pct"/>
            <w:vAlign w:val="bottom"/>
          </w:tcPr>
          <w:p w:rsidR="00F70604" w:rsidRDefault="00F70604" w:rsidP="008137E1">
            <w:pPr>
              <w:pStyle w:val="22"/>
              <w:shd w:val="clear" w:color="auto" w:fill="auto"/>
              <w:spacing w:line="209" w:lineRule="exact"/>
              <w:jc w:val="center"/>
            </w:pPr>
            <w:r>
              <w:rPr>
                <w:rStyle w:val="29pt0"/>
              </w:rPr>
              <w:t>ГБУЗ «Районная больница г. Касли», персонал - 2 чел., техника -1 ед.</w:t>
            </w:r>
          </w:p>
        </w:tc>
        <w:tc>
          <w:tcPr>
            <w:tcW w:w="585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9" w:lineRule="exact"/>
              <w:jc w:val="center"/>
            </w:pPr>
            <w:r>
              <w:rPr>
                <w:rStyle w:val="29pt0"/>
              </w:rPr>
              <w:t>ООО «Водоканал», персонал - 1 чел., техника - 1 ед.</w:t>
            </w:r>
          </w:p>
        </w:tc>
        <w:tc>
          <w:tcPr>
            <w:tcW w:w="682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before="60" w:line="240" w:lineRule="auto"/>
              <w:jc w:val="center"/>
            </w:pPr>
            <w:r>
              <w:rPr>
                <w:rStyle w:val="29pt0"/>
              </w:rPr>
              <w:t>Буфет ИП «Двойникова Е.Е.»; ООО «Озерск-Авто»</w:t>
            </w:r>
          </w:p>
        </w:tc>
        <w:tc>
          <w:tcPr>
            <w:tcW w:w="814" w:type="pct"/>
            <w:vAlign w:val="center"/>
          </w:tcPr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МУП</w:t>
            </w:r>
            <w:r w:rsidRPr="00DA2165">
              <w:rPr>
                <w:sz w:val="18"/>
                <w:szCs w:val="18"/>
              </w:rPr>
              <w:t xml:space="preserve"> «Г</w:t>
            </w:r>
            <w:r>
              <w:rPr>
                <w:sz w:val="18"/>
                <w:szCs w:val="18"/>
              </w:rPr>
              <w:t>ород</w:t>
            </w:r>
            <w:r w:rsidRPr="00DA2165">
              <w:rPr>
                <w:sz w:val="18"/>
                <w:szCs w:val="18"/>
              </w:rPr>
              <w:t>»,</w:t>
            </w:r>
            <w:r>
              <w:rPr>
                <w:sz w:val="18"/>
                <w:szCs w:val="18"/>
              </w:rPr>
              <w:t xml:space="preserve"> персонал - 1</w:t>
            </w:r>
            <w:r w:rsidRPr="00DA2165">
              <w:rPr>
                <w:sz w:val="18"/>
                <w:szCs w:val="18"/>
              </w:rPr>
              <w:t xml:space="preserve"> чел.,</w:t>
            </w:r>
            <w:r>
              <w:rPr>
                <w:sz w:val="18"/>
                <w:szCs w:val="18"/>
              </w:rPr>
              <w:t xml:space="preserve"> </w:t>
            </w:r>
            <w:r w:rsidRPr="00DA2165">
              <w:rPr>
                <w:sz w:val="18"/>
                <w:szCs w:val="18"/>
              </w:rPr>
              <w:t>техника - 1 ед.</w:t>
            </w:r>
          </w:p>
        </w:tc>
      </w:tr>
      <w:tr w:rsidR="00F70604" w:rsidRPr="00EE4DCA" w:rsidTr="008137E1">
        <w:trPr>
          <w:trHeight w:val="763"/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5</w:t>
            </w:r>
          </w:p>
        </w:tc>
        <w:tc>
          <w:tcPr>
            <w:tcW w:w="730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12" w:lineRule="exact"/>
              <w:jc w:val="center"/>
            </w:pPr>
            <w:r>
              <w:rPr>
                <w:rStyle w:val="29pt0"/>
              </w:rPr>
              <w:t>456840, с. Тюбук, ул. Гагарина, д. 4</w:t>
            </w:r>
          </w:p>
        </w:tc>
        <w:tc>
          <w:tcPr>
            <w:tcW w:w="731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40" w:lineRule="auto"/>
              <w:jc w:val="center"/>
            </w:pPr>
            <w:r>
              <w:rPr>
                <w:rStyle w:val="29pt0"/>
              </w:rPr>
              <w:t>Тюбукская врачебная амбулатория ГБУЗ «Районная больница г. Касли»</w:t>
            </w:r>
          </w:p>
        </w:tc>
        <w:tc>
          <w:tcPr>
            <w:tcW w:w="633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180" w:lineRule="exact"/>
              <w:ind w:left="34"/>
              <w:jc w:val="center"/>
            </w:pPr>
            <w:r w:rsidRPr="001D1EE7">
              <w:rPr>
                <w:rStyle w:val="29pt0"/>
              </w:rPr>
              <w:t>6/24</w:t>
            </w:r>
            <w:r>
              <w:rPr>
                <w:rStyle w:val="29pt0"/>
              </w:rPr>
              <w:t xml:space="preserve"> человек</w:t>
            </w:r>
          </w:p>
        </w:tc>
        <w:tc>
          <w:tcPr>
            <w:tcW w:w="633" w:type="pct"/>
            <w:vAlign w:val="center"/>
          </w:tcPr>
          <w:p w:rsidR="00F70604" w:rsidRPr="001D1EE7" w:rsidRDefault="00F70604" w:rsidP="008137E1">
            <w:pPr>
              <w:jc w:val="center"/>
              <w:rPr>
                <w:sz w:val="18"/>
                <w:szCs w:val="18"/>
              </w:rPr>
            </w:pPr>
            <w:r w:rsidRPr="001D1EE7">
              <w:rPr>
                <w:sz w:val="18"/>
                <w:szCs w:val="18"/>
              </w:rPr>
              <w:t>да</w:t>
            </w:r>
          </w:p>
        </w:tc>
        <w:tc>
          <w:tcPr>
            <w:tcW w:w="585" w:type="pct"/>
            <w:vAlign w:val="center"/>
          </w:tcPr>
          <w:p w:rsidR="00F70604" w:rsidRPr="001D1EE7" w:rsidRDefault="00F70604" w:rsidP="008137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82" w:type="pct"/>
            <w:vAlign w:val="center"/>
          </w:tcPr>
          <w:p w:rsidR="00F70604" w:rsidRPr="001D1EE7" w:rsidRDefault="00F70604" w:rsidP="008137E1">
            <w:pPr>
              <w:jc w:val="center"/>
              <w:rPr>
                <w:sz w:val="18"/>
                <w:szCs w:val="18"/>
              </w:rPr>
            </w:pPr>
            <w:r>
              <w:rPr>
                <w:rStyle w:val="29pt0"/>
                <w:rFonts w:eastAsia="Calibri"/>
              </w:rPr>
              <w:t>ООО «Озерск-Авто»</w:t>
            </w:r>
          </w:p>
        </w:tc>
        <w:tc>
          <w:tcPr>
            <w:tcW w:w="814" w:type="pct"/>
            <w:vAlign w:val="center"/>
          </w:tcPr>
          <w:p w:rsidR="00F70604" w:rsidRPr="001D1EE7" w:rsidRDefault="00F70604" w:rsidP="008137E1">
            <w:pPr>
              <w:jc w:val="center"/>
              <w:rPr>
                <w:sz w:val="18"/>
                <w:szCs w:val="18"/>
              </w:rPr>
            </w:pPr>
            <w:r w:rsidRPr="001D1EE7">
              <w:rPr>
                <w:sz w:val="18"/>
                <w:szCs w:val="18"/>
              </w:rPr>
              <w:t>да</w:t>
            </w:r>
          </w:p>
        </w:tc>
      </w:tr>
      <w:tr w:rsidR="00F70604" w:rsidRPr="00EE4DCA" w:rsidTr="008137E1">
        <w:trPr>
          <w:trHeight w:val="1196"/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6</w:t>
            </w:r>
          </w:p>
        </w:tc>
        <w:tc>
          <w:tcPr>
            <w:tcW w:w="730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40" w:lineRule="auto"/>
              <w:jc w:val="center"/>
            </w:pPr>
            <w:r>
              <w:rPr>
                <w:rStyle w:val="29pt0"/>
              </w:rPr>
              <w:t>456840, с. Тюбук, ул. Труда, д.1а</w:t>
            </w:r>
          </w:p>
        </w:tc>
        <w:tc>
          <w:tcPr>
            <w:tcW w:w="731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40" w:lineRule="auto"/>
              <w:jc w:val="center"/>
            </w:pPr>
            <w:r>
              <w:rPr>
                <w:rStyle w:val="29pt0"/>
              </w:rPr>
              <w:t>МОУ «Тюбукская СОШ № 3»</w:t>
            </w:r>
          </w:p>
        </w:tc>
        <w:tc>
          <w:tcPr>
            <w:tcW w:w="633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after="60" w:line="240" w:lineRule="auto"/>
              <w:ind w:left="34"/>
              <w:jc w:val="center"/>
            </w:pPr>
            <w:r>
              <w:rPr>
                <w:rStyle w:val="29pt0"/>
              </w:rPr>
              <w:t>620</w:t>
            </w:r>
            <w:r>
              <w:t xml:space="preserve"> </w:t>
            </w:r>
            <w:r>
              <w:rPr>
                <w:rStyle w:val="29pt0"/>
              </w:rPr>
              <w:t>человека</w:t>
            </w:r>
          </w:p>
        </w:tc>
        <w:tc>
          <w:tcPr>
            <w:tcW w:w="633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40" w:lineRule="auto"/>
              <w:jc w:val="center"/>
            </w:pPr>
            <w:r>
              <w:rPr>
                <w:rStyle w:val="29pt0"/>
              </w:rPr>
              <w:t>ГБУЗ «Районная больница г. Касли», персонал - 1 чел., техника -1 ед.</w:t>
            </w:r>
          </w:p>
        </w:tc>
        <w:tc>
          <w:tcPr>
            <w:tcW w:w="585" w:type="pct"/>
            <w:vAlign w:val="center"/>
          </w:tcPr>
          <w:p w:rsidR="00F70604" w:rsidRPr="00B7269B" w:rsidRDefault="00F70604" w:rsidP="008137E1">
            <w:pPr>
              <w:jc w:val="center"/>
            </w:pPr>
            <w:r w:rsidRPr="00B7269B">
              <w:rPr>
                <w:sz w:val="18"/>
              </w:rPr>
              <w:t xml:space="preserve">МУП «Ресурсно </w:t>
            </w:r>
            <w:proofErr w:type="gramStart"/>
            <w:r w:rsidRPr="00B7269B">
              <w:rPr>
                <w:sz w:val="18"/>
              </w:rPr>
              <w:t>-с</w:t>
            </w:r>
            <w:proofErr w:type="gramEnd"/>
            <w:r w:rsidRPr="00B7269B">
              <w:rPr>
                <w:sz w:val="18"/>
              </w:rPr>
              <w:t>набжающая организация КМР», персонал - 3 чел, техника- 2 ед.</w:t>
            </w:r>
          </w:p>
        </w:tc>
        <w:tc>
          <w:tcPr>
            <w:tcW w:w="682" w:type="pct"/>
            <w:vAlign w:val="center"/>
          </w:tcPr>
          <w:p w:rsidR="00F70604" w:rsidRPr="00B7269B" w:rsidRDefault="00F70604" w:rsidP="008137E1">
            <w:pPr>
              <w:ind w:left="-121" w:right="-94"/>
              <w:jc w:val="center"/>
            </w:pPr>
            <w:r w:rsidRPr="00B7269B">
              <w:rPr>
                <w:sz w:val="18"/>
              </w:rPr>
              <w:t>Столовая (самообслуживание)</w:t>
            </w:r>
            <w:r>
              <w:rPr>
                <w:sz w:val="18"/>
              </w:rPr>
              <w:t xml:space="preserve">; </w:t>
            </w:r>
            <w:r>
              <w:rPr>
                <w:rStyle w:val="29pt0"/>
                <w:rFonts w:eastAsia="Calibri"/>
              </w:rPr>
              <w:t>ООО «Озерск-Авто»</w:t>
            </w:r>
          </w:p>
        </w:tc>
        <w:tc>
          <w:tcPr>
            <w:tcW w:w="814" w:type="pct"/>
            <w:vAlign w:val="center"/>
          </w:tcPr>
          <w:p w:rsidR="00F70604" w:rsidRPr="00373CC6" w:rsidRDefault="00F70604" w:rsidP="008137E1">
            <w:pPr>
              <w:pStyle w:val="16"/>
              <w:shd w:val="clear" w:color="auto" w:fill="auto"/>
              <w:spacing w:line="240" w:lineRule="auto"/>
              <w:jc w:val="center"/>
              <w:rPr>
                <w:rStyle w:val="7"/>
                <w:rFonts w:eastAsia="Calibri"/>
                <w:sz w:val="18"/>
                <w:szCs w:val="20"/>
              </w:rPr>
            </w:pPr>
            <w:r w:rsidRPr="00373CC6">
              <w:rPr>
                <w:rStyle w:val="7"/>
                <w:rFonts w:eastAsia="Calibri"/>
                <w:sz w:val="18"/>
              </w:rPr>
              <w:t xml:space="preserve">МУП «Ресурсно </w:t>
            </w:r>
            <w:proofErr w:type="gramStart"/>
            <w:r w:rsidRPr="00373CC6">
              <w:rPr>
                <w:rStyle w:val="7"/>
                <w:rFonts w:eastAsia="Calibri"/>
                <w:sz w:val="18"/>
              </w:rPr>
              <w:t>–с</w:t>
            </w:r>
            <w:proofErr w:type="gramEnd"/>
            <w:r w:rsidRPr="00373CC6">
              <w:rPr>
                <w:rStyle w:val="7"/>
                <w:rFonts w:eastAsia="Calibri"/>
                <w:sz w:val="18"/>
              </w:rPr>
              <w:t>набжающая организация КМР</w:t>
            </w:r>
            <w:r>
              <w:rPr>
                <w:rStyle w:val="7"/>
                <w:rFonts w:eastAsia="Calibri"/>
                <w:sz w:val="18"/>
              </w:rPr>
              <w:t>»</w:t>
            </w:r>
            <w:r w:rsidRPr="00373CC6">
              <w:rPr>
                <w:rStyle w:val="7"/>
                <w:rFonts w:eastAsia="Calibri"/>
                <w:sz w:val="18"/>
              </w:rPr>
              <w:t>,</w:t>
            </w:r>
            <w:r>
              <w:rPr>
                <w:rStyle w:val="7"/>
                <w:rFonts w:eastAsia="Calibri"/>
                <w:sz w:val="18"/>
                <w:szCs w:val="20"/>
              </w:rPr>
              <w:t xml:space="preserve"> </w:t>
            </w:r>
            <w:r>
              <w:rPr>
                <w:rStyle w:val="7"/>
                <w:rFonts w:eastAsia="Calibri"/>
                <w:sz w:val="18"/>
              </w:rPr>
              <w:t>персонал -</w:t>
            </w:r>
            <w:r w:rsidRPr="00373CC6">
              <w:rPr>
                <w:rStyle w:val="7"/>
                <w:rFonts w:eastAsia="Calibri"/>
                <w:sz w:val="18"/>
              </w:rPr>
              <w:t xml:space="preserve"> 3 чел,</w:t>
            </w:r>
            <w:r>
              <w:rPr>
                <w:rStyle w:val="7"/>
                <w:rFonts w:eastAsia="Calibri"/>
                <w:sz w:val="18"/>
              </w:rPr>
              <w:t xml:space="preserve"> </w:t>
            </w:r>
            <w:r w:rsidRPr="00373CC6">
              <w:rPr>
                <w:rStyle w:val="7"/>
                <w:rFonts w:eastAsia="Calibri"/>
                <w:sz w:val="18"/>
              </w:rPr>
              <w:t>техника- 2 ед.</w:t>
            </w:r>
          </w:p>
        </w:tc>
      </w:tr>
      <w:tr w:rsidR="00F70604" w:rsidRPr="00EE4DCA" w:rsidTr="008137E1">
        <w:trPr>
          <w:trHeight w:val="945"/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7</w:t>
            </w:r>
          </w:p>
        </w:tc>
        <w:tc>
          <w:tcPr>
            <w:tcW w:w="730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5" w:lineRule="exact"/>
              <w:jc w:val="center"/>
            </w:pPr>
            <w:r>
              <w:rPr>
                <w:rStyle w:val="29pt0"/>
              </w:rPr>
              <w:t>456846, с. Булзи, ул. Школьная, д. 1</w:t>
            </w:r>
          </w:p>
        </w:tc>
        <w:tc>
          <w:tcPr>
            <w:tcW w:w="731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5" w:lineRule="exact"/>
              <w:jc w:val="center"/>
            </w:pPr>
            <w:r>
              <w:rPr>
                <w:rStyle w:val="29pt0"/>
              </w:rPr>
              <w:t>МОУ «Булзинская ООШ»</w:t>
            </w:r>
          </w:p>
        </w:tc>
        <w:tc>
          <w:tcPr>
            <w:tcW w:w="633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180" w:lineRule="exact"/>
              <w:ind w:left="34"/>
              <w:jc w:val="center"/>
            </w:pPr>
            <w:r>
              <w:rPr>
                <w:rStyle w:val="29pt0"/>
              </w:rPr>
              <w:t>1 (спортзал)/ 63 человека</w:t>
            </w:r>
          </w:p>
        </w:tc>
        <w:tc>
          <w:tcPr>
            <w:tcW w:w="633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5" w:lineRule="exact"/>
              <w:jc w:val="center"/>
            </w:pPr>
            <w:r w:rsidRPr="00D516AF">
              <w:rPr>
                <w:sz w:val="18"/>
              </w:rPr>
              <w:t>ГБУЗ</w:t>
            </w:r>
            <w:r>
              <w:rPr>
                <w:rStyle w:val="29pt0"/>
              </w:rPr>
              <w:t xml:space="preserve"> «Районная больница г. Касли», персонал - 2 чел., техника -1 ед.</w:t>
            </w:r>
          </w:p>
        </w:tc>
        <w:tc>
          <w:tcPr>
            <w:tcW w:w="585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5" w:lineRule="exact"/>
              <w:jc w:val="center"/>
            </w:pPr>
            <w:r>
              <w:rPr>
                <w:rStyle w:val="29pt0"/>
              </w:rPr>
              <w:t>МУП «Булзинский ЭУ ЖКХ»</w:t>
            </w:r>
          </w:p>
        </w:tc>
        <w:tc>
          <w:tcPr>
            <w:tcW w:w="682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5" w:lineRule="exact"/>
              <w:jc w:val="center"/>
            </w:pPr>
            <w:r w:rsidRPr="00D516AF">
              <w:rPr>
                <w:sz w:val="18"/>
              </w:rPr>
              <w:t>Столовая</w:t>
            </w:r>
            <w:r>
              <w:rPr>
                <w:sz w:val="18"/>
              </w:rPr>
              <w:t xml:space="preserve">; </w:t>
            </w:r>
            <w:r>
              <w:rPr>
                <w:rStyle w:val="29pt0"/>
              </w:rPr>
              <w:t>ООО «Озерск-Авто»</w:t>
            </w:r>
          </w:p>
        </w:tc>
        <w:tc>
          <w:tcPr>
            <w:tcW w:w="814" w:type="pct"/>
            <w:vAlign w:val="center"/>
          </w:tcPr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r>
              <w:rPr>
                <w:rStyle w:val="29pt0"/>
                <w:rFonts w:eastAsia="Calibri"/>
              </w:rPr>
              <w:t>МУП «Булзинский ЭУ ЖКХ»</w:t>
            </w:r>
          </w:p>
        </w:tc>
      </w:tr>
      <w:tr w:rsidR="00F70604" w:rsidRPr="00EE4DCA" w:rsidTr="008137E1">
        <w:trPr>
          <w:trHeight w:val="1523"/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730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9" w:lineRule="exact"/>
              <w:jc w:val="center"/>
            </w:pPr>
            <w:r>
              <w:rPr>
                <w:rStyle w:val="29pt0"/>
              </w:rPr>
              <w:t>456845, д. Григорьевка, ул. Ленина, д.6</w:t>
            </w:r>
          </w:p>
        </w:tc>
        <w:tc>
          <w:tcPr>
            <w:tcW w:w="731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9" w:lineRule="exact"/>
              <w:jc w:val="center"/>
            </w:pPr>
            <w:r>
              <w:rPr>
                <w:rStyle w:val="29pt0"/>
              </w:rPr>
              <w:t>МОУ</w:t>
            </w:r>
            <w:r>
              <w:t xml:space="preserve"> </w:t>
            </w:r>
            <w:r>
              <w:rPr>
                <w:rStyle w:val="29pt0"/>
              </w:rPr>
              <w:t>«Григорьевская</w:t>
            </w:r>
            <w:r>
              <w:t xml:space="preserve"> </w:t>
            </w:r>
            <w:r>
              <w:rPr>
                <w:rStyle w:val="29pt0"/>
              </w:rPr>
              <w:t>ООШ»</w:t>
            </w:r>
          </w:p>
        </w:tc>
        <w:tc>
          <w:tcPr>
            <w:tcW w:w="633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180" w:lineRule="exact"/>
              <w:ind w:left="34"/>
              <w:jc w:val="center"/>
            </w:pPr>
            <w:r>
              <w:rPr>
                <w:rStyle w:val="29pt0"/>
              </w:rPr>
              <w:t>6/132 человека</w:t>
            </w:r>
          </w:p>
        </w:tc>
        <w:tc>
          <w:tcPr>
            <w:tcW w:w="633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9" w:lineRule="exact"/>
              <w:jc w:val="center"/>
            </w:pPr>
            <w:r>
              <w:rPr>
                <w:rStyle w:val="29pt0"/>
              </w:rPr>
              <w:t>ГБУЗ «Районная больница г. Касли», персонал - 2 чел., техника -1 ед.</w:t>
            </w:r>
          </w:p>
        </w:tc>
        <w:tc>
          <w:tcPr>
            <w:tcW w:w="585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9" w:lineRule="exact"/>
              <w:jc w:val="center"/>
            </w:pPr>
            <w:r>
              <w:rPr>
                <w:rStyle w:val="29pt0"/>
              </w:rPr>
              <w:t>ООО «Водоканал», персонал - 3 чел., техника - 1 ед.</w:t>
            </w:r>
          </w:p>
        </w:tc>
        <w:tc>
          <w:tcPr>
            <w:tcW w:w="682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9" w:lineRule="exact"/>
              <w:jc w:val="center"/>
            </w:pPr>
            <w:proofErr w:type="gramStart"/>
            <w:r>
              <w:rPr>
                <w:rStyle w:val="29pt0"/>
              </w:rPr>
              <w:t>ООО «Гранд сервис» (Маукский хлебозавод), ООО «Водоканал», персонал - 5 чел., техника - 1 ед.; ООО «Озерск-Авто»</w:t>
            </w:r>
            <w:proofErr w:type="gramEnd"/>
          </w:p>
        </w:tc>
        <w:tc>
          <w:tcPr>
            <w:tcW w:w="814" w:type="pct"/>
            <w:vAlign w:val="center"/>
          </w:tcPr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r>
              <w:rPr>
                <w:rStyle w:val="29pt0"/>
                <w:rFonts w:eastAsia="Calibri"/>
              </w:rPr>
              <w:t>ООО «Водоканал», персонал - 2 чел., техника - 1 ед.</w:t>
            </w:r>
          </w:p>
        </w:tc>
      </w:tr>
      <w:tr w:rsidR="00F70604" w:rsidRPr="00EE4DCA" w:rsidTr="008137E1">
        <w:trPr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9</w:t>
            </w:r>
          </w:p>
        </w:tc>
        <w:tc>
          <w:tcPr>
            <w:tcW w:w="730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5" w:lineRule="exact"/>
              <w:jc w:val="center"/>
            </w:pPr>
            <w:r>
              <w:rPr>
                <w:rStyle w:val="29pt0"/>
              </w:rPr>
              <w:t>456850, с. Багаряк, ул. Свердлова, д.22</w:t>
            </w:r>
          </w:p>
        </w:tc>
        <w:tc>
          <w:tcPr>
            <w:tcW w:w="731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9" w:lineRule="exact"/>
              <w:jc w:val="center"/>
            </w:pPr>
            <w:r>
              <w:rPr>
                <w:rStyle w:val="29pt0"/>
              </w:rPr>
              <w:t>МОУ «Багарякская СОШ»</w:t>
            </w:r>
          </w:p>
        </w:tc>
        <w:tc>
          <w:tcPr>
            <w:tcW w:w="633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180" w:lineRule="exact"/>
              <w:jc w:val="center"/>
            </w:pPr>
            <w:r>
              <w:rPr>
                <w:rStyle w:val="29pt0"/>
              </w:rPr>
              <w:t>400 человек</w:t>
            </w:r>
          </w:p>
        </w:tc>
        <w:tc>
          <w:tcPr>
            <w:tcW w:w="633" w:type="pct"/>
            <w:vAlign w:val="bottom"/>
          </w:tcPr>
          <w:p w:rsidR="00F70604" w:rsidRDefault="00F70604" w:rsidP="008137E1">
            <w:pPr>
              <w:pStyle w:val="22"/>
              <w:shd w:val="clear" w:color="auto" w:fill="auto"/>
              <w:spacing w:line="205" w:lineRule="exact"/>
              <w:jc w:val="center"/>
            </w:pPr>
            <w:r>
              <w:rPr>
                <w:rStyle w:val="29pt0"/>
              </w:rPr>
              <w:t>ГБУЗ «Районная больница г.</w:t>
            </w:r>
            <w:r>
              <w:t xml:space="preserve"> </w:t>
            </w:r>
            <w:r>
              <w:rPr>
                <w:rStyle w:val="29pt0"/>
              </w:rPr>
              <w:t>Касли», персонал - 2 чел., техника -1 ед.</w:t>
            </w:r>
          </w:p>
        </w:tc>
        <w:tc>
          <w:tcPr>
            <w:tcW w:w="585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</w:rPr>
            </w:pPr>
            <w:r w:rsidRPr="00DA43E5">
              <w:rPr>
                <w:sz w:val="18"/>
              </w:rPr>
              <w:t xml:space="preserve">МУП «Ресурсно </w:t>
            </w:r>
            <w:proofErr w:type="gramStart"/>
            <w:r w:rsidRPr="00DA43E5">
              <w:rPr>
                <w:sz w:val="18"/>
              </w:rPr>
              <w:t>-с</w:t>
            </w:r>
            <w:proofErr w:type="gramEnd"/>
            <w:r w:rsidRPr="00DA43E5">
              <w:rPr>
                <w:sz w:val="18"/>
              </w:rPr>
              <w:t>набжающая организация КМР», персонал - 3 чел, техника- 1 ед.</w:t>
            </w:r>
          </w:p>
        </w:tc>
        <w:tc>
          <w:tcPr>
            <w:tcW w:w="68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</w:rPr>
            </w:pPr>
            <w:r w:rsidRPr="00DA43E5">
              <w:rPr>
                <w:sz w:val="18"/>
              </w:rPr>
              <w:t>Столовая (самообслуживание)</w:t>
            </w:r>
            <w:r>
              <w:rPr>
                <w:sz w:val="18"/>
              </w:rPr>
              <w:t xml:space="preserve">; </w:t>
            </w:r>
            <w:r>
              <w:rPr>
                <w:rStyle w:val="29pt0"/>
                <w:rFonts w:eastAsia="Calibri"/>
              </w:rPr>
              <w:t>ООО «Озерск-Авто»</w:t>
            </w:r>
          </w:p>
        </w:tc>
        <w:tc>
          <w:tcPr>
            <w:tcW w:w="814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</w:rPr>
            </w:pPr>
            <w:r w:rsidRPr="00DA43E5">
              <w:rPr>
                <w:sz w:val="18"/>
              </w:rPr>
              <w:t xml:space="preserve">МУП «Ресурсно </w:t>
            </w:r>
            <w:proofErr w:type="gramStart"/>
            <w:r w:rsidRPr="00DA43E5">
              <w:rPr>
                <w:sz w:val="18"/>
              </w:rPr>
              <w:t>-с</w:t>
            </w:r>
            <w:proofErr w:type="gramEnd"/>
            <w:r w:rsidRPr="00DA43E5">
              <w:rPr>
                <w:sz w:val="18"/>
              </w:rPr>
              <w:t>набжающая организация КМР», персонал - 3 чел, техника- 1 ед.</w:t>
            </w:r>
          </w:p>
        </w:tc>
      </w:tr>
      <w:tr w:rsidR="00F70604" w:rsidRPr="00EE4DCA" w:rsidTr="008137E1">
        <w:trPr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10</w:t>
            </w:r>
          </w:p>
        </w:tc>
        <w:tc>
          <w:tcPr>
            <w:tcW w:w="730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2" w:lineRule="exact"/>
              <w:jc w:val="center"/>
            </w:pPr>
            <w:r>
              <w:rPr>
                <w:rStyle w:val="29pt0"/>
              </w:rPr>
              <w:t>456856, с. Шабурово, ул. Ленина, д. 59</w:t>
            </w:r>
          </w:p>
        </w:tc>
        <w:tc>
          <w:tcPr>
            <w:tcW w:w="731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5" w:lineRule="exact"/>
              <w:jc w:val="center"/>
            </w:pPr>
            <w:r>
              <w:rPr>
                <w:rStyle w:val="29pt0"/>
              </w:rPr>
              <w:t>МОУ «Шабуровская СОШ»</w:t>
            </w:r>
          </w:p>
        </w:tc>
        <w:tc>
          <w:tcPr>
            <w:tcW w:w="633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180" w:lineRule="exact"/>
              <w:jc w:val="center"/>
            </w:pPr>
            <w:r>
              <w:rPr>
                <w:rStyle w:val="29pt0"/>
              </w:rPr>
              <w:t>7/165 человек</w:t>
            </w:r>
          </w:p>
        </w:tc>
        <w:tc>
          <w:tcPr>
            <w:tcW w:w="633" w:type="pct"/>
            <w:vAlign w:val="bottom"/>
          </w:tcPr>
          <w:p w:rsidR="00F70604" w:rsidRPr="00DA43E5" w:rsidRDefault="00F70604" w:rsidP="008137E1">
            <w:pPr>
              <w:pStyle w:val="22"/>
              <w:shd w:val="clear" w:color="auto" w:fill="auto"/>
              <w:spacing w:line="202" w:lineRule="exact"/>
              <w:jc w:val="center"/>
              <w:rPr>
                <w:color w:val="000000"/>
                <w:sz w:val="18"/>
                <w:szCs w:val="18"/>
                <w:shd w:val="clear" w:color="auto" w:fill="FFFFFF"/>
                <w:lang w:bidi="ru-RU"/>
              </w:rPr>
            </w:pPr>
            <w:r>
              <w:rPr>
                <w:rStyle w:val="29pt0"/>
              </w:rPr>
              <w:t>ГБУЗ «Районная больница г. Касли», персонал - 1</w:t>
            </w:r>
          </w:p>
        </w:tc>
        <w:tc>
          <w:tcPr>
            <w:tcW w:w="585" w:type="pct"/>
            <w:vAlign w:val="center"/>
          </w:tcPr>
          <w:p w:rsidR="00F70604" w:rsidRPr="00D5576A" w:rsidRDefault="00F70604" w:rsidP="008137E1">
            <w:pPr>
              <w:jc w:val="center"/>
              <w:rPr>
                <w:sz w:val="18"/>
              </w:rPr>
            </w:pPr>
            <w:r w:rsidRPr="00D5576A">
              <w:rPr>
                <w:sz w:val="18"/>
              </w:rPr>
              <w:t>МУП «РСО К</w:t>
            </w:r>
            <w:r>
              <w:rPr>
                <w:sz w:val="18"/>
              </w:rPr>
              <w:t>М</w:t>
            </w:r>
            <w:r w:rsidRPr="00D5576A">
              <w:rPr>
                <w:sz w:val="18"/>
              </w:rPr>
              <w:t>Р» персонал - 3 чел., техника - 1 ед.</w:t>
            </w:r>
          </w:p>
        </w:tc>
        <w:tc>
          <w:tcPr>
            <w:tcW w:w="682" w:type="pct"/>
            <w:vAlign w:val="center"/>
          </w:tcPr>
          <w:p w:rsidR="00F70604" w:rsidRPr="00D5576A" w:rsidRDefault="00F70604" w:rsidP="008137E1">
            <w:pPr>
              <w:jc w:val="center"/>
              <w:rPr>
                <w:sz w:val="18"/>
              </w:rPr>
            </w:pPr>
            <w:r w:rsidRPr="00D5576A">
              <w:rPr>
                <w:sz w:val="18"/>
              </w:rPr>
              <w:t>Столовая</w:t>
            </w:r>
            <w:r>
              <w:rPr>
                <w:sz w:val="18"/>
              </w:rPr>
              <w:t xml:space="preserve">; </w:t>
            </w:r>
            <w:r>
              <w:rPr>
                <w:rStyle w:val="29pt0"/>
                <w:rFonts w:eastAsia="Calibri"/>
              </w:rPr>
              <w:t>ООО «Озерск-Авто»</w:t>
            </w:r>
          </w:p>
        </w:tc>
        <w:tc>
          <w:tcPr>
            <w:tcW w:w="814" w:type="pct"/>
            <w:vAlign w:val="center"/>
          </w:tcPr>
          <w:p w:rsidR="00F70604" w:rsidRPr="00D5576A" w:rsidRDefault="00F70604" w:rsidP="008137E1">
            <w:pPr>
              <w:jc w:val="center"/>
              <w:rPr>
                <w:sz w:val="18"/>
              </w:rPr>
            </w:pPr>
            <w:r w:rsidRPr="00D5576A">
              <w:rPr>
                <w:sz w:val="18"/>
              </w:rPr>
              <w:t>МУП «РСО КР» персонал - 3 чел., техника - 1 ед.</w:t>
            </w:r>
          </w:p>
        </w:tc>
      </w:tr>
      <w:tr w:rsidR="00F70604" w:rsidRPr="00EE4DCA" w:rsidTr="008137E1">
        <w:trPr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11</w:t>
            </w:r>
          </w:p>
        </w:tc>
        <w:tc>
          <w:tcPr>
            <w:tcW w:w="730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9" w:lineRule="exact"/>
              <w:jc w:val="center"/>
            </w:pPr>
            <w:r>
              <w:rPr>
                <w:rStyle w:val="29pt0"/>
              </w:rPr>
              <w:t>456851, с. Огневское, ул. Школьная, д. 1</w:t>
            </w:r>
          </w:p>
        </w:tc>
        <w:tc>
          <w:tcPr>
            <w:tcW w:w="731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12" w:lineRule="exact"/>
              <w:jc w:val="center"/>
            </w:pPr>
            <w:r>
              <w:rPr>
                <w:rStyle w:val="29pt0"/>
              </w:rPr>
              <w:t>МОУ «Огневская СОШ»</w:t>
            </w:r>
          </w:p>
        </w:tc>
        <w:tc>
          <w:tcPr>
            <w:tcW w:w="633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180" w:lineRule="exact"/>
              <w:ind w:left="140"/>
            </w:pPr>
            <w:r>
              <w:rPr>
                <w:rStyle w:val="29pt0"/>
              </w:rPr>
              <w:t>5/504 человека</w:t>
            </w:r>
          </w:p>
        </w:tc>
        <w:tc>
          <w:tcPr>
            <w:tcW w:w="633" w:type="pct"/>
            <w:vAlign w:val="bottom"/>
          </w:tcPr>
          <w:p w:rsidR="00F70604" w:rsidRDefault="00F70604" w:rsidP="008137E1">
            <w:pPr>
              <w:pStyle w:val="22"/>
              <w:shd w:val="clear" w:color="auto" w:fill="auto"/>
              <w:spacing w:line="209" w:lineRule="exact"/>
              <w:jc w:val="center"/>
            </w:pPr>
            <w:r>
              <w:rPr>
                <w:rStyle w:val="29pt0"/>
              </w:rPr>
              <w:t>ГБУЗ «Районная больница г.</w:t>
            </w:r>
            <w:r>
              <w:t xml:space="preserve"> </w:t>
            </w:r>
            <w:r>
              <w:rPr>
                <w:rStyle w:val="29pt0"/>
              </w:rPr>
              <w:t>Касли», персонал - 2 чел., техника -1 ед.</w:t>
            </w:r>
          </w:p>
        </w:tc>
        <w:tc>
          <w:tcPr>
            <w:tcW w:w="585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9" w:lineRule="exact"/>
              <w:jc w:val="center"/>
            </w:pPr>
            <w:r>
              <w:rPr>
                <w:rStyle w:val="29pt0"/>
              </w:rPr>
              <w:t>ООО «Водоканал», персонал - 3 чел., техника - 1 ед.</w:t>
            </w:r>
          </w:p>
        </w:tc>
        <w:tc>
          <w:tcPr>
            <w:tcW w:w="682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9" w:lineRule="exact"/>
              <w:jc w:val="center"/>
            </w:pPr>
            <w:r>
              <w:rPr>
                <w:rStyle w:val="29pt0"/>
              </w:rPr>
              <w:t>Столовая (самообслуживание); ООО «Озерск-Авто»</w:t>
            </w:r>
          </w:p>
        </w:tc>
        <w:tc>
          <w:tcPr>
            <w:tcW w:w="814" w:type="pct"/>
            <w:vAlign w:val="center"/>
          </w:tcPr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Собственная котельная, </w:t>
            </w:r>
            <w:r w:rsidRPr="0079159B">
              <w:rPr>
                <w:sz w:val="18"/>
                <w:szCs w:val="18"/>
              </w:rPr>
              <w:t>скважина</w:t>
            </w:r>
          </w:p>
        </w:tc>
      </w:tr>
      <w:tr w:rsidR="00F70604" w:rsidRPr="00EE4DCA" w:rsidTr="008137E1">
        <w:trPr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12</w:t>
            </w:r>
          </w:p>
        </w:tc>
        <w:tc>
          <w:tcPr>
            <w:tcW w:w="730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9" w:lineRule="exact"/>
              <w:jc w:val="center"/>
            </w:pPr>
            <w:r>
              <w:rPr>
                <w:rStyle w:val="29pt0"/>
              </w:rPr>
              <w:t xml:space="preserve">456847, п. </w:t>
            </w:r>
            <w:proofErr w:type="gramStart"/>
            <w:r>
              <w:rPr>
                <w:rStyle w:val="29pt0"/>
              </w:rPr>
              <w:t>Береговой</w:t>
            </w:r>
            <w:proofErr w:type="gramEnd"/>
            <w:r>
              <w:rPr>
                <w:rStyle w:val="29pt0"/>
              </w:rPr>
              <w:t>, ул. Суворова, д.17</w:t>
            </w:r>
          </w:p>
        </w:tc>
        <w:tc>
          <w:tcPr>
            <w:tcW w:w="731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5" w:lineRule="exact"/>
              <w:jc w:val="center"/>
            </w:pPr>
            <w:r>
              <w:rPr>
                <w:rStyle w:val="29pt0"/>
              </w:rPr>
              <w:t>МОУ «Береговская СОШ»</w:t>
            </w:r>
          </w:p>
        </w:tc>
        <w:tc>
          <w:tcPr>
            <w:tcW w:w="633" w:type="pct"/>
            <w:vAlign w:val="center"/>
          </w:tcPr>
          <w:p w:rsidR="00F70604" w:rsidRPr="0079159B" w:rsidRDefault="00F70604" w:rsidP="008137E1">
            <w:pPr>
              <w:pStyle w:val="22"/>
              <w:spacing w:after="60" w:line="240" w:lineRule="auto"/>
              <w:jc w:val="center"/>
              <w:rPr>
                <w:color w:val="000000"/>
                <w:sz w:val="18"/>
                <w:szCs w:val="18"/>
                <w:shd w:val="clear" w:color="auto" w:fill="FFFFFF"/>
                <w:lang w:bidi="ru-RU"/>
              </w:rPr>
            </w:pPr>
            <w:r>
              <w:rPr>
                <w:rStyle w:val="29pt0"/>
              </w:rPr>
              <w:t xml:space="preserve">12классов и </w:t>
            </w:r>
            <w:r w:rsidRPr="0079159B">
              <w:rPr>
                <w:rStyle w:val="29pt0"/>
              </w:rPr>
              <w:t>спортзал/ 90чел</w:t>
            </w:r>
          </w:p>
        </w:tc>
        <w:tc>
          <w:tcPr>
            <w:tcW w:w="633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40" w:lineRule="auto"/>
              <w:jc w:val="center"/>
            </w:pPr>
            <w:r w:rsidRPr="00DA43E5">
              <w:rPr>
                <w:sz w:val="18"/>
              </w:rPr>
              <w:t xml:space="preserve">ГБУЗ «Районная больница г.Касли» </w:t>
            </w:r>
            <w:proofErr w:type="gramStart"/>
            <w:r w:rsidRPr="00DA43E5">
              <w:rPr>
                <w:sz w:val="18"/>
              </w:rPr>
              <w:t>через</w:t>
            </w:r>
            <w:proofErr w:type="gramEnd"/>
            <w:r w:rsidRPr="00DA43E5">
              <w:rPr>
                <w:sz w:val="18"/>
              </w:rPr>
              <w:t xml:space="preserve"> «</w:t>
            </w:r>
            <w:proofErr w:type="gramStart"/>
            <w:r w:rsidRPr="00DA43E5">
              <w:rPr>
                <w:sz w:val="18"/>
              </w:rPr>
              <w:t>Врачебная</w:t>
            </w:r>
            <w:proofErr w:type="gramEnd"/>
            <w:r w:rsidRPr="00DA43E5">
              <w:rPr>
                <w:sz w:val="18"/>
              </w:rPr>
              <w:t xml:space="preserve"> амбулатория п.Береговой»- 2 чел., техника - 1 ед.</w:t>
            </w:r>
          </w:p>
        </w:tc>
        <w:tc>
          <w:tcPr>
            <w:tcW w:w="585" w:type="pct"/>
            <w:vAlign w:val="center"/>
          </w:tcPr>
          <w:p w:rsidR="00F70604" w:rsidRPr="00DA43E5" w:rsidRDefault="00F70604" w:rsidP="008137E1">
            <w:pPr>
              <w:pStyle w:val="22"/>
              <w:spacing w:line="205" w:lineRule="exact"/>
              <w:jc w:val="center"/>
              <w:rPr>
                <w:color w:val="000000"/>
                <w:sz w:val="18"/>
                <w:szCs w:val="18"/>
                <w:shd w:val="clear" w:color="auto" w:fill="FFFFFF"/>
                <w:lang w:bidi="ru-RU"/>
              </w:rPr>
            </w:pPr>
            <w:r>
              <w:rPr>
                <w:rStyle w:val="29pt0"/>
              </w:rPr>
              <w:t xml:space="preserve">МУП «РСО КМР», персонал - 3 чел., </w:t>
            </w:r>
            <w:r w:rsidRPr="0079159B">
              <w:rPr>
                <w:rStyle w:val="29pt0"/>
              </w:rPr>
              <w:t>техника - 1 ед.</w:t>
            </w:r>
          </w:p>
        </w:tc>
        <w:tc>
          <w:tcPr>
            <w:tcW w:w="682" w:type="pct"/>
            <w:vAlign w:val="center"/>
          </w:tcPr>
          <w:p w:rsidR="00F70604" w:rsidRPr="001B0399" w:rsidRDefault="00F70604" w:rsidP="008137E1">
            <w:pPr>
              <w:pStyle w:val="22"/>
              <w:spacing w:line="205" w:lineRule="exact"/>
              <w:jc w:val="center"/>
              <w:rPr>
                <w:color w:val="000000"/>
                <w:sz w:val="18"/>
                <w:szCs w:val="18"/>
                <w:shd w:val="clear" w:color="auto" w:fill="FFFFFF"/>
                <w:lang w:bidi="ru-RU"/>
              </w:rPr>
            </w:pPr>
            <w:r>
              <w:rPr>
                <w:rStyle w:val="29pt0"/>
              </w:rPr>
              <w:t xml:space="preserve">Столовая </w:t>
            </w:r>
            <w:r w:rsidRPr="0079159B">
              <w:rPr>
                <w:rStyle w:val="29pt0"/>
              </w:rPr>
              <w:t>(самообслуживание)</w:t>
            </w:r>
            <w:r>
              <w:rPr>
                <w:rStyle w:val="29pt0"/>
              </w:rPr>
              <w:t>; ООО «Озерск-Авто»</w:t>
            </w:r>
          </w:p>
        </w:tc>
        <w:tc>
          <w:tcPr>
            <w:tcW w:w="814" w:type="pct"/>
            <w:vAlign w:val="center"/>
          </w:tcPr>
          <w:p w:rsidR="00F70604" w:rsidRPr="0079159B" w:rsidRDefault="00F70604" w:rsidP="008137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Кыштымского отделения ООО «</w:t>
            </w:r>
            <w:proofErr w:type="spellStart"/>
            <w:r>
              <w:rPr>
                <w:sz w:val="18"/>
                <w:szCs w:val="18"/>
              </w:rPr>
              <w:t>Уралэнергосбыт</w:t>
            </w:r>
            <w:proofErr w:type="spellEnd"/>
            <w:r>
              <w:rPr>
                <w:sz w:val="18"/>
                <w:szCs w:val="18"/>
              </w:rPr>
              <w:t xml:space="preserve">», </w:t>
            </w:r>
            <w:r w:rsidRPr="0079159B">
              <w:rPr>
                <w:sz w:val="18"/>
                <w:szCs w:val="18"/>
              </w:rPr>
              <w:t>персонал – 1чел.</w:t>
            </w:r>
          </w:p>
          <w:p w:rsidR="00F70604" w:rsidRPr="0079159B" w:rsidRDefault="00F70604" w:rsidP="008137E1">
            <w:pPr>
              <w:jc w:val="center"/>
              <w:rPr>
                <w:sz w:val="18"/>
                <w:szCs w:val="18"/>
              </w:rPr>
            </w:pPr>
            <w:r w:rsidRPr="0079159B">
              <w:rPr>
                <w:sz w:val="18"/>
                <w:szCs w:val="18"/>
              </w:rPr>
              <w:t>техника – 1ед.</w:t>
            </w:r>
          </w:p>
          <w:p w:rsidR="00F70604" w:rsidRPr="0079159B" w:rsidRDefault="00F70604" w:rsidP="008137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Спецсервис</w:t>
            </w:r>
            <w:proofErr w:type="spellEnd"/>
            <w:r>
              <w:rPr>
                <w:sz w:val="18"/>
                <w:szCs w:val="18"/>
              </w:rPr>
              <w:t xml:space="preserve">», </w:t>
            </w:r>
            <w:r w:rsidRPr="0079159B">
              <w:rPr>
                <w:sz w:val="18"/>
                <w:szCs w:val="18"/>
              </w:rPr>
              <w:t>персонал – 1чел.</w:t>
            </w:r>
          </w:p>
          <w:p w:rsidR="00F70604" w:rsidRPr="0079159B" w:rsidRDefault="00F70604" w:rsidP="008137E1">
            <w:pPr>
              <w:jc w:val="center"/>
              <w:rPr>
                <w:sz w:val="18"/>
                <w:szCs w:val="18"/>
              </w:rPr>
            </w:pPr>
            <w:r w:rsidRPr="0079159B">
              <w:rPr>
                <w:sz w:val="18"/>
                <w:szCs w:val="18"/>
              </w:rPr>
              <w:t>техника – 1ед.</w:t>
            </w:r>
          </w:p>
          <w:p w:rsidR="00F70604" w:rsidRPr="0079159B" w:rsidRDefault="00F70604" w:rsidP="008137E1">
            <w:pPr>
              <w:jc w:val="center"/>
              <w:rPr>
                <w:sz w:val="18"/>
                <w:szCs w:val="18"/>
              </w:rPr>
            </w:pPr>
            <w:r w:rsidRPr="0079159B">
              <w:rPr>
                <w:sz w:val="18"/>
                <w:szCs w:val="18"/>
              </w:rPr>
              <w:t>ООО У</w:t>
            </w:r>
            <w:proofErr w:type="gramStart"/>
            <w:r w:rsidRPr="0079159B">
              <w:rPr>
                <w:sz w:val="18"/>
                <w:szCs w:val="18"/>
              </w:rPr>
              <w:t>К«</w:t>
            </w:r>
            <w:proofErr w:type="gramEnd"/>
            <w:r w:rsidRPr="0079159B">
              <w:rPr>
                <w:sz w:val="18"/>
                <w:szCs w:val="18"/>
              </w:rPr>
              <w:t>КАСКАД»,</w:t>
            </w:r>
          </w:p>
          <w:p w:rsidR="00F70604" w:rsidRPr="0079159B" w:rsidRDefault="00F70604" w:rsidP="008137E1">
            <w:pPr>
              <w:jc w:val="center"/>
              <w:rPr>
                <w:sz w:val="18"/>
                <w:szCs w:val="18"/>
              </w:rPr>
            </w:pPr>
            <w:r w:rsidRPr="0079159B">
              <w:rPr>
                <w:sz w:val="18"/>
                <w:szCs w:val="18"/>
              </w:rPr>
              <w:t>персонал – 2чел.</w:t>
            </w:r>
          </w:p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r w:rsidRPr="0079159B">
              <w:rPr>
                <w:sz w:val="18"/>
                <w:szCs w:val="18"/>
              </w:rPr>
              <w:t>техника – 1ед.</w:t>
            </w:r>
          </w:p>
        </w:tc>
      </w:tr>
      <w:tr w:rsidR="00F70604" w:rsidRPr="00EE4DCA" w:rsidTr="008137E1">
        <w:trPr>
          <w:trHeight w:val="585"/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13</w:t>
            </w:r>
          </w:p>
        </w:tc>
        <w:tc>
          <w:tcPr>
            <w:tcW w:w="730" w:type="pct"/>
            <w:vAlign w:val="center"/>
          </w:tcPr>
          <w:p w:rsidR="00F70604" w:rsidRPr="001B0399" w:rsidRDefault="00F70604" w:rsidP="008137E1">
            <w:pPr>
              <w:jc w:val="center"/>
              <w:rPr>
                <w:sz w:val="18"/>
              </w:rPr>
            </w:pPr>
            <w:r>
              <w:rPr>
                <w:sz w:val="18"/>
              </w:rPr>
              <w:t>456820, п. Маук,</w:t>
            </w:r>
            <w:r w:rsidRPr="001B0399">
              <w:rPr>
                <w:sz w:val="18"/>
              </w:rPr>
              <w:t xml:space="preserve"> ул. </w:t>
            </w:r>
            <w:proofErr w:type="gramStart"/>
            <w:r w:rsidRPr="001B0399">
              <w:rPr>
                <w:sz w:val="18"/>
              </w:rPr>
              <w:t>Школьная</w:t>
            </w:r>
            <w:proofErr w:type="gramEnd"/>
            <w:r w:rsidRPr="001B0399">
              <w:rPr>
                <w:sz w:val="18"/>
              </w:rPr>
              <w:t xml:space="preserve">, </w:t>
            </w:r>
            <w:r>
              <w:rPr>
                <w:sz w:val="18"/>
              </w:rPr>
              <w:t xml:space="preserve">д. </w:t>
            </w:r>
            <w:r w:rsidRPr="001B0399">
              <w:rPr>
                <w:sz w:val="18"/>
              </w:rPr>
              <w:t>15</w:t>
            </w:r>
          </w:p>
        </w:tc>
        <w:tc>
          <w:tcPr>
            <w:tcW w:w="731" w:type="pct"/>
            <w:vAlign w:val="center"/>
          </w:tcPr>
          <w:p w:rsidR="00F70604" w:rsidRPr="001B0399" w:rsidRDefault="00F70604" w:rsidP="008137E1">
            <w:pPr>
              <w:jc w:val="center"/>
              <w:rPr>
                <w:sz w:val="18"/>
              </w:rPr>
            </w:pPr>
            <w:r w:rsidRPr="001B0399">
              <w:rPr>
                <w:sz w:val="18"/>
              </w:rPr>
              <w:t>МОУ «Маукская ООШ № 35»</w:t>
            </w:r>
          </w:p>
        </w:tc>
        <w:tc>
          <w:tcPr>
            <w:tcW w:w="633" w:type="pct"/>
            <w:vAlign w:val="center"/>
          </w:tcPr>
          <w:p w:rsidR="00F70604" w:rsidRPr="001B0399" w:rsidRDefault="00F70604" w:rsidP="008137E1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140 </w:t>
            </w:r>
            <w:r w:rsidRPr="001B0399">
              <w:rPr>
                <w:sz w:val="18"/>
              </w:rPr>
              <w:t>человек</w:t>
            </w:r>
          </w:p>
        </w:tc>
        <w:tc>
          <w:tcPr>
            <w:tcW w:w="633" w:type="pct"/>
            <w:vAlign w:val="center"/>
          </w:tcPr>
          <w:p w:rsidR="00F70604" w:rsidRPr="001B0399" w:rsidRDefault="00F70604" w:rsidP="008137E1">
            <w:pPr>
              <w:jc w:val="center"/>
              <w:rPr>
                <w:sz w:val="18"/>
              </w:rPr>
            </w:pPr>
            <w:r w:rsidRPr="001B0399">
              <w:rPr>
                <w:sz w:val="18"/>
              </w:rPr>
              <w:t>ФАП п. Маук персонал - 1 чел.,</w:t>
            </w:r>
          </w:p>
        </w:tc>
        <w:tc>
          <w:tcPr>
            <w:tcW w:w="585" w:type="pct"/>
            <w:vAlign w:val="center"/>
          </w:tcPr>
          <w:p w:rsidR="00F70604" w:rsidRPr="001B0399" w:rsidRDefault="00F70604" w:rsidP="008137E1">
            <w:pPr>
              <w:jc w:val="center"/>
              <w:rPr>
                <w:sz w:val="18"/>
              </w:rPr>
            </w:pPr>
            <w:r>
              <w:rPr>
                <w:sz w:val="18"/>
              </w:rPr>
              <w:t>МУП «РСО КМР»</w:t>
            </w:r>
          </w:p>
        </w:tc>
        <w:tc>
          <w:tcPr>
            <w:tcW w:w="682" w:type="pct"/>
            <w:vAlign w:val="center"/>
          </w:tcPr>
          <w:p w:rsidR="00F70604" w:rsidRPr="001B0399" w:rsidRDefault="00F70604" w:rsidP="008137E1">
            <w:pPr>
              <w:jc w:val="center"/>
              <w:rPr>
                <w:sz w:val="18"/>
              </w:rPr>
            </w:pPr>
            <w:r w:rsidRPr="001B0399">
              <w:rPr>
                <w:sz w:val="18"/>
              </w:rPr>
              <w:t>Столовая</w:t>
            </w:r>
            <w:r>
              <w:rPr>
                <w:sz w:val="18"/>
              </w:rPr>
              <w:t xml:space="preserve">; </w:t>
            </w:r>
            <w:r>
              <w:rPr>
                <w:rStyle w:val="29pt0"/>
                <w:rFonts w:eastAsia="Calibri"/>
              </w:rPr>
              <w:t>ООО «Озерск-Авто»</w:t>
            </w:r>
          </w:p>
        </w:tc>
        <w:tc>
          <w:tcPr>
            <w:tcW w:w="814" w:type="pct"/>
            <w:vAlign w:val="center"/>
          </w:tcPr>
          <w:p w:rsidR="00F70604" w:rsidRPr="001B0399" w:rsidRDefault="00F70604" w:rsidP="008137E1">
            <w:pPr>
              <w:jc w:val="center"/>
              <w:rPr>
                <w:sz w:val="18"/>
              </w:rPr>
            </w:pPr>
            <w:r w:rsidRPr="001B0399">
              <w:rPr>
                <w:sz w:val="18"/>
              </w:rPr>
              <w:t xml:space="preserve">ИП </w:t>
            </w:r>
            <w:proofErr w:type="spellStart"/>
            <w:r w:rsidRPr="001B0399">
              <w:rPr>
                <w:sz w:val="18"/>
              </w:rPr>
              <w:t>Шерстянникова</w:t>
            </w:r>
            <w:proofErr w:type="spellEnd"/>
            <w:r w:rsidRPr="001B0399">
              <w:rPr>
                <w:sz w:val="18"/>
              </w:rPr>
              <w:t xml:space="preserve"> М.Г.</w:t>
            </w:r>
          </w:p>
        </w:tc>
      </w:tr>
      <w:tr w:rsidR="00F70604" w:rsidRPr="00EE4DCA" w:rsidTr="008137E1">
        <w:trPr>
          <w:jc w:val="center"/>
        </w:trPr>
        <w:tc>
          <w:tcPr>
            <w:tcW w:w="5000" w:type="pct"/>
            <w:gridSpan w:val="8"/>
          </w:tcPr>
          <w:p w:rsidR="00F70604" w:rsidRPr="00514E4A" w:rsidRDefault="00F70604" w:rsidP="008137E1">
            <w:pPr>
              <w:jc w:val="center"/>
              <w:rPr>
                <w:szCs w:val="18"/>
              </w:rPr>
            </w:pPr>
            <w:r w:rsidRPr="00514E4A">
              <w:rPr>
                <w:szCs w:val="18"/>
              </w:rPr>
              <w:t xml:space="preserve">4-я категория </w:t>
            </w:r>
          </w:p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proofErr w:type="gramStart"/>
            <w:r w:rsidRPr="00EE4DCA">
              <w:rPr>
                <w:sz w:val="18"/>
                <w:szCs w:val="18"/>
              </w:rPr>
              <w:t xml:space="preserve">(мобильные ПВР (палаточные городки временного размещения), с суточным проживанием при </w:t>
            </w:r>
            <w:r>
              <w:rPr>
                <w:sz w:val="18"/>
                <w:szCs w:val="18"/>
              </w:rPr>
              <w:t>температуре</w:t>
            </w:r>
            <w:r w:rsidRPr="00EE4DCA">
              <w:rPr>
                <w:sz w:val="18"/>
                <w:szCs w:val="18"/>
              </w:rPr>
              <w:t xml:space="preserve"> окружающей среды не ниже 20</w:t>
            </w:r>
            <w:r w:rsidRPr="00EE4DCA">
              <w:rPr>
                <w:sz w:val="18"/>
                <w:szCs w:val="18"/>
                <w:vertAlign w:val="superscript"/>
              </w:rPr>
              <w:t>о</w:t>
            </w:r>
            <w:r w:rsidRPr="00EE4DCA">
              <w:rPr>
                <w:sz w:val="18"/>
                <w:szCs w:val="18"/>
                <w:lang w:val="en-US"/>
              </w:rPr>
              <w:t>C</w:t>
            </w:r>
            <w:r w:rsidRPr="00EE4DCA">
              <w:rPr>
                <w:sz w:val="18"/>
                <w:szCs w:val="18"/>
              </w:rPr>
              <w:t xml:space="preserve">, </w:t>
            </w:r>
            <w:proofErr w:type="gramEnd"/>
          </w:p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proofErr w:type="gramStart"/>
            <w:r w:rsidRPr="00EE4DCA">
              <w:rPr>
                <w:sz w:val="18"/>
                <w:szCs w:val="18"/>
              </w:rPr>
              <w:t>3-разовым питанием (с привлечением сторонних организаций), полным жизнеобеспечением)</w:t>
            </w:r>
            <w:proofErr w:type="gramEnd"/>
          </w:p>
        </w:tc>
      </w:tr>
      <w:tr w:rsidR="00F70604" w:rsidRPr="00EE4DCA" w:rsidTr="008137E1">
        <w:trPr>
          <w:jc w:val="center"/>
        </w:trPr>
        <w:tc>
          <w:tcPr>
            <w:tcW w:w="5000" w:type="pct"/>
            <w:gridSpan w:val="8"/>
          </w:tcPr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r>
              <w:rPr>
                <w:szCs w:val="18"/>
              </w:rPr>
              <w:t>ОТСУТСТВУЮТ</w:t>
            </w:r>
          </w:p>
        </w:tc>
      </w:tr>
    </w:tbl>
    <w:p w:rsidR="00F70604" w:rsidRDefault="00F70604" w:rsidP="00F70604">
      <w:pPr>
        <w:rPr>
          <w:bCs/>
          <w:szCs w:val="18"/>
        </w:rPr>
      </w:pPr>
      <w:r>
        <w:rPr>
          <w:bCs/>
          <w:szCs w:val="18"/>
        </w:rPr>
        <w:t xml:space="preserve">В случае необходимости решение председателя КЧС и ОПБ Каслинского муниципального района пункт временного </w:t>
      </w:r>
      <w:proofErr w:type="gramStart"/>
      <w:r>
        <w:rPr>
          <w:bCs/>
          <w:szCs w:val="18"/>
        </w:rPr>
        <w:t>размещения</w:t>
      </w:r>
      <w:proofErr w:type="gramEnd"/>
      <w:r>
        <w:rPr>
          <w:bCs/>
          <w:szCs w:val="18"/>
        </w:rPr>
        <w:t xml:space="preserve"> может быть развернут на ином объекте муниципального учреждения.</w:t>
      </w:r>
    </w:p>
    <w:p w:rsidR="007542F8" w:rsidRDefault="007542F8" w:rsidP="00F70604">
      <w:pPr>
        <w:rPr>
          <w:bCs/>
          <w:szCs w:val="18"/>
        </w:rPr>
      </w:pPr>
      <w:bookmarkStart w:id="0" w:name="_GoBack"/>
      <w:bookmarkEnd w:id="0"/>
    </w:p>
    <w:p w:rsidR="00F70604" w:rsidRPr="000848EA" w:rsidRDefault="00F70604" w:rsidP="00F70604">
      <w:pPr>
        <w:rPr>
          <w:bCs/>
          <w:szCs w:val="18"/>
        </w:rPr>
      </w:pPr>
      <w:r w:rsidRPr="000848EA">
        <w:rPr>
          <w:bCs/>
          <w:szCs w:val="18"/>
        </w:rPr>
        <w:t>Заместитель главы</w:t>
      </w:r>
    </w:p>
    <w:p w:rsidR="00F70604" w:rsidRPr="007542F8" w:rsidRDefault="00F70604" w:rsidP="007542F8">
      <w:pPr>
        <w:rPr>
          <w:bCs/>
          <w:szCs w:val="18"/>
        </w:rPr>
      </w:pPr>
      <w:r w:rsidRPr="000848EA">
        <w:rPr>
          <w:bCs/>
          <w:szCs w:val="18"/>
        </w:rPr>
        <w:t>Каслинского муниципального района</w:t>
      </w:r>
      <w:r w:rsidRPr="000848EA">
        <w:t xml:space="preserve"> </w:t>
      </w:r>
      <w:r>
        <w:t xml:space="preserve">                                                                                               </w:t>
      </w:r>
      <w:r w:rsidRPr="000848EA">
        <w:rPr>
          <w:bCs/>
          <w:szCs w:val="18"/>
        </w:rPr>
        <w:t>Н.В. Никифоров</w:t>
      </w:r>
    </w:p>
    <w:sectPr w:rsidR="00F70604" w:rsidRPr="007542F8" w:rsidSect="007542F8">
      <w:headerReference w:type="default" r:id="rId12"/>
      <w:pgSz w:w="16838" w:h="11906" w:orient="landscape"/>
      <w:pgMar w:top="142" w:right="567" w:bottom="567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6C6" w:rsidRDefault="008426C6">
      <w:r>
        <w:separator/>
      </w:r>
    </w:p>
  </w:endnote>
  <w:endnote w:type="continuationSeparator" w:id="0">
    <w:p w:rsidR="008426C6" w:rsidRDefault="00842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6C6" w:rsidRDefault="008426C6">
      <w:r>
        <w:separator/>
      </w:r>
    </w:p>
  </w:footnote>
  <w:footnote w:type="continuationSeparator" w:id="0">
    <w:p w:rsidR="008426C6" w:rsidRDefault="008426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596993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222A66" w:rsidRPr="00E735F3" w:rsidRDefault="00487947" w:rsidP="00E735F3">
        <w:pPr>
          <w:pStyle w:val="ad"/>
          <w:jc w:val="center"/>
          <w:rPr>
            <w:sz w:val="24"/>
          </w:rPr>
        </w:pPr>
        <w:r w:rsidRPr="00E735F3">
          <w:rPr>
            <w:sz w:val="24"/>
          </w:rPr>
          <w:fldChar w:fldCharType="begin"/>
        </w:r>
        <w:r w:rsidR="00222A66" w:rsidRPr="00E735F3">
          <w:rPr>
            <w:sz w:val="24"/>
          </w:rPr>
          <w:instrText>PAGE   \* MERGEFORMAT</w:instrText>
        </w:r>
        <w:r w:rsidRPr="00E735F3">
          <w:rPr>
            <w:sz w:val="24"/>
          </w:rPr>
          <w:fldChar w:fldCharType="separate"/>
        </w:r>
        <w:r w:rsidR="007542F8">
          <w:rPr>
            <w:noProof/>
            <w:sz w:val="24"/>
          </w:rPr>
          <w:t>2</w:t>
        </w:r>
        <w:r w:rsidRPr="00E735F3">
          <w:rPr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A66" w:rsidRPr="00E735F3" w:rsidRDefault="00222A66" w:rsidP="00E735F3">
    <w:pPr>
      <w:pStyle w:val="ad"/>
      <w:jc w:val="center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1216939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B7269B" w:rsidRDefault="008426C6" w:rsidP="001B0399">
        <w:pPr>
          <w:pStyle w:val="ad"/>
          <w:jc w:val="center"/>
        </w:pPr>
      </w:p>
      <w:p w:rsidR="001B0399" w:rsidRPr="001B0399" w:rsidRDefault="00BF0A84" w:rsidP="001B0399">
        <w:pPr>
          <w:pStyle w:val="ad"/>
          <w:jc w:val="center"/>
          <w:rPr>
            <w:sz w:val="24"/>
          </w:rPr>
        </w:pPr>
        <w:r w:rsidRPr="001B0399">
          <w:rPr>
            <w:sz w:val="24"/>
          </w:rPr>
          <w:fldChar w:fldCharType="begin"/>
        </w:r>
        <w:r w:rsidRPr="001B0399">
          <w:rPr>
            <w:sz w:val="24"/>
          </w:rPr>
          <w:instrText>PAGE   \* MERGEFORMAT</w:instrText>
        </w:r>
        <w:r w:rsidRPr="001B0399">
          <w:rPr>
            <w:sz w:val="24"/>
          </w:rPr>
          <w:fldChar w:fldCharType="separate"/>
        </w:r>
        <w:r w:rsidR="007542F8">
          <w:rPr>
            <w:noProof/>
            <w:sz w:val="24"/>
          </w:rPr>
          <w:t>3</w:t>
        </w:r>
        <w:r w:rsidRPr="001B0399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4862549"/>
    <w:multiLevelType w:val="hybridMultilevel"/>
    <w:tmpl w:val="FBE0522C"/>
    <w:lvl w:ilvl="0" w:tplc="3DB226F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73DB3"/>
    <w:multiLevelType w:val="hybridMultilevel"/>
    <w:tmpl w:val="5F90A640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13F7A"/>
    <w:multiLevelType w:val="hybridMultilevel"/>
    <w:tmpl w:val="89306A4E"/>
    <w:lvl w:ilvl="0" w:tplc="5D50547C">
      <w:start w:val="1"/>
      <w:numFmt w:val="decimal"/>
      <w:lvlText w:val="%1)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5">
    <w:nsid w:val="243421AB"/>
    <w:multiLevelType w:val="multilevel"/>
    <w:tmpl w:val="931C385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324C39E3"/>
    <w:multiLevelType w:val="hybridMultilevel"/>
    <w:tmpl w:val="FAF89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6E68E5"/>
    <w:multiLevelType w:val="hybridMultilevel"/>
    <w:tmpl w:val="CE80C3C2"/>
    <w:lvl w:ilvl="0" w:tplc="539CE2DC">
      <w:start w:val="1"/>
      <w:numFmt w:val="decimal"/>
      <w:lvlText w:val="%1)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8">
    <w:nsid w:val="4458213B"/>
    <w:multiLevelType w:val="hybridMultilevel"/>
    <w:tmpl w:val="D870C99C"/>
    <w:lvl w:ilvl="0" w:tplc="DF7648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45226765"/>
    <w:multiLevelType w:val="hybridMultilevel"/>
    <w:tmpl w:val="6A10764E"/>
    <w:lvl w:ilvl="0" w:tplc="2CF63DB2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0">
    <w:nsid w:val="48C91AEE"/>
    <w:multiLevelType w:val="multilevel"/>
    <w:tmpl w:val="E95ADAD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6C6F34D5"/>
    <w:multiLevelType w:val="hybridMultilevel"/>
    <w:tmpl w:val="3AC03E76"/>
    <w:lvl w:ilvl="0" w:tplc="485671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717B5031"/>
    <w:multiLevelType w:val="hybridMultilevel"/>
    <w:tmpl w:val="48B81964"/>
    <w:lvl w:ilvl="0" w:tplc="F4F6261C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74006425"/>
    <w:multiLevelType w:val="hybridMultilevel"/>
    <w:tmpl w:val="8708A35C"/>
    <w:lvl w:ilvl="0" w:tplc="A1025C2C">
      <w:start w:val="5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6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0"/>
  </w:num>
  <w:num w:numId="10">
    <w:abstractNumId w:val="4"/>
  </w:num>
  <w:num w:numId="11">
    <w:abstractNumId w:val="1"/>
  </w:num>
  <w:num w:numId="12">
    <w:abstractNumId w:val="13"/>
  </w:num>
  <w:num w:numId="13">
    <w:abstractNumId w:val="12"/>
  </w:num>
  <w:num w:numId="14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46C8"/>
    <w:rsid w:val="000061A2"/>
    <w:rsid w:val="00010A4E"/>
    <w:rsid w:val="00014138"/>
    <w:rsid w:val="00016745"/>
    <w:rsid w:val="00027393"/>
    <w:rsid w:val="00043E0A"/>
    <w:rsid w:val="00043E43"/>
    <w:rsid w:val="000449B9"/>
    <w:rsid w:val="00053DC3"/>
    <w:rsid w:val="00067361"/>
    <w:rsid w:val="00077D19"/>
    <w:rsid w:val="00086C7C"/>
    <w:rsid w:val="00095CA7"/>
    <w:rsid w:val="000A3CA5"/>
    <w:rsid w:val="000B5B23"/>
    <w:rsid w:val="000B76D1"/>
    <w:rsid w:val="000B7FBD"/>
    <w:rsid w:val="000C0924"/>
    <w:rsid w:val="000C239B"/>
    <w:rsid w:val="000D0101"/>
    <w:rsid w:val="000D0317"/>
    <w:rsid w:val="000D0AE0"/>
    <w:rsid w:val="000F7479"/>
    <w:rsid w:val="000F7B2B"/>
    <w:rsid w:val="00103184"/>
    <w:rsid w:val="00116F8F"/>
    <w:rsid w:val="0012533A"/>
    <w:rsid w:val="00146D0E"/>
    <w:rsid w:val="00155219"/>
    <w:rsid w:val="001602E9"/>
    <w:rsid w:val="00160D0B"/>
    <w:rsid w:val="001724A8"/>
    <w:rsid w:val="001803D7"/>
    <w:rsid w:val="00182171"/>
    <w:rsid w:val="00187863"/>
    <w:rsid w:val="00187F3D"/>
    <w:rsid w:val="001920F4"/>
    <w:rsid w:val="001A434F"/>
    <w:rsid w:val="001B16F8"/>
    <w:rsid w:val="001B2DD6"/>
    <w:rsid w:val="001B3100"/>
    <w:rsid w:val="001B435E"/>
    <w:rsid w:val="001B58D2"/>
    <w:rsid w:val="001B634C"/>
    <w:rsid w:val="001C3CA5"/>
    <w:rsid w:val="001D553F"/>
    <w:rsid w:val="001E5780"/>
    <w:rsid w:val="001E7EE5"/>
    <w:rsid w:val="002002DC"/>
    <w:rsid w:val="00204975"/>
    <w:rsid w:val="002114AB"/>
    <w:rsid w:val="00212428"/>
    <w:rsid w:val="00213802"/>
    <w:rsid w:val="0021486B"/>
    <w:rsid w:val="00217BF4"/>
    <w:rsid w:val="00222A66"/>
    <w:rsid w:val="00223DF6"/>
    <w:rsid w:val="00242CDD"/>
    <w:rsid w:val="00245ACF"/>
    <w:rsid w:val="00246288"/>
    <w:rsid w:val="002563C2"/>
    <w:rsid w:val="00270626"/>
    <w:rsid w:val="00272342"/>
    <w:rsid w:val="00285435"/>
    <w:rsid w:val="002B1084"/>
    <w:rsid w:val="002B2091"/>
    <w:rsid w:val="002B42C8"/>
    <w:rsid w:val="002C4326"/>
    <w:rsid w:val="002D0393"/>
    <w:rsid w:val="002D4769"/>
    <w:rsid w:val="002E0638"/>
    <w:rsid w:val="002E4ECF"/>
    <w:rsid w:val="002E5B63"/>
    <w:rsid w:val="002E7356"/>
    <w:rsid w:val="002E7637"/>
    <w:rsid w:val="002F1F98"/>
    <w:rsid w:val="002F65D5"/>
    <w:rsid w:val="00300B1E"/>
    <w:rsid w:val="0030602D"/>
    <w:rsid w:val="00306979"/>
    <w:rsid w:val="0031519B"/>
    <w:rsid w:val="00315512"/>
    <w:rsid w:val="00316BC1"/>
    <w:rsid w:val="003213FB"/>
    <w:rsid w:val="00360B04"/>
    <w:rsid w:val="00367676"/>
    <w:rsid w:val="00375D4B"/>
    <w:rsid w:val="00382BC6"/>
    <w:rsid w:val="003A5726"/>
    <w:rsid w:val="003B4637"/>
    <w:rsid w:val="003B53F5"/>
    <w:rsid w:val="003B75EC"/>
    <w:rsid w:val="003C2475"/>
    <w:rsid w:val="003C379F"/>
    <w:rsid w:val="003C6B8F"/>
    <w:rsid w:val="003C6F7D"/>
    <w:rsid w:val="00400507"/>
    <w:rsid w:val="0040665B"/>
    <w:rsid w:val="004100D6"/>
    <w:rsid w:val="00421F53"/>
    <w:rsid w:val="00425C46"/>
    <w:rsid w:val="0043780E"/>
    <w:rsid w:val="00452E93"/>
    <w:rsid w:val="00465B6D"/>
    <w:rsid w:val="004674E2"/>
    <w:rsid w:val="004710AE"/>
    <w:rsid w:val="00485170"/>
    <w:rsid w:val="00487947"/>
    <w:rsid w:val="004A6E21"/>
    <w:rsid w:val="004A7A9C"/>
    <w:rsid w:val="004B3816"/>
    <w:rsid w:val="004B6284"/>
    <w:rsid w:val="004C0054"/>
    <w:rsid w:val="004C5F1F"/>
    <w:rsid w:val="004C69C3"/>
    <w:rsid w:val="004D3394"/>
    <w:rsid w:val="004D5BAA"/>
    <w:rsid w:val="004E4E78"/>
    <w:rsid w:val="0050236D"/>
    <w:rsid w:val="00503541"/>
    <w:rsid w:val="00506E08"/>
    <w:rsid w:val="0051125B"/>
    <w:rsid w:val="0051238E"/>
    <w:rsid w:val="0051297C"/>
    <w:rsid w:val="0051610D"/>
    <w:rsid w:val="00521E22"/>
    <w:rsid w:val="0053162A"/>
    <w:rsid w:val="00536B3C"/>
    <w:rsid w:val="00537DBD"/>
    <w:rsid w:val="00553AB0"/>
    <w:rsid w:val="0055452F"/>
    <w:rsid w:val="00556DEC"/>
    <w:rsid w:val="005628FF"/>
    <w:rsid w:val="00571CB6"/>
    <w:rsid w:val="005B00DB"/>
    <w:rsid w:val="005B03F6"/>
    <w:rsid w:val="005F288A"/>
    <w:rsid w:val="005F3203"/>
    <w:rsid w:val="006176CC"/>
    <w:rsid w:val="00617734"/>
    <w:rsid w:val="00617E44"/>
    <w:rsid w:val="006321D0"/>
    <w:rsid w:val="00646797"/>
    <w:rsid w:val="00646F10"/>
    <w:rsid w:val="006509BF"/>
    <w:rsid w:val="00661FF6"/>
    <w:rsid w:val="00663A94"/>
    <w:rsid w:val="006675D3"/>
    <w:rsid w:val="0067178B"/>
    <w:rsid w:val="00681050"/>
    <w:rsid w:val="006C2ACA"/>
    <w:rsid w:val="006C609C"/>
    <w:rsid w:val="006D2FD8"/>
    <w:rsid w:val="006D4369"/>
    <w:rsid w:val="00701327"/>
    <w:rsid w:val="007151ED"/>
    <w:rsid w:val="007165A7"/>
    <w:rsid w:val="0071796E"/>
    <w:rsid w:val="00720E36"/>
    <w:rsid w:val="00721744"/>
    <w:rsid w:val="00722753"/>
    <w:rsid w:val="00726B6F"/>
    <w:rsid w:val="007341ED"/>
    <w:rsid w:val="00736CFB"/>
    <w:rsid w:val="00743547"/>
    <w:rsid w:val="007542F8"/>
    <w:rsid w:val="007603A4"/>
    <w:rsid w:val="0076073E"/>
    <w:rsid w:val="0076601C"/>
    <w:rsid w:val="00766767"/>
    <w:rsid w:val="00784E22"/>
    <w:rsid w:val="00791369"/>
    <w:rsid w:val="00793042"/>
    <w:rsid w:val="00796427"/>
    <w:rsid w:val="007A0CED"/>
    <w:rsid w:val="007A4AA4"/>
    <w:rsid w:val="007B3059"/>
    <w:rsid w:val="007B3D44"/>
    <w:rsid w:val="007B54BC"/>
    <w:rsid w:val="007C0501"/>
    <w:rsid w:val="007C0D07"/>
    <w:rsid w:val="007C1C46"/>
    <w:rsid w:val="007C75B8"/>
    <w:rsid w:val="007D7348"/>
    <w:rsid w:val="007D74E7"/>
    <w:rsid w:val="007F0071"/>
    <w:rsid w:val="007F47D0"/>
    <w:rsid w:val="007F599B"/>
    <w:rsid w:val="00807840"/>
    <w:rsid w:val="00813B00"/>
    <w:rsid w:val="00815036"/>
    <w:rsid w:val="00837E6F"/>
    <w:rsid w:val="008426C6"/>
    <w:rsid w:val="00847C3E"/>
    <w:rsid w:val="008500AA"/>
    <w:rsid w:val="00854EB3"/>
    <w:rsid w:val="0086542B"/>
    <w:rsid w:val="00866797"/>
    <w:rsid w:val="0086721D"/>
    <w:rsid w:val="00874576"/>
    <w:rsid w:val="00881ED3"/>
    <w:rsid w:val="00881F97"/>
    <w:rsid w:val="00887378"/>
    <w:rsid w:val="00894AB5"/>
    <w:rsid w:val="00894FA9"/>
    <w:rsid w:val="008A02A8"/>
    <w:rsid w:val="008A1A34"/>
    <w:rsid w:val="008B0209"/>
    <w:rsid w:val="008B79E1"/>
    <w:rsid w:val="008C4EBC"/>
    <w:rsid w:val="008D1890"/>
    <w:rsid w:val="008D51F7"/>
    <w:rsid w:val="008D5E63"/>
    <w:rsid w:val="008E51EF"/>
    <w:rsid w:val="008F235E"/>
    <w:rsid w:val="009022E2"/>
    <w:rsid w:val="0090333B"/>
    <w:rsid w:val="00916632"/>
    <w:rsid w:val="00917202"/>
    <w:rsid w:val="009207B7"/>
    <w:rsid w:val="00925B18"/>
    <w:rsid w:val="00926D66"/>
    <w:rsid w:val="00932823"/>
    <w:rsid w:val="00932BFF"/>
    <w:rsid w:val="00932EAE"/>
    <w:rsid w:val="00941499"/>
    <w:rsid w:val="009501B0"/>
    <w:rsid w:val="009516E7"/>
    <w:rsid w:val="009606F0"/>
    <w:rsid w:val="009640AB"/>
    <w:rsid w:val="00971F28"/>
    <w:rsid w:val="00973DF3"/>
    <w:rsid w:val="00973F8F"/>
    <w:rsid w:val="00973FB2"/>
    <w:rsid w:val="00974FB2"/>
    <w:rsid w:val="0099399E"/>
    <w:rsid w:val="00995D0D"/>
    <w:rsid w:val="009A41B6"/>
    <w:rsid w:val="009A694B"/>
    <w:rsid w:val="009B527C"/>
    <w:rsid w:val="009B5B21"/>
    <w:rsid w:val="009C0C53"/>
    <w:rsid w:val="009C3C7C"/>
    <w:rsid w:val="009D4BE8"/>
    <w:rsid w:val="009E331B"/>
    <w:rsid w:val="009E5379"/>
    <w:rsid w:val="009E78FC"/>
    <w:rsid w:val="009F07E0"/>
    <w:rsid w:val="009F08AE"/>
    <w:rsid w:val="009F49C0"/>
    <w:rsid w:val="00A0030B"/>
    <w:rsid w:val="00A00EE6"/>
    <w:rsid w:val="00A0225F"/>
    <w:rsid w:val="00A02B8C"/>
    <w:rsid w:val="00A10579"/>
    <w:rsid w:val="00A12357"/>
    <w:rsid w:val="00A152CE"/>
    <w:rsid w:val="00A16F88"/>
    <w:rsid w:val="00A22BF9"/>
    <w:rsid w:val="00A30E82"/>
    <w:rsid w:val="00A31B78"/>
    <w:rsid w:val="00A328F7"/>
    <w:rsid w:val="00A35AD3"/>
    <w:rsid w:val="00A37108"/>
    <w:rsid w:val="00A37619"/>
    <w:rsid w:val="00A402F8"/>
    <w:rsid w:val="00A41432"/>
    <w:rsid w:val="00A52218"/>
    <w:rsid w:val="00A534BF"/>
    <w:rsid w:val="00A62CE3"/>
    <w:rsid w:val="00A65B35"/>
    <w:rsid w:val="00A746F5"/>
    <w:rsid w:val="00A7503A"/>
    <w:rsid w:val="00A800E7"/>
    <w:rsid w:val="00A92DE8"/>
    <w:rsid w:val="00A954D4"/>
    <w:rsid w:val="00A958AA"/>
    <w:rsid w:val="00A9626E"/>
    <w:rsid w:val="00AA28F2"/>
    <w:rsid w:val="00AA567D"/>
    <w:rsid w:val="00AA7ECB"/>
    <w:rsid w:val="00AB13A3"/>
    <w:rsid w:val="00AC2CC2"/>
    <w:rsid w:val="00AC438A"/>
    <w:rsid w:val="00AC6E85"/>
    <w:rsid w:val="00AF6612"/>
    <w:rsid w:val="00B1562E"/>
    <w:rsid w:val="00B34E95"/>
    <w:rsid w:val="00B368D9"/>
    <w:rsid w:val="00B52A5E"/>
    <w:rsid w:val="00B57609"/>
    <w:rsid w:val="00B60160"/>
    <w:rsid w:val="00B61202"/>
    <w:rsid w:val="00B63FAC"/>
    <w:rsid w:val="00B67297"/>
    <w:rsid w:val="00B76962"/>
    <w:rsid w:val="00B841CA"/>
    <w:rsid w:val="00B927A0"/>
    <w:rsid w:val="00B934D6"/>
    <w:rsid w:val="00B9635F"/>
    <w:rsid w:val="00BA0488"/>
    <w:rsid w:val="00BA2115"/>
    <w:rsid w:val="00BB098B"/>
    <w:rsid w:val="00BC566D"/>
    <w:rsid w:val="00BD1FAB"/>
    <w:rsid w:val="00BD5C5D"/>
    <w:rsid w:val="00BE1A70"/>
    <w:rsid w:val="00BF0A84"/>
    <w:rsid w:val="00BF17F0"/>
    <w:rsid w:val="00BF36E1"/>
    <w:rsid w:val="00C149D9"/>
    <w:rsid w:val="00C228C7"/>
    <w:rsid w:val="00C2630C"/>
    <w:rsid w:val="00C272E8"/>
    <w:rsid w:val="00C34EAC"/>
    <w:rsid w:val="00C50B92"/>
    <w:rsid w:val="00C51AFB"/>
    <w:rsid w:val="00C743EF"/>
    <w:rsid w:val="00C76ADD"/>
    <w:rsid w:val="00C80634"/>
    <w:rsid w:val="00C9484E"/>
    <w:rsid w:val="00C96A31"/>
    <w:rsid w:val="00C96ADA"/>
    <w:rsid w:val="00CD49A0"/>
    <w:rsid w:val="00CD6B7B"/>
    <w:rsid w:val="00CE12A9"/>
    <w:rsid w:val="00CE542C"/>
    <w:rsid w:val="00CF73B8"/>
    <w:rsid w:val="00CF7E0F"/>
    <w:rsid w:val="00D267B0"/>
    <w:rsid w:val="00D3447D"/>
    <w:rsid w:val="00D41091"/>
    <w:rsid w:val="00D60B6C"/>
    <w:rsid w:val="00D65FDF"/>
    <w:rsid w:val="00D74EBE"/>
    <w:rsid w:val="00D779B1"/>
    <w:rsid w:val="00D77A74"/>
    <w:rsid w:val="00D8601B"/>
    <w:rsid w:val="00DA4417"/>
    <w:rsid w:val="00DB7D0D"/>
    <w:rsid w:val="00DC1BF1"/>
    <w:rsid w:val="00DD281C"/>
    <w:rsid w:val="00DD2849"/>
    <w:rsid w:val="00DD3A8F"/>
    <w:rsid w:val="00DD669F"/>
    <w:rsid w:val="00DF5C6B"/>
    <w:rsid w:val="00E11093"/>
    <w:rsid w:val="00E121A2"/>
    <w:rsid w:val="00E131B6"/>
    <w:rsid w:val="00E13B9C"/>
    <w:rsid w:val="00E216F7"/>
    <w:rsid w:val="00E23914"/>
    <w:rsid w:val="00E268B4"/>
    <w:rsid w:val="00E303B3"/>
    <w:rsid w:val="00E321AC"/>
    <w:rsid w:val="00E63B3C"/>
    <w:rsid w:val="00E735F3"/>
    <w:rsid w:val="00E84259"/>
    <w:rsid w:val="00E943B0"/>
    <w:rsid w:val="00E9758F"/>
    <w:rsid w:val="00EA18A1"/>
    <w:rsid w:val="00EA367D"/>
    <w:rsid w:val="00EB4509"/>
    <w:rsid w:val="00EC6950"/>
    <w:rsid w:val="00ED3396"/>
    <w:rsid w:val="00EE3BB6"/>
    <w:rsid w:val="00EF1EA7"/>
    <w:rsid w:val="00EF4A69"/>
    <w:rsid w:val="00F046C8"/>
    <w:rsid w:val="00F05AEF"/>
    <w:rsid w:val="00F13B44"/>
    <w:rsid w:val="00F36952"/>
    <w:rsid w:val="00F44F69"/>
    <w:rsid w:val="00F54F8F"/>
    <w:rsid w:val="00F70604"/>
    <w:rsid w:val="00F70BBA"/>
    <w:rsid w:val="00F718D9"/>
    <w:rsid w:val="00F74E4B"/>
    <w:rsid w:val="00F75AB0"/>
    <w:rsid w:val="00F800BF"/>
    <w:rsid w:val="00F80A63"/>
    <w:rsid w:val="00F8154F"/>
    <w:rsid w:val="00F86621"/>
    <w:rsid w:val="00F9453E"/>
    <w:rsid w:val="00FA0E4A"/>
    <w:rsid w:val="00FA39F6"/>
    <w:rsid w:val="00FB5403"/>
    <w:rsid w:val="00FB6662"/>
    <w:rsid w:val="00FC3C10"/>
    <w:rsid w:val="00FE372B"/>
    <w:rsid w:val="00FF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Body Text Indent 2" w:uiPriority="99"/>
    <w:lsdException w:name="Body Text Indent 3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0D0B"/>
  </w:style>
  <w:style w:type="paragraph" w:styleId="1">
    <w:name w:val="heading 1"/>
    <w:basedOn w:val="a"/>
    <w:next w:val="a"/>
    <w:link w:val="10"/>
    <w:qFormat/>
    <w:rsid w:val="00160D0B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60D0B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9D4BE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D4BE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78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C6E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AC6E85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15521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155219"/>
  </w:style>
  <w:style w:type="paragraph" w:styleId="a8">
    <w:name w:val="Body Text Indent"/>
    <w:basedOn w:val="a"/>
    <w:link w:val="a9"/>
    <w:uiPriority w:val="99"/>
    <w:rsid w:val="0015521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155219"/>
  </w:style>
  <w:style w:type="paragraph" w:styleId="31">
    <w:name w:val="Body Text Indent 3"/>
    <w:basedOn w:val="a"/>
    <w:link w:val="32"/>
    <w:uiPriority w:val="99"/>
    <w:rsid w:val="009D4BE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rsid w:val="009D4BE8"/>
    <w:rPr>
      <w:sz w:val="16"/>
      <w:szCs w:val="16"/>
    </w:rPr>
  </w:style>
  <w:style w:type="paragraph" w:styleId="aa">
    <w:name w:val="Normal (Web)"/>
    <w:basedOn w:val="a"/>
    <w:uiPriority w:val="99"/>
    <w:rsid w:val="009D4BE8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rsid w:val="009D4BE8"/>
    <w:rPr>
      <w:color w:val="0000FF"/>
      <w:u w:val="single"/>
    </w:rPr>
  </w:style>
  <w:style w:type="character" w:customStyle="1" w:styleId="30">
    <w:name w:val="Заголовок 3 Знак"/>
    <w:link w:val="3"/>
    <w:rsid w:val="009D4BE8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9D4BE8"/>
    <w:rPr>
      <w:b/>
      <w:bCs/>
      <w:sz w:val="28"/>
      <w:szCs w:val="28"/>
    </w:rPr>
  </w:style>
  <w:style w:type="paragraph" w:customStyle="1" w:styleId="ConsPlusNormal">
    <w:name w:val="ConsPlusNormal"/>
    <w:rsid w:val="009D4BE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(2)_"/>
    <w:link w:val="22"/>
    <w:rsid w:val="00BB098B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098B"/>
    <w:pPr>
      <w:widowControl w:val="0"/>
      <w:shd w:val="clear" w:color="auto" w:fill="FFFFFF"/>
      <w:spacing w:line="305" w:lineRule="exact"/>
      <w:ind w:hanging="400"/>
      <w:jc w:val="both"/>
    </w:pPr>
    <w:rPr>
      <w:sz w:val="26"/>
      <w:szCs w:val="26"/>
    </w:rPr>
  </w:style>
  <w:style w:type="paragraph" w:styleId="ac">
    <w:name w:val="No Spacing"/>
    <w:uiPriority w:val="1"/>
    <w:qFormat/>
    <w:rsid w:val="00BB098B"/>
  </w:style>
  <w:style w:type="paragraph" w:styleId="ad">
    <w:name w:val="header"/>
    <w:basedOn w:val="a"/>
    <w:link w:val="ae"/>
    <w:uiPriority w:val="99"/>
    <w:rsid w:val="005628FF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628FF"/>
  </w:style>
  <w:style w:type="paragraph" w:styleId="af">
    <w:name w:val="footer"/>
    <w:basedOn w:val="a"/>
    <w:link w:val="af0"/>
    <w:uiPriority w:val="99"/>
    <w:rsid w:val="005628F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0">
    <w:name w:val="Нижний колонтитул Знак"/>
    <w:link w:val="af"/>
    <w:uiPriority w:val="99"/>
    <w:rsid w:val="005628FF"/>
    <w:rPr>
      <w:sz w:val="24"/>
      <w:szCs w:val="24"/>
    </w:rPr>
  </w:style>
  <w:style w:type="paragraph" w:styleId="af1">
    <w:name w:val="List Paragraph"/>
    <w:basedOn w:val="a"/>
    <w:uiPriority w:val="34"/>
    <w:qFormat/>
    <w:rsid w:val="005628FF"/>
    <w:pPr>
      <w:ind w:left="720"/>
      <w:contextualSpacing/>
    </w:pPr>
    <w:rPr>
      <w:sz w:val="28"/>
      <w:szCs w:val="28"/>
    </w:rPr>
  </w:style>
  <w:style w:type="character" w:customStyle="1" w:styleId="11">
    <w:name w:val="Номер заголовка №1_"/>
    <w:link w:val="12"/>
    <w:rsid w:val="00973DF3"/>
    <w:rPr>
      <w:sz w:val="22"/>
      <w:szCs w:val="22"/>
      <w:shd w:val="clear" w:color="auto" w:fill="FFFFFF"/>
    </w:rPr>
  </w:style>
  <w:style w:type="character" w:customStyle="1" w:styleId="13">
    <w:name w:val="Заголовок №1_"/>
    <w:link w:val="14"/>
    <w:rsid w:val="00973DF3"/>
    <w:rPr>
      <w:sz w:val="22"/>
      <w:szCs w:val="22"/>
      <w:shd w:val="clear" w:color="auto" w:fill="FFFFFF"/>
    </w:rPr>
  </w:style>
  <w:style w:type="character" w:customStyle="1" w:styleId="33">
    <w:name w:val="Основной текст (3)_"/>
    <w:link w:val="34"/>
    <w:rsid w:val="00973DF3"/>
    <w:rPr>
      <w:b/>
      <w:bCs/>
      <w:sz w:val="26"/>
      <w:szCs w:val="26"/>
      <w:shd w:val="clear" w:color="auto" w:fill="FFFFFF"/>
    </w:rPr>
  </w:style>
  <w:style w:type="character" w:customStyle="1" w:styleId="23">
    <w:name w:val="Подпись к таблице (2)_"/>
    <w:link w:val="24"/>
    <w:rsid w:val="00973DF3"/>
    <w:rPr>
      <w:sz w:val="21"/>
      <w:szCs w:val="21"/>
      <w:shd w:val="clear" w:color="auto" w:fill="FFFFFF"/>
    </w:rPr>
  </w:style>
  <w:style w:type="character" w:customStyle="1" w:styleId="25">
    <w:name w:val="Основной текст (2) + Не курсив"/>
    <w:rsid w:val="00973D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CordiaUPC0pt">
    <w:name w:val="Основной текст (2) + CordiaUPC;Не курсив;Интервал 0 pt"/>
    <w:rsid w:val="00973DF3"/>
    <w:rPr>
      <w:rFonts w:ascii="CordiaUPC" w:eastAsia="CordiaUPC" w:hAnsi="CordiaUPC" w:cs="CordiaUPC"/>
      <w:b w:val="0"/>
      <w:bCs w:val="0"/>
      <w:i/>
      <w:iCs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Полужирный;Не курсив"/>
    <w:rsid w:val="00973DF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rsid w:val="00973DF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5">
    <w:name w:val="Подпись к таблице (3)_"/>
    <w:link w:val="36"/>
    <w:rsid w:val="00973DF3"/>
    <w:rPr>
      <w:rFonts w:ascii="Courier New" w:eastAsia="Courier New" w:hAnsi="Courier New" w:cs="Courier New"/>
      <w:b/>
      <w:bCs/>
      <w:sz w:val="13"/>
      <w:szCs w:val="13"/>
      <w:shd w:val="clear" w:color="auto" w:fill="FFFFFF"/>
    </w:rPr>
  </w:style>
  <w:style w:type="character" w:customStyle="1" w:styleId="af2">
    <w:name w:val="Подпись к таблице_"/>
    <w:link w:val="af3"/>
    <w:rsid w:val="00973DF3"/>
    <w:rPr>
      <w:b/>
      <w:bCs/>
      <w:sz w:val="19"/>
      <w:szCs w:val="19"/>
      <w:shd w:val="clear" w:color="auto" w:fill="FFFFFF"/>
    </w:rPr>
  </w:style>
  <w:style w:type="character" w:customStyle="1" w:styleId="29pt">
    <w:name w:val="Основной текст (2) + 9 pt;Полужирный;Не курсив"/>
    <w:rsid w:val="00973DF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CourierNew17pt">
    <w:name w:val="Основной текст (2) + Courier New;17 pt;Не курсив"/>
    <w:rsid w:val="00973DF3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41">
    <w:name w:val="Основной текст (4)_"/>
    <w:link w:val="42"/>
    <w:rsid w:val="00973DF3"/>
    <w:rPr>
      <w:sz w:val="21"/>
      <w:szCs w:val="21"/>
      <w:shd w:val="clear" w:color="auto" w:fill="FFFFFF"/>
    </w:rPr>
  </w:style>
  <w:style w:type="paragraph" w:customStyle="1" w:styleId="12">
    <w:name w:val="Номер заголовка №1"/>
    <w:basedOn w:val="a"/>
    <w:link w:val="11"/>
    <w:rsid w:val="00973DF3"/>
    <w:pPr>
      <w:widowControl w:val="0"/>
      <w:shd w:val="clear" w:color="auto" w:fill="FFFFFF"/>
      <w:spacing w:line="274" w:lineRule="exact"/>
      <w:jc w:val="both"/>
    </w:pPr>
    <w:rPr>
      <w:sz w:val="22"/>
      <w:szCs w:val="22"/>
    </w:rPr>
  </w:style>
  <w:style w:type="paragraph" w:customStyle="1" w:styleId="14">
    <w:name w:val="Заголовок №1"/>
    <w:basedOn w:val="a"/>
    <w:link w:val="13"/>
    <w:rsid w:val="00973DF3"/>
    <w:pPr>
      <w:widowControl w:val="0"/>
      <w:shd w:val="clear" w:color="auto" w:fill="FFFFFF"/>
      <w:spacing w:after="840" w:line="274" w:lineRule="exact"/>
      <w:jc w:val="both"/>
      <w:outlineLvl w:val="0"/>
    </w:pPr>
    <w:rPr>
      <w:sz w:val="22"/>
      <w:szCs w:val="22"/>
    </w:rPr>
  </w:style>
  <w:style w:type="paragraph" w:customStyle="1" w:styleId="34">
    <w:name w:val="Основной текст (3)"/>
    <w:basedOn w:val="a"/>
    <w:link w:val="33"/>
    <w:rsid w:val="00973DF3"/>
    <w:pPr>
      <w:widowControl w:val="0"/>
      <w:shd w:val="clear" w:color="auto" w:fill="FFFFFF"/>
      <w:spacing w:before="840" w:line="312" w:lineRule="exact"/>
      <w:jc w:val="center"/>
    </w:pPr>
    <w:rPr>
      <w:b/>
      <w:bCs/>
      <w:sz w:val="26"/>
      <w:szCs w:val="26"/>
    </w:rPr>
  </w:style>
  <w:style w:type="paragraph" w:customStyle="1" w:styleId="24">
    <w:name w:val="Подпись к таблице (2)"/>
    <w:basedOn w:val="a"/>
    <w:link w:val="23"/>
    <w:rsid w:val="00973DF3"/>
    <w:pPr>
      <w:widowControl w:val="0"/>
      <w:shd w:val="clear" w:color="auto" w:fill="FFFFFF"/>
      <w:spacing w:line="0" w:lineRule="atLeast"/>
    </w:pPr>
    <w:rPr>
      <w:sz w:val="21"/>
      <w:szCs w:val="21"/>
    </w:rPr>
  </w:style>
  <w:style w:type="paragraph" w:customStyle="1" w:styleId="36">
    <w:name w:val="Подпись к таблице (3)"/>
    <w:basedOn w:val="a"/>
    <w:link w:val="35"/>
    <w:rsid w:val="00973DF3"/>
    <w:pPr>
      <w:widowControl w:val="0"/>
      <w:shd w:val="clear" w:color="auto" w:fill="FFFFFF"/>
      <w:spacing w:line="0" w:lineRule="atLeast"/>
    </w:pPr>
    <w:rPr>
      <w:rFonts w:ascii="Courier New" w:eastAsia="Courier New" w:hAnsi="Courier New" w:cs="Courier New"/>
      <w:b/>
      <w:bCs/>
      <w:sz w:val="13"/>
      <w:szCs w:val="13"/>
    </w:rPr>
  </w:style>
  <w:style w:type="paragraph" w:customStyle="1" w:styleId="af3">
    <w:name w:val="Подпись к таблице"/>
    <w:basedOn w:val="a"/>
    <w:link w:val="af2"/>
    <w:rsid w:val="00973DF3"/>
    <w:pPr>
      <w:widowControl w:val="0"/>
      <w:shd w:val="clear" w:color="auto" w:fill="FFFFFF"/>
      <w:spacing w:line="226" w:lineRule="exact"/>
      <w:jc w:val="both"/>
    </w:pPr>
    <w:rPr>
      <w:b/>
      <w:bCs/>
      <w:sz w:val="19"/>
      <w:szCs w:val="19"/>
    </w:rPr>
  </w:style>
  <w:style w:type="paragraph" w:customStyle="1" w:styleId="42">
    <w:name w:val="Основной текст (4)"/>
    <w:basedOn w:val="a"/>
    <w:link w:val="41"/>
    <w:rsid w:val="00973DF3"/>
    <w:pPr>
      <w:widowControl w:val="0"/>
      <w:shd w:val="clear" w:color="auto" w:fill="FFFFFF"/>
      <w:spacing w:before="360" w:after="360" w:line="0" w:lineRule="atLeast"/>
      <w:jc w:val="both"/>
    </w:pPr>
    <w:rPr>
      <w:sz w:val="21"/>
      <w:szCs w:val="21"/>
    </w:rPr>
  </w:style>
  <w:style w:type="paragraph" w:styleId="af4">
    <w:name w:val="Title"/>
    <w:basedOn w:val="a"/>
    <w:link w:val="af5"/>
    <w:qFormat/>
    <w:rsid w:val="00146D0E"/>
    <w:pPr>
      <w:jc w:val="center"/>
    </w:pPr>
    <w:rPr>
      <w:sz w:val="28"/>
      <w:szCs w:val="24"/>
    </w:rPr>
  </w:style>
  <w:style w:type="character" w:customStyle="1" w:styleId="af5">
    <w:name w:val="Название Знак"/>
    <w:link w:val="af4"/>
    <w:rsid w:val="00146D0E"/>
    <w:rPr>
      <w:sz w:val="28"/>
      <w:szCs w:val="24"/>
    </w:rPr>
  </w:style>
  <w:style w:type="paragraph" w:styleId="26">
    <w:name w:val="Body Text Indent 2"/>
    <w:basedOn w:val="a"/>
    <w:link w:val="27"/>
    <w:uiPriority w:val="99"/>
    <w:rsid w:val="00146D0E"/>
    <w:pPr>
      <w:snapToGrid w:val="0"/>
      <w:ind w:right="352" w:firstLine="550"/>
      <w:jc w:val="both"/>
    </w:pPr>
    <w:rPr>
      <w:sz w:val="28"/>
    </w:rPr>
  </w:style>
  <w:style w:type="character" w:customStyle="1" w:styleId="27">
    <w:name w:val="Основной текст с отступом 2 Знак"/>
    <w:link w:val="26"/>
    <w:uiPriority w:val="99"/>
    <w:rsid w:val="00146D0E"/>
    <w:rPr>
      <w:sz w:val="28"/>
    </w:rPr>
  </w:style>
  <w:style w:type="paragraph" w:customStyle="1" w:styleId="af6">
    <w:name w:val="Знак"/>
    <w:basedOn w:val="a"/>
    <w:rsid w:val="00146D0E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37">
    <w:name w:val="Body Text 3"/>
    <w:basedOn w:val="a"/>
    <w:link w:val="38"/>
    <w:rsid w:val="00146D0E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link w:val="37"/>
    <w:rsid w:val="00146D0E"/>
    <w:rPr>
      <w:sz w:val="16"/>
      <w:szCs w:val="16"/>
    </w:rPr>
  </w:style>
  <w:style w:type="paragraph" w:customStyle="1" w:styleId="210">
    <w:name w:val="Основной текст с отступом 21"/>
    <w:basedOn w:val="a"/>
    <w:rsid w:val="00146D0E"/>
    <w:pPr>
      <w:overflowPunct w:val="0"/>
      <w:autoSpaceDE w:val="0"/>
      <w:autoSpaceDN w:val="0"/>
      <w:adjustRightInd w:val="0"/>
      <w:ind w:left="720"/>
      <w:textAlignment w:val="baseline"/>
    </w:pPr>
    <w:rPr>
      <w:sz w:val="28"/>
    </w:rPr>
  </w:style>
  <w:style w:type="character" w:styleId="af7">
    <w:name w:val="page number"/>
    <w:basedOn w:val="a0"/>
    <w:rsid w:val="00146D0E"/>
  </w:style>
  <w:style w:type="paragraph" w:customStyle="1" w:styleId="15">
    <w:name w:val="Знак Знак Знак1 Знак"/>
    <w:basedOn w:val="a"/>
    <w:rsid w:val="00146D0E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8">
    <w:name w:val="Знак"/>
    <w:basedOn w:val="a"/>
    <w:uiPriority w:val="99"/>
    <w:rsid w:val="00146D0E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20">
    <w:name w:val="Заголовок 2 Знак"/>
    <w:link w:val="2"/>
    <w:rsid w:val="00146D0E"/>
    <w:rPr>
      <w:sz w:val="24"/>
    </w:rPr>
  </w:style>
  <w:style w:type="character" w:customStyle="1" w:styleId="10">
    <w:name w:val="Заголовок 1 Знак"/>
    <w:link w:val="1"/>
    <w:rsid w:val="00146D0E"/>
    <w:rPr>
      <w:b/>
      <w:sz w:val="24"/>
    </w:rPr>
  </w:style>
  <w:style w:type="character" w:styleId="af9">
    <w:name w:val="FollowedHyperlink"/>
    <w:uiPriority w:val="99"/>
    <w:unhideWhenUsed/>
    <w:rsid w:val="00146D0E"/>
    <w:rPr>
      <w:color w:val="800080"/>
      <w:u w:val="single"/>
    </w:rPr>
  </w:style>
  <w:style w:type="paragraph" w:customStyle="1" w:styleId="afa">
    <w:name w:val="Знак Знак Знак"/>
    <w:basedOn w:val="a"/>
    <w:uiPriority w:val="99"/>
    <w:rsid w:val="00146D0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b">
    <w:name w:val="Стиль"/>
    <w:uiPriority w:val="99"/>
    <w:rsid w:val="00146D0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c">
    <w:name w:val="Знак Знак Знак Знак"/>
    <w:basedOn w:val="a"/>
    <w:uiPriority w:val="99"/>
    <w:rsid w:val="00146D0E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blk">
    <w:name w:val="blk"/>
    <w:basedOn w:val="a0"/>
    <w:rsid w:val="0067178B"/>
  </w:style>
  <w:style w:type="paragraph" w:styleId="afd">
    <w:name w:val="footnote text"/>
    <w:basedOn w:val="a"/>
    <w:link w:val="afe"/>
    <w:rsid w:val="00646797"/>
  </w:style>
  <w:style w:type="character" w:customStyle="1" w:styleId="afe">
    <w:name w:val="Текст сноски Знак"/>
    <w:basedOn w:val="a0"/>
    <w:link w:val="afd"/>
    <w:rsid w:val="00646797"/>
  </w:style>
  <w:style w:type="character" w:styleId="aff">
    <w:name w:val="footnote reference"/>
    <w:rsid w:val="00646797"/>
    <w:rPr>
      <w:vertAlign w:val="superscript"/>
    </w:rPr>
  </w:style>
  <w:style w:type="character" w:customStyle="1" w:styleId="aff0">
    <w:name w:val="Гипертекстовая ссылка"/>
    <w:uiPriority w:val="99"/>
    <w:rsid w:val="00EA18A1"/>
    <w:rPr>
      <w:rFonts w:cs="Times New Roman"/>
      <w:b w:val="0"/>
      <w:color w:val="106BBE"/>
    </w:rPr>
  </w:style>
  <w:style w:type="character" w:customStyle="1" w:styleId="29pt0">
    <w:name w:val="Основной текст (2) + 9 pt"/>
    <w:basedOn w:val="21"/>
    <w:rsid w:val="00F70604"/>
    <w:rPr>
      <w:rFonts w:ascii="Times New Roman" w:eastAsia="Times New Roman" w:hAnsi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16">
    <w:name w:val="Основной текст1"/>
    <w:basedOn w:val="a"/>
    <w:rsid w:val="00F70604"/>
    <w:pPr>
      <w:widowControl w:val="0"/>
      <w:shd w:val="clear" w:color="auto" w:fill="FFFFFF"/>
      <w:spacing w:line="0" w:lineRule="atLeast"/>
    </w:pPr>
    <w:rPr>
      <w:rFonts w:ascii="Calibri" w:eastAsia="Calibri" w:hAnsi="Calibri"/>
      <w:spacing w:val="6"/>
    </w:rPr>
  </w:style>
  <w:style w:type="character" w:customStyle="1" w:styleId="7">
    <w:name w:val="Основной текст + 7"/>
    <w:aliases w:val="5 pt"/>
    <w:basedOn w:val="a0"/>
    <w:rsid w:val="00F70604"/>
    <w:rPr>
      <w:rFonts w:ascii="Times New Roman" w:eastAsia="Times New Roman" w:hAnsi="Times New Roman"/>
      <w:color w:val="000000"/>
      <w:spacing w:val="6"/>
      <w:w w:val="100"/>
      <w:position w:val="0"/>
      <w:sz w:val="15"/>
      <w:szCs w:val="15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Body Text Indent 2" w:uiPriority="99"/>
    <w:lsdException w:name="Body Text Indent 3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0D0B"/>
  </w:style>
  <w:style w:type="paragraph" w:styleId="1">
    <w:name w:val="heading 1"/>
    <w:basedOn w:val="a"/>
    <w:next w:val="a"/>
    <w:link w:val="10"/>
    <w:qFormat/>
    <w:rsid w:val="00160D0B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60D0B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9D4BE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D4BE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78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C6E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AC6E85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15521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155219"/>
  </w:style>
  <w:style w:type="paragraph" w:styleId="a8">
    <w:name w:val="Body Text Indent"/>
    <w:basedOn w:val="a"/>
    <w:link w:val="a9"/>
    <w:uiPriority w:val="99"/>
    <w:rsid w:val="0015521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155219"/>
  </w:style>
  <w:style w:type="paragraph" w:styleId="31">
    <w:name w:val="Body Text Indent 3"/>
    <w:basedOn w:val="a"/>
    <w:link w:val="32"/>
    <w:uiPriority w:val="99"/>
    <w:rsid w:val="009D4BE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rsid w:val="009D4BE8"/>
    <w:rPr>
      <w:sz w:val="16"/>
      <w:szCs w:val="16"/>
    </w:rPr>
  </w:style>
  <w:style w:type="paragraph" w:styleId="aa">
    <w:name w:val="Normal (Web)"/>
    <w:basedOn w:val="a"/>
    <w:uiPriority w:val="99"/>
    <w:rsid w:val="009D4BE8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rsid w:val="009D4BE8"/>
    <w:rPr>
      <w:color w:val="0000FF"/>
      <w:u w:val="single"/>
    </w:rPr>
  </w:style>
  <w:style w:type="character" w:customStyle="1" w:styleId="30">
    <w:name w:val="Заголовок 3 Знак"/>
    <w:link w:val="3"/>
    <w:rsid w:val="009D4BE8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9D4BE8"/>
    <w:rPr>
      <w:b/>
      <w:bCs/>
      <w:sz w:val="28"/>
      <w:szCs w:val="28"/>
    </w:rPr>
  </w:style>
  <w:style w:type="paragraph" w:customStyle="1" w:styleId="ConsPlusNormal">
    <w:name w:val="ConsPlusNormal"/>
    <w:rsid w:val="009D4BE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(2)_"/>
    <w:link w:val="22"/>
    <w:rsid w:val="00BB098B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098B"/>
    <w:pPr>
      <w:widowControl w:val="0"/>
      <w:shd w:val="clear" w:color="auto" w:fill="FFFFFF"/>
      <w:spacing w:line="305" w:lineRule="exact"/>
      <w:ind w:hanging="400"/>
      <w:jc w:val="both"/>
    </w:pPr>
    <w:rPr>
      <w:sz w:val="26"/>
      <w:szCs w:val="26"/>
    </w:rPr>
  </w:style>
  <w:style w:type="paragraph" w:styleId="ac">
    <w:name w:val="No Spacing"/>
    <w:uiPriority w:val="1"/>
    <w:qFormat/>
    <w:rsid w:val="00BB098B"/>
  </w:style>
  <w:style w:type="paragraph" w:styleId="ad">
    <w:name w:val="header"/>
    <w:basedOn w:val="a"/>
    <w:link w:val="ae"/>
    <w:uiPriority w:val="99"/>
    <w:rsid w:val="005628FF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628FF"/>
  </w:style>
  <w:style w:type="paragraph" w:styleId="af">
    <w:name w:val="footer"/>
    <w:basedOn w:val="a"/>
    <w:link w:val="af0"/>
    <w:uiPriority w:val="99"/>
    <w:rsid w:val="005628F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0">
    <w:name w:val="Нижний колонтитул Знак"/>
    <w:link w:val="af"/>
    <w:uiPriority w:val="99"/>
    <w:rsid w:val="005628FF"/>
    <w:rPr>
      <w:sz w:val="24"/>
      <w:szCs w:val="24"/>
    </w:rPr>
  </w:style>
  <w:style w:type="paragraph" w:styleId="af1">
    <w:name w:val="List Paragraph"/>
    <w:basedOn w:val="a"/>
    <w:uiPriority w:val="34"/>
    <w:qFormat/>
    <w:rsid w:val="005628FF"/>
    <w:pPr>
      <w:ind w:left="720"/>
      <w:contextualSpacing/>
    </w:pPr>
    <w:rPr>
      <w:sz w:val="28"/>
      <w:szCs w:val="28"/>
    </w:rPr>
  </w:style>
  <w:style w:type="character" w:customStyle="1" w:styleId="11">
    <w:name w:val="Номер заголовка №1_"/>
    <w:link w:val="12"/>
    <w:rsid w:val="00973DF3"/>
    <w:rPr>
      <w:sz w:val="22"/>
      <w:szCs w:val="22"/>
      <w:shd w:val="clear" w:color="auto" w:fill="FFFFFF"/>
    </w:rPr>
  </w:style>
  <w:style w:type="character" w:customStyle="1" w:styleId="13">
    <w:name w:val="Заголовок №1_"/>
    <w:link w:val="14"/>
    <w:rsid w:val="00973DF3"/>
    <w:rPr>
      <w:sz w:val="22"/>
      <w:szCs w:val="22"/>
      <w:shd w:val="clear" w:color="auto" w:fill="FFFFFF"/>
    </w:rPr>
  </w:style>
  <w:style w:type="character" w:customStyle="1" w:styleId="33">
    <w:name w:val="Основной текст (3)_"/>
    <w:link w:val="34"/>
    <w:rsid w:val="00973DF3"/>
    <w:rPr>
      <w:b/>
      <w:bCs/>
      <w:sz w:val="26"/>
      <w:szCs w:val="26"/>
      <w:shd w:val="clear" w:color="auto" w:fill="FFFFFF"/>
    </w:rPr>
  </w:style>
  <w:style w:type="character" w:customStyle="1" w:styleId="23">
    <w:name w:val="Подпись к таблице (2)_"/>
    <w:link w:val="24"/>
    <w:rsid w:val="00973DF3"/>
    <w:rPr>
      <w:sz w:val="21"/>
      <w:szCs w:val="21"/>
      <w:shd w:val="clear" w:color="auto" w:fill="FFFFFF"/>
    </w:rPr>
  </w:style>
  <w:style w:type="character" w:customStyle="1" w:styleId="25">
    <w:name w:val="Основной текст (2) + Не курсив"/>
    <w:rsid w:val="00973D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CordiaUPC0pt">
    <w:name w:val="Основной текст (2) + CordiaUPC;Не курсив;Интервал 0 pt"/>
    <w:rsid w:val="00973DF3"/>
    <w:rPr>
      <w:rFonts w:ascii="CordiaUPC" w:eastAsia="CordiaUPC" w:hAnsi="CordiaUPC" w:cs="CordiaUPC"/>
      <w:b w:val="0"/>
      <w:bCs w:val="0"/>
      <w:i/>
      <w:iCs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Полужирный;Не курсив"/>
    <w:rsid w:val="00973DF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rsid w:val="00973DF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5">
    <w:name w:val="Подпись к таблице (3)_"/>
    <w:link w:val="36"/>
    <w:rsid w:val="00973DF3"/>
    <w:rPr>
      <w:rFonts w:ascii="Courier New" w:eastAsia="Courier New" w:hAnsi="Courier New" w:cs="Courier New"/>
      <w:b/>
      <w:bCs/>
      <w:sz w:val="13"/>
      <w:szCs w:val="13"/>
      <w:shd w:val="clear" w:color="auto" w:fill="FFFFFF"/>
    </w:rPr>
  </w:style>
  <w:style w:type="character" w:customStyle="1" w:styleId="af2">
    <w:name w:val="Подпись к таблице_"/>
    <w:link w:val="af3"/>
    <w:rsid w:val="00973DF3"/>
    <w:rPr>
      <w:b/>
      <w:bCs/>
      <w:sz w:val="19"/>
      <w:szCs w:val="19"/>
      <w:shd w:val="clear" w:color="auto" w:fill="FFFFFF"/>
    </w:rPr>
  </w:style>
  <w:style w:type="character" w:customStyle="1" w:styleId="29pt">
    <w:name w:val="Основной текст (2) + 9 pt;Полужирный;Не курсив"/>
    <w:rsid w:val="00973DF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CourierNew17pt">
    <w:name w:val="Основной текст (2) + Courier New;17 pt;Не курсив"/>
    <w:rsid w:val="00973DF3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41">
    <w:name w:val="Основной текст (4)_"/>
    <w:link w:val="42"/>
    <w:rsid w:val="00973DF3"/>
    <w:rPr>
      <w:sz w:val="21"/>
      <w:szCs w:val="21"/>
      <w:shd w:val="clear" w:color="auto" w:fill="FFFFFF"/>
    </w:rPr>
  </w:style>
  <w:style w:type="paragraph" w:customStyle="1" w:styleId="12">
    <w:name w:val="Номер заголовка №1"/>
    <w:basedOn w:val="a"/>
    <w:link w:val="11"/>
    <w:rsid w:val="00973DF3"/>
    <w:pPr>
      <w:widowControl w:val="0"/>
      <w:shd w:val="clear" w:color="auto" w:fill="FFFFFF"/>
      <w:spacing w:line="274" w:lineRule="exact"/>
      <w:jc w:val="both"/>
    </w:pPr>
    <w:rPr>
      <w:sz w:val="22"/>
      <w:szCs w:val="22"/>
    </w:rPr>
  </w:style>
  <w:style w:type="paragraph" w:customStyle="1" w:styleId="14">
    <w:name w:val="Заголовок №1"/>
    <w:basedOn w:val="a"/>
    <w:link w:val="13"/>
    <w:rsid w:val="00973DF3"/>
    <w:pPr>
      <w:widowControl w:val="0"/>
      <w:shd w:val="clear" w:color="auto" w:fill="FFFFFF"/>
      <w:spacing w:after="840" w:line="274" w:lineRule="exact"/>
      <w:jc w:val="both"/>
      <w:outlineLvl w:val="0"/>
    </w:pPr>
    <w:rPr>
      <w:sz w:val="22"/>
      <w:szCs w:val="22"/>
    </w:rPr>
  </w:style>
  <w:style w:type="paragraph" w:customStyle="1" w:styleId="34">
    <w:name w:val="Основной текст (3)"/>
    <w:basedOn w:val="a"/>
    <w:link w:val="33"/>
    <w:rsid w:val="00973DF3"/>
    <w:pPr>
      <w:widowControl w:val="0"/>
      <w:shd w:val="clear" w:color="auto" w:fill="FFFFFF"/>
      <w:spacing w:before="840" w:line="312" w:lineRule="exact"/>
      <w:jc w:val="center"/>
    </w:pPr>
    <w:rPr>
      <w:b/>
      <w:bCs/>
      <w:sz w:val="26"/>
      <w:szCs w:val="26"/>
    </w:rPr>
  </w:style>
  <w:style w:type="paragraph" w:customStyle="1" w:styleId="24">
    <w:name w:val="Подпись к таблице (2)"/>
    <w:basedOn w:val="a"/>
    <w:link w:val="23"/>
    <w:rsid w:val="00973DF3"/>
    <w:pPr>
      <w:widowControl w:val="0"/>
      <w:shd w:val="clear" w:color="auto" w:fill="FFFFFF"/>
      <w:spacing w:line="0" w:lineRule="atLeast"/>
    </w:pPr>
    <w:rPr>
      <w:sz w:val="21"/>
      <w:szCs w:val="21"/>
    </w:rPr>
  </w:style>
  <w:style w:type="paragraph" w:customStyle="1" w:styleId="36">
    <w:name w:val="Подпись к таблице (3)"/>
    <w:basedOn w:val="a"/>
    <w:link w:val="35"/>
    <w:rsid w:val="00973DF3"/>
    <w:pPr>
      <w:widowControl w:val="0"/>
      <w:shd w:val="clear" w:color="auto" w:fill="FFFFFF"/>
      <w:spacing w:line="0" w:lineRule="atLeast"/>
    </w:pPr>
    <w:rPr>
      <w:rFonts w:ascii="Courier New" w:eastAsia="Courier New" w:hAnsi="Courier New" w:cs="Courier New"/>
      <w:b/>
      <w:bCs/>
      <w:sz w:val="13"/>
      <w:szCs w:val="13"/>
    </w:rPr>
  </w:style>
  <w:style w:type="paragraph" w:customStyle="1" w:styleId="af3">
    <w:name w:val="Подпись к таблице"/>
    <w:basedOn w:val="a"/>
    <w:link w:val="af2"/>
    <w:rsid w:val="00973DF3"/>
    <w:pPr>
      <w:widowControl w:val="0"/>
      <w:shd w:val="clear" w:color="auto" w:fill="FFFFFF"/>
      <w:spacing w:line="226" w:lineRule="exact"/>
      <w:jc w:val="both"/>
    </w:pPr>
    <w:rPr>
      <w:b/>
      <w:bCs/>
      <w:sz w:val="19"/>
      <w:szCs w:val="19"/>
    </w:rPr>
  </w:style>
  <w:style w:type="paragraph" w:customStyle="1" w:styleId="42">
    <w:name w:val="Основной текст (4)"/>
    <w:basedOn w:val="a"/>
    <w:link w:val="41"/>
    <w:rsid w:val="00973DF3"/>
    <w:pPr>
      <w:widowControl w:val="0"/>
      <w:shd w:val="clear" w:color="auto" w:fill="FFFFFF"/>
      <w:spacing w:before="360" w:after="360" w:line="0" w:lineRule="atLeast"/>
      <w:jc w:val="both"/>
    </w:pPr>
    <w:rPr>
      <w:sz w:val="21"/>
      <w:szCs w:val="21"/>
    </w:rPr>
  </w:style>
  <w:style w:type="paragraph" w:styleId="af4">
    <w:name w:val="Title"/>
    <w:basedOn w:val="a"/>
    <w:link w:val="af5"/>
    <w:qFormat/>
    <w:rsid w:val="00146D0E"/>
    <w:pPr>
      <w:jc w:val="center"/>
    </w:pPr>
    <w:rPr>
      <w:sz w:val="28"/>
      <w:szCs w:val="24"/>
    </w:rPr>
  </w:style>
  <w:style w:type="character" w:customStyle="1" w:styleId="af5">
    <w:name w:val="Название Знак"/>
    <w:link w:val="af4"/>
    <w:rsid w:val="00146D0E"/>
    <w:rPr>
      <w:sz w:val="28"/>
      <w:szCs w:val="24"/>
    </w:rPr>
  </w:style>
  <w:style w:type="paragraph" w:styleId="26">
    <w:name w:val="Body Text Indent 2"/>
    <w:basedOn w:val="a"/>
    <w:link w:val="27"/>
    <w:uiPriority w:val="99"/>
    <w:rsid w:val="00146D0E"/>
    <w:pPr>
      <w:snapToGrid w:val="0"/>
      <w:ind w:right="352" w:firstLine="550"/>
      <w:jc w:val="both"/>
    </w:pPr>
    <w:rPr>
      <w:sz w:val="28"/>
    </w:rPr>
  </w:style>
  <w:style w:type="character" w:customStyle="1" w:styleId="27">
    <w:name w:val="Основной текст с отступом 2 Знак"/>
    <w:link w:val="26"/>
    <w:uiPriority w:val="99"/>
    <w:rsid w:val="00146D0E"/>
    <w:rPr>
      <w:sz w:val="28"/>
    </w:rPr>
  </w:style>
  <w:style w:type="paragraph" w:customStyle="1" w:styleId="af6">
    <w:name w:val="Знак"/>
    <w:basedOn w:val="a"/>
    <w:rsid w:val="00146D0E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37">
    <w:name w:val="Body Text 3"/>
    <w:basedOn w:val="a"/>
    <w:link w:val="38"/>
    <w:rsid w:val="00146D0E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link w:val="37"/>
    <w:rsid w:val="00146D0E"/>
    <w:rPr>
      <w:sz w:val="16"/>
      <w:szCs w:val="16"/>
    </w:rPr>
  </w:style>
  <w:style w:type="paragraph" w:customStyle="1" w:styleId="210">
    <w:name w:val="Основной текст с отступом 21"/>
    <w:basedOn w:val="a"/>
    <w:rsid w:val="00146D0E"/>
    <w:pPr>
      <w:overflowPunct w:val="0"/>
      <w:autoSpaceDE w:val="0"/>
      <w:autoSpaceDN w:val="0"/>
      <w:adjustRightInd w:val="0"/>
      <w:ind w:left="720"/>
      <w:textAlignment w:val="baseline"/>
    </w:pPr>
    <w:rPr>
      <w:sz w:val="28"/>
    </w:rPr>
  </w:style>
  <w:style w:type="character" w:styleId="af7">
    <w:name w:val="page number"/>
    <w:basedOn w:val="a0"/>
    <w:rsid w:val="00146D0E"/>
  </w:style>
  <w:style w:type="paragraph" w:customStyle="1" w:styleId="15">
    <w:name w:val="Знак Знак Знак1 Знак"/>
    <w:basedOn w:val="a"/>
    <w:rsid w:val="00146D0E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8">
    <w:name w:val="Знак"/>
    <w:basedOn w:val="a"/>
    <w:uiPriority w:val="99"/>
    <w:rsid w:val="00146D0E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20">
    <w:name w:val="Заголовок 2 Знак"/>
    <w:link w:val="2"/>
    <w:rsid w:val="00146D0E"/>
    <w:rPr>
      <w:sz w:val="24"/>
    </w:rPr>
  </w:style>
  <w:style w:type="character" w:customStyle="1" w:styleId="10">
    <w:name w:val="Заголовок 1 Знак"/>
    <w:link w:val="1"/>
    <w:rsid w:val="00146D0E"/>
    <w:rPr>
      <w:b/>
      <w:sz w:val="24"/>
    </w:rPr>
  </w:style>
  <w:style w:type="character" w:styleId="af9">
    <w:name w:val="FollowedHyperlink"/>
    <w:uiPriority w:val="99"/>
    <w:unhideWhenUsed/>
    <w:rsid w:val="00146D0E"/>
    <w:rPr>
      <w:color w:val="800080"/>
      <w:u w:val="single"/>
    </w:rPr>
  </w:style>
  <w:style w:type="paragraph" w:customStyle="1" w:styleId="afa">
    <w:name w:val="Знак Знак Знак"/>
    <w:basedOn w:val="a"/>
    <w:uiPriority w:val="99"/>
    <w:rsid w:val="00146D0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b">
    <w:name w:val="Стиль"/>
    <w:uiPriority w:val="99"/>
    <w:rsid w:val="00146D0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c">
    <w:name w:val="Знак Знак Знак Знак"/>
    <w:basedOn w:val="a"/>
    <w:uiPriority w:val="99"/>
    <w:rsid w:val="00146D0E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blk">
    <w:name w:val="blk"/>
    <w:basedOn w:val="a0"/>
    <w:rsid w:val="0067178B"/>
  </w:style>
  <w:style w:type="paragraph" w:styleId="afd">
    <w:name w:val="footnote text"/>
    <w:basedOn w:val="a"/>
    <w:link w:val="afe"/>
    <w:rsid w:val="00646797"/>
  </w:style>
  <w:style w:type="character" w:customStyle="1" w:styleId="afe">
    <w:name w:val="Текст сноски Знак"/>
    <w:basedOn w:val="a0"/>
    <w:link w:val="afd"/>
    <w:rsid w:val="00646797"/>
  </w:style>
  <w:style w:type="character" w:styleId="aff">
    <w:name w:val="footnote reference"/>
    <w:rsid w:val="00646797"/>
    <w:rPr>
      <w:vertAlign w:val="superscript"/>
    </w:rPr>
  </w:style>
  <w:style w:type="character" w:customStyle="1" w:styleId="aff0">
    <w:name w:val="Гипертекстовая ссылка"/>
    <w:uiPriority w:val="99"/>
    <w:rsid w:val="00EA18A1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8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vanov.GOCHS\Application%20Data\Microsoft\&#1064;&#1072;&#1073;&#1083;&#1086;&#1085;&#1099;\&#1056;&#1072;&#1089;&#1087;&#1086;&#1088;&#1103;&#1078;&#1077;&#1085;&#1080;&#1077;%20200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E8EFA83-3CB7-4EB5-AB57-F95CE0B6D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2005</Template>
  <TotalTime>951</TotalTime>
  <Pages>4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УГОЧС</Company>
  <LinksUpToDate>false</LinksUpToDate>
  <CharactersWithSpaces>8362</CharactersWithSpaces>
  <SharedDoc>false</SharedDoc>
  <HLinks>
    <vt:vector size="12" baseType="variant">
      <vt:variant>
        <vt:i4>1507422</vt:i4>
      </vt:variant>
      <vt:variant>
        <vt:i4>3</vt:i4>
      </vt:variant>
      <vt:variant>
        <vt:i4>0</vt:i4>
      </vt:variant>
      <vt:variant>
        <vt:i4>5</vt:i4>
      </vt:variant>
      <vt:variant>
        <vt:lpwstr>http://ivo.garant.ru/document/redirect/74879057/1000</vt:lpwstr>
      </vt:variant>
      <vt:variant>
        <vt:lpwstr/>
      </vt:variant>
      <vt:variant>
        <vt:i4>5373953</vt:i4>
      </vt:variant>
      <vt:variant>
        <vt:i4>0</vt:i4>
      </vt:variant>
      <vt:variant>
        <vt:i4>0</vt:i4>
      </vt:variant>
      <vt:variant>
        <vt:i4>5</vt:i4>
      </vt:variant>
      <vt:variant>
        <vt:lpwstr>http://www.kasli.org/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</dc:creator>
  <cp:lastModifiedBy>Пользователь Windows</cp:lastModifiedBy>
  <cp:revision>20</cp:revision>
  <cp:lastPrinted>2024-04-15T06:48:00Z</cp:lastPrinted>
  <dcterms:created xsi:type="dcterms:W3CDTF">2022-05-06T05:32:00Z</dcterms:created>
  <dcterms:modified xsi:type="dcterms:W3CDTF">2024-04-16T05:56:00Z</dcterms:modified>
</cp:coreProperties>
</file>